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wdp" ContentType="image/vnd.ms-photo"/>
  <Default Extension="gif" ContentType="image/gi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F0469E" w14:textId="5AA2D5A2" w:rsidR="00F43402" w:rsidRDefault="00F7613E" w:rsidP="00DD45DD">
      <w:pPr>
        <w:pStyle w:val="TitleCover"/>
      </w:pPr>
      <w:bookmarkStart w:id="0" w:name="xgraphic"/>
      <w:r w:rsidRPr="009B247E">
        <w:rPr>
          <w:noProof/>
          <w:color w:val="35007A"/>
        </w:rPr>
        <w:drawing>
          <wp:anchor distT="0" distB="0" distL="114300" distR="114300" simplePos="0" relativeHeight="251830272" behindDoc="0" locked="0" layoutInCell="1" allowOverlap="1" wp14:anchorId="299A423F" wp14:editId="64757973">
            <wp:simplePos x="0" y="0"/>
            <wp:positionH relativeFrom="column">
              <wp:posOffset>-370674</wp:posOffset>
            </wp:positionH>
            <wp:positionV relativeFrom="paragraph">
              <wp:posOffset>252064</wp:posOffset>
            </wp:positionV>
            <wp:extent cx="2626995" cy="1615440"/>
            <wp:effectExtent l="0" t="0" r="0" b="11176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e_PNG16.png"/>
                    <pic:cNvPicPr/>
                  </pic:nvPicPr>
                  <pic:blipFill>
                    <a:blip r:embed="rId9">
                      <a:extLst>
                        <a:ext uri="{28A0092B-C50C-407E-A947-70E740481C1C}">
                          <a14:useLocalDpi xmlns:a14="http://schemas.microsoft.com/office/drawing/2010/main" val="0"/>
                        </a:ext>
                      </a:extLst>
                    </a:blip>
                    <a:stretch>
                      <a:fillRect/>
                    </a:stretch>
                  </pic:blipFill>
                  <pic:spPr>
                    <a:xfrm rot="20862991">
                      <a:off x="0" y="0"/>
                      <a:ext cx="2626995" cy="1615440"/>
                    </a:xfrm>
                    <a:prstGeom prst="rect">
                      <a:avLst/>
                    </a:prstGeom>
                  </pic:spPr>
                </pic:pic>
              </a:graphicData>
            </a:graphic>
            <wp14:sizeRelH relativeFrom="page">
              <wp14:pctWidth>0</wp14:pctWidth>
            </wp14:sizeRelH>
            <wp14:sizeRelV relativeFrom="page">
              <wp14:pctHeight>0</wp14:pctHeight>
            </wp14:sizeRelV>
          </wp:anchor>
        </w:drawing>
      </w:r>
    </w:p>
    <w:p w14:paraId="37517769" w14:textId="77777777" w:rsidR="000233A7" w:rsidRDefault="00A62304" w:rsidP="00F7613E">
      <w:pPr>
        <w:pStyle w:val="SubtitleItalic"/>
        <w:rPr>
          <w:noProof/>
        </w:rPr>
      </w:pPr>
      <w:r>
        <w:rPr>
          <w:noProof/>
        </w:rPr>
        <mc:AlternateContent>
          <mc:Choice Requires="wps">
            <w:drawing>
              <wp:anchor distT="0" distB="0" distL="114300" distR="114300" simplePos="0" relativeHeight="251820032" behindDoc="0" locked="0" layoutInCell="1" allowOverlap="1" wp14:anchorId="1B970D81" wp14:editId="09C11077">
                <wp:simplePos x="0" y="0"/>
                <wp:positionH relativeFrom="column">
                  <wp:posOffset>-274955</wp:posOffset>
                </wp:positionH>
                <wp:positionV relativeFrom="paragraph">
                  <wp:posOffset>3810635</wp:posOffset>
                </wp:positionV>
                <wp:extent cx="5343525" cy="1187450"/>
                <wp:effectExtent l="0" t="0" r="0" b="6350"/>
                <wp:wrapThrough wrapText="bothSides">
                  <wp:wrapPolygon edited="0">
                    <wp:start x="103" y="0"/>
                    <wp:lineTo x="103" y="21253"/>
                    <wp:lineTo x="21356" y="21253"/>
                    <wp:lineTo x="21356" y="0"/>
                    <wp:lineTo x="103" y="0"/>
                  </wp:wrapPolygon>
                </wp:wrapThrough>
                <wp:docPr id="7" name="Text Box 7"/>
                <wp:cNvGraphicFramePr/>
                <a:graphic xmlns:a="http://schemas.openxmlformats.org/drawingml/2006/main">
                  <a:graphicData uri="http://schemas.microsoft.com/office/word/2010/wordprocessingShape">
                    <wps:wsp>
                      <wps:cNvSpPr txBox="1"/>
                      <wps:spPr>
                        <a:xfrm>
                          <a:off x="0" y="0"/>
                          <a:ext cx="5343525" cy="11874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C01033" w14:textId="55D01D1D" w:rsidR="00142EED" w:rsidRPr="005D7744" w:rsidRDefault="00142EED" w:rsidP="00BE7023">
                            <w:pPr>
                              <w:spacing w:line="240" w:lineRule="auto"/>
                              <w:jc w:val="center"/>
                              <w:rPr>
                                <w:rFonts w:ascii="Aleo Regular" w:hAnsi="Aleo Regular"/>
                                <w:sz w:val="120"/>
                                <w:szCs w:val="120"/>
                              </w:rPr>
                            </w:pPr>
                            <w:r>
                              <w:rPr>
                                <w:rFonts w:ascii="Aleo Regular" w:hAnsi="Aleo Regular"/>
                                <w:sz w:val="120"/>
                                <w:szCs w:val="120"/>
                              </w:rPr>
                              <w:t>Freedom Buzz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margin-left:-21.6pt;margin-top:300.05pt;width:420.75pt;height:93.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" filled="f" stroked="f">
                <v:textbox>
                  <w:txbxContent>
                    <w:p w14:paraId="44C01033" w14:textId="55D01D1D" w:rsidR="00142EED" w:rsidRPr="005D7744" w:rsidRDefault="00142EED" w:rsidP="00BE7023">
                      <w:pPr>
                        <w:spacing w:line="240" w:lineRule="auto"/>
                        <w:jc w:val="center"/>
                        <w:rPr>
                          <w:rFonts w:ascii="Aleo Regular" w:hAnsi="Aleo Regular"/>
                          <w:sz w:val="120"/>
                          <w:szCs w:val="120"/>
                        </w:rPr>
                      </w:pPr>
                      <w:r>
                        <w:rPr>
                          <w:rFonts w:ascii="Aleo Regular" w:hAnsi="Aleo Regular"/>
                          <w:sz w:val="120"/>
                          <w:szCs w:val="120"/>
                        </w:rPr>
                        <w:t>Freedom Buzz</w:t>
                      </w:r>
                    </w:p>
                  </w:txbxContent>
                </v:textbox>
                <w10:wrap type="through"/>
              </v:shape>
            </w:pict>
          </mc:Fallback>
        </mc:AlternateContent>
      </w:r>
      <w:r w:rsidR="00F7613E">
        <w:rPr>
          <w:noProof/>
        </w:rPr>
        <mc:AlternateContent>
          <mc:Choice Requires="wps">
            <w:drawing>
              <wp:anchor distT="0" distB="0" distL="114300" distR="114300" simplePos="0" relativeHeight="251831296" behindDoc="0" locked="0" layoutInCell="1" allowOverlap="1" wp14:anchorId="63F21C7B" wp14:editId="4EA156FB">
                <wp:simplePos x="0" y="0"/>
                <wp:positionH relativeFrom="column">
                  <wp:posOffset>1149985</wp:posOffset>
                </wp:positionH>
                <wp:positionV relativeFrom="paragraph">
                  <wp:posOffset>6066790</wp:posOffset>
                </wp:positionV>
                <wp:extent cx="3799840" cy="831215"/>
                <wp:effectExtent l="0" t="0" r="0" b="6985"/>
                <wp:wrapSquare wrapText="bothSides"/>
                <wp:docPr id="56" name="Text Box 56"/>
                <wp:cNvGraphicFramePr/>
                <a:graphic xmlns:a="http://schemas.openxmlformats.org/drawingml/2006/main">
                  <a:graphicData uri="http://schemas.microsoft.com/office/word/2010/wordprocessingShape">
                    <wps:wsp>
                      <wps:cNvSpPr txBox="1"/>
                      <wps:spPr>
                        <a:xfrm>
                          <a:off x="0" y="0"/>
                          <a:ext cx="3799840" cy="8312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0F6384" w14:textId="4E697C8B" w:rsidR="00142EED" w:rsidRPr="00F7613E" w:rsidRDefault="00142EED" w:rsidP="00F7613E">
                            <w:pPr>
                              <w:jc w:val="right"/>
                              <w:rPr>
                                <w:i/>
                                <w:sz w:val="32"/>
                                <w:szCs w:val="32"/>
                              </w:rPr>
                            </w:pPr>
                            <w:r w:rsidRPr="00F7613E">
                              <w:rPr>
                                <w:i/>
                                <w:sz w:val="32"/>
                                <w:szCs w:val="32"/>
                              </w:rPr>
                              <w:t>The Frontier Lab</w:t>
                            </w:r>
                          </w:p>
                          <w:p w14:paraId="3FDBC62D" w14:textId="28CA6275" w:rsidR="00142EED" w:rsidRPr="00F7613E" w:rsidRDefault="00142EED" w:rsidP="00F7613E">
                            <w:pPr>
                              <w:pStyle w:val="NormalIndent"/>
                              <w:jc w:val="right"/>
                              <w:rPr>
                                <w:sz w:val="28"/>
                                <w:szCs w:val="28"/>
                              </w:rPr>
                            </w:pPr>
                            <w:r w:rsidRPr="00F7613E">
                              <w:rPr>
                                <w:sz w:val="28"/>
                                <w:szCs w:val="28"/>
                              </w:rPr>
                              <w:t xml:space="preserve">Marketing Guide </w:t>
                            </w:r>
                            <w:r w:rsidRPr="00F7613E">
                              <w:rPr>
                                <w:rFonts w:ascii="Zapf Dingbats" w:hAnsi="Zapf Dingbats"/>
                                <w:color w:val="000000"/>
                                <w:sz w:val="24"/>
                                <w:szCs w:val="24"/>
                              </w:rPr>
                              <w:t>✚</w:t>
                            </w:r>
                            <w:r>
                              <w:rPr>
                                <w:sz w:val="28"/>
                                <w:szCs w:val="28"/>
                              </w:rPr>
                              <w:t xml:space="preserve"> August 11</w:t>
                            </w:r>
                            <w:r w:rsidRPr="00F7613E">
                              <w:rPr>
                                <w:sz w:val="28"/>
                                <w:szCs w:val="28"/>
                              </w:rPr>
                              <w:t>, 2015</w:t>
                            </w:r>
                          </w:p>
                          <w:p w14:paraId="6D70ABDA" w14:textId="77777777" w:rsidR="00142EED" w:rsidRPr="00F7613E" w:rsidRDefault="00142EED" w:rsidP="00F7613E">
                            <w:pPr>
                              <w:jc w:val="right"/>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27" type="#_x0000_t202" style="position:absolute;margin-left:90.55pt;margin-top:477.7pt;width:299.2pt;height:65.4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" filled="f" stroked="f">
                <v:textbox>
                  <w:txbxContent>
                    <w:p w14:paraId="290F6384" w14:textId="4E697C8B" w:rsidR="00142EED" w:rsidRPr="00F7613E" w:rsidRDefault="00142EED" w:rsidP="00F7613E">
                      <w:pPr>
                        <w:jc w:val="right"/>
                        <w:rPr>
                          <w:i/>
                          <w:sz w:val="32"/>
                          <w:szCs w:val="32"/>
                        </w:rPr>
                      </w:pPr>
                      <w:r w:rsidRPr="00F7613E">
                        <w:rPr>
                          <w:i/>
                          <w:sz w:val="32"/>
                          <w:szCs w:val="32"/>
                        </w:rPr>
                        <w:t>The Frontier Lab</w:t>
                      </w:r>
                    </w:p>
                    <w:p w14:paraId="3FDBC62D" w14:textId="28CA6275" w:rsidR="00142EED" w:rsidRPr="00F7613E" w:rsidRDefault="00142EED" w:rsidP="00F7613E">
                      <w:pPr>
                        <w:pStyle w:val="NormalIndent"/>
                        <w:jc w:val="right"/>
                        <w:rPr>
                          <w:sz w:val="28"/>
                          <w:szCs w:val="28"/>
                        </w:rPr>
                      </w:pPr>
                      <w:r w:rsidRPr="00F7613E">
                        <w:rPr>
                          <w:sz w:val="28"/>
                          <w:szCs w:val="28"/>
                        </w:rPr>
                        <w:t xml:space="preserve">Marketing Guide </w:t>
                      </w:r>
                      <w:r w:rsidRPr="00F7613E">
                        <w:rPr>
                          <w:rFonts w:ascii="Zapf Dingbats" w:hAnsi="Zapf Dingbats"/>
                          <w:color w:val="000000"/>
                          <w:sz w:val="24"/>
                          <w:szCs w:val="24"/>
                        </w:rPr>
                        <w:t>✚</w:t>
                      </w:r>
                      <w:r>
                        <w:rPr>
                          <w:sz w:val="28"/>
                          <w:szCs w:val="28"/>
                        </w:rPr>
                        <w:t xml:space="preserve"> August 11</w:t>
                      </w:r>
                      <w:r w:rsidRPr="00F7613E">
                        <w:rPr>
                          <w:sz w:val="28"/>
                          <w:szCs w:val="28"/>
                        </w:rPr>
                        <w:t>, 2015</w:t>
                      </w:r>
                    </w:p>
                    <w:p w14:paraId="6D70ABDA" w14:textId="77777777" w:rsidR="00142EED" w:rsidRPr="00F7613E" w:rsidRDefault="00142EED" w:rsidP="00F7613E">
                      <w:pPr>
                        <w:jc w:val="right"/>
                        <w:rPr>
                          <w:sz w:val="28"/>
                          <w:szCs w:val="28"/>
                        </w:rPr>
                      </w:pPr>
                    </w:p>
                  </w:txbxContent>
                </v:textbox>
                <w10:wrap type="square"/>
              </v:shape>
            </w:pict>
          </mc:Fallback>
        </mc:AlternateContent>
      </w:r>
      <w:r w:rsidR="00F7613E">
        <w:rPr>
          <w:noProof/>
        </w:rPr>
        <mc:AlternateContent>
          <mc:Choice Requires="wps">
            <w:drawing>
              <wp:anchor distT="0" distB="0" distL="114300" distR="114300" simplePos="0" relativeHeight="251821056" behindDoc="0" locked="0" layoutInCell="1" allowOverlap="1" wp14:anchorId="19FF2FDF" wp14:editId="1E92CC67">
                <wp:simplePos x="0" y="0"/>
                <wp:positionH relativeFrom="column">
                  <wp:posOffset>-393700</wp:posOffset>
                </wp:positionH>
                <wp:positionV relativeFrom="paragraph">
                  <wp:posOffset>4760595</wp:posOffset>
                </wp:positionV>
                <wp:extent cx="5343525" cy="1187450"/>
                <wp:effectExtent l="0" t="0" r="0" b="6350"/>
                <wp:wrapThrough wrapText="bothSides">
                  <wp:wrapPolygon edited="0">
                    <wp:start x="103" y="0"/>
                    <wp:lineTo x="103" y="21253"/>
                    <wp:lineTo x="21356" y="21253"/>
                    <wp:lineTo x="21356" y="0"/>
                    <wp:lineTo x="103" y="0"/>
                  </wp:wrapPolygon>
                </wp:wrapThrough>
                <wp:docPr id="16" name="Text Box 16"/>
                <wp:cNvGraphicFramePr/>
                <a:graphic xmlns:a="http://schemas.openxmlformats.org/drawingml/2006/main">
                  <a:graphicData uri="http://schemas.microsoft.com/office/word/2010/wordprocessingShape">
                    <wps:wsp>
                      <wps:cNvSpPr txBox="1"/>
                      <wps:spPr>
                        <a:xfrm>
                          <a:off x="0" y="0"/>
                          <a:ext cx="5343525" cy="11874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B5576F" w14:textId="269063CF" w:rsidR="00142EED" w:rsidRPr="00211D0E" w:rsidRDefault="00142EED" w:rsidP="00F7613E">
                            <w:pPr>
                              <w:jc w:val="right"/>
                              <w:rPr>
                                <w:rFonts w:ascii="Aleo Italic" w:hAnsi="Aleo Italic"/>
                                <w:color w:val="800080"/>
                                <w:sz w:val="44"/>
                                <w:szCs w:val="44"/>
                              </w:rPr>
                            </w:pPr>
                            <w:r w:rsidRPr="00211D0E">
                              <w:rPr>
                                <w:rFonts w:ascii="Aleo Italic" w:hAnsi="Aleo Italic"/>
                                <w:color w:val="800080"/>
                                <w:sz w:val="44"/>
                                <w:szCs w:val="44"/>
                              </w:rPr>
                              <w:t>Framing the Language of Freedom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8" type="#_x0000_t202" style="position:absolute;margin-left:-30.95pt;margin-top:374.85pt;width:420.75pt;height:93.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" filled="f" stroked="f">
                <v:textbox>
                  <w:txbxContent>
                    <w:p w14:paraId="1BB5576F" w14:textId="269063CF" w:rsidR="00142EED" w:rsidRPr="00211D0E" w:rsidRDefault="00142EED" w:rsidP="00F7613E">
                      <w:pPr>
                        <w:jc w:val="right"/>
                        <w:rPr>
                          <w:rFonts w:ascii="Aleo Italic" w:hAnsi="Aleo Italic"/>
                          <w:color w:val="800080"/>
                          <w:sz w:val="44"/>
                          <w:szCs w:val="44"/>
                        </w:rPr>
                      </w:pPr>
                      <w:r w:rsidRPr="00211D0E">
                        <w:rPr>
                          <w:rFonts w:ascii="Aleo Italic" w:hAnsi="Aleo Italic"/>
                          <w:color w:val="800080"/>
                          <w:sz w:val="44"/>
                          <w:szCs w:val="44"/>
                        </w:rPr>
                        <w:t>Framing the Language of Freedom</w:t>
                      </w:r>
                    </w:p>
                  </w:txbxContent>
                </v:textbox>
                <w10:wrap type="through"/>
              </v:shape>
            </w:pict>
          </mc:Fallback>
        </mc:AlternateContent>
      </w:r>
      <w:r w:rsidR="00F43402" w:rsidRPr="00715A1F">
        <w:rPr>
          <w:rFonts w:ascii="Aleo Regular" w:hAnsi="Aleo Regular"/>
          <w:b/>
          <w:color w:val="F05133"/>
        </w:rPr>
        <w:t xml:space="preserve"> </w:t>
      </w:r>
      <w:r w:rsidR="0016139E">
        <w:br w:type="page"/>
      </w:r>
      <w:bookmarkEnd w:id="0"/>
      <w:r w:rsidR="003619AF">
        <w:fldChar w:fldCharType="begin"/>
      </w:r>
      <w:r w:rsidR="003619AF">
        <w:instrText xml:space="preserve"> TOC \o "1-1" </w:instrText>
      </w:r>
      <w:r w:rsidR="003619AF">
        <w:fldChar w:fldCharType="separate"/>
      </w:r>
    </w:p>
    <w:p w14:paraId="253016D8" w14:textId="77777777" w:rsidR="000233A7" w:rsidRDefault="000233A7">
      <w:pPr>
        <w:pStyle w:val="TOC1"/>
        <w:tabs>
          <w:tab w:val="right" w:leader="dot" w:pos="7478"/>
        </w:tabs>
        <w:rPr>
          <w:b w:val="0"/>
          <w:noProof/>
        </w:rPr>
      </w:pPr>
    </w:p>
    <w:p w14:paraId="316A84E5" w14:textId="77777777" w:rsidR="000233A7" w:rsidRDefault="000233A7" w:rsidP="000233A7">
      <w:pPr>
        <w:pStyle w:val="Heading1"/>
        <w:rPr>
          <w:noProof/>
        </w:rPr>
      </w:pPr>
    </w:p>
    <w:p w14:paraId="5E792147" w14:textId="77777777" w:rsidR="000233A7" w:rsidRDefault="000233A7" w:rsidP="000233A7">
      <w:pPr>
        <w:pStyle w:val="Heading1"/>
        <w:rPr>
          <w:noProof/>
        </w:rPr>
      </w:pPr>
    </w:p>
    <w:p w14:paraId="40E9162A" w14:textId="3D639C28" w:rsidR="000233A7" w:rsidRDefault="000233A7" w:rsidP="000233A7">
      <w:pPr>
        <w:pStyle w:val="Heading1"/>
        <w:rPr>
          <w:noProof/>
        </w:rPr>
      </w:pPr>
      <w:r>
        <w:rPr>
          <w:noProof/>
        </w:rPr>
        <w:t>contents</w:t>
      </w:r>
    </w:p>
    <w:p w14:paraId="49041DDA" w14:textId="77777777" w:rsidR="000233A7" w:rsidRDefault="000233A7">
      <w:pPr>
        <w:pStyle w:val="TOC1"/>
        <w:tabs>
          <w:tab w:val="right" w:leader="dot" w:pos="7478"/>
        </w:tabs>
        <w:rPr>
          <w:b w:val="0"/>
          <w:noProof/>
        </w:rPr>
      </w:pPr>
    </w:p>
    <w:p w14:paraId="3DFA10CF" w14:textId="77777777" w:rsidR="000233A7" w:rsidRDefault="000233A7">
      <w:pPr>
        <w:pStyle w:val="TOC1"/>
        <w:tabs>
          <w:tab w:val="right" w:leader="dot" w:pos="7478"/>
        </w:tabs>
        <w:rPr>
          <w:b w:val="0"/>
          <w:noProof/>
        </w:rPr>
      </w:pPr>
    </w:p>
    <w:p w14:paraId="4B5ECE83" w14:textId="77777777" w:rsidR="000233A7" w:rsidRPr="000233A7" w:rsidRDefault="000233A7">
      <w:pPr>
        <w:pStyle w:val="TOC1"/>
        <w:tabs>
          <w:tab w:val="right" w:leader="dot" w:pos="7478"/>
        </w:tabs>
        <w:rPr>
          <w:rFonts w:asciiTheme="minorHAnsi" w:eastAsiaTheme="minorEastAsia" w:hAnsiTheme="minorHAnsi" w:cstheme="minorBidi"/>
          <w:b w:val="0"/>
          <w:noProof/>
          <w:sz w:val="24"/>
          <w:szCs w:val="24"/>
          <w:lang w:eastAsia="ja-JP"/>
        </w:rPr>
      </w:pPr>
      <w:r w:rsidRPr="000233A7">
        <w:rPr>
          <w:b w:val="0"/>
          <w:noProof/>
        </w:rPr>
        <w:t>executive summary</w:t>
      </w:r>
      <w:r w:rsidRPr="000233A7">
        <w:rPr>
          <w:b w:val="0"/>
          <w:noProof/>
        </w:rPr>
        <w:tab/>
      </w:r>
      <w:r w:rsidRPr="000233A7">
        <w:rPr>
          <w:b w:val="0"/>
          <w:noProof/>
        </w:rPr>
        <w:fldChar w:fldCharType="begin"/>
      </w:r>
      <w:r w:rsidRPr="000233A7">
        <w:rPr>
          <w:b w:val="0"/>
          <w:noProof/>
        </w:rPr>
        <w:instrText xml:space="preserve"> PAGEREF _Toc300927767 \h </w:instrText>
      </w:r>
      <w:r w:rsidRPr="000233A7">
        <w:rPr>
          <w:b w:val="0"/>
          <w:noProof/>
        </w:rPr>
      </w:r>
      <w:r w:rsidRPr="000233A7">
        <w:rPr>
          <w:b w:val="0"/>
          <w:noProof/>
        </w:rPr>
        <w:fldChar w:fldCharType="separate"/>
      </w:r>
      <w:r w:rsidR="00D61BB9">
        <w:rPr>
          <w:b w:val="0"/>
          <w:noProof/>
        </w:rPr>
        <w:t>3</w:t>
      </w:r>
      <w:r w:rsidRPr="000233A7">
        <w:rPr>
          <w:b w:val="0"/>
          <w:noProof/>
        </w:rPr>
        <w:fldChar w:fldCharType="end"/>
      </w:r>
    </w:p>
    <w:p w14:paraId="0F25497D" w14:textId="77777777" w:rsidR="000233A7" w:rsidRPr="000233A7" w:rsidRDefault="000233A7">
      <w:pPr>
        <w:pStyle w:val="TOC1"/>
        <w:tabs>
          <w:tab w:val="right" w:leader="dot" w:pos="7478"/>
        </w:tabs>
        <w:rPr>
          <w:rFonts w:asciiTheme="minorHAnsi" w:eastAsiaTheme="minorEastAsia" w:hAnsiTheme="minorHAnsi" w:cstheme="minorBidi"/>
          <w:b w:val="0"/>
          <w:noProof/>
          <w:sz w:val="24"/>
          <w:szCs w:val="24"/>
          <w:lang w:eastAsia="ja-JP"/>
        </w:rPr>
      </w:pPr>
      <w:r w:rsidRPr="000233A7">
        <w:rPr>
          <w:b w:val="0"/>
          <w:noProof/>
        </w:rPr>
        <w:t>introduction</w:t>
      </w:r>
      <w:r w:rsidRPr="000233A7">
        <w:rPr>
          <w:b w:val="0"/>
          <w:noProof/>
        </w:rPr>
        <w:tab/>
      </w:r>
      <w:r w:rsidRPr="000233A7">
        <w:rPr>
          <w:b w:val="0"/>
          <w:noProof/>
        </w:rPr>
        <w:fldChar w:fldCharType="begin"/>
      </w:r>
      <w:r w:rsidRPr="000233A7">
        <w:rPr>
          <w:b w:val="0"/>
          <w:noProof/>
        </w:rPr>
        <w:instrText xml:space="preserve"> PAGEREF _Toc300927768 \h </w:instrText>
      </w:r>
      <w:r w:rsidRPr="000233A7">
        <w:rPr>
          <w:b w:val="0"/>
          <w:noProof/>
        </w:rPr>
      </w:r>
      <w:r w:rsidRPr="000233A7">
        <w:rPr>
          <w:b w:val="0"/>
          <w:noProof/>
        </w:rPr>
        <w:fldChar w:fldCharType="separate"/>
      </w:r>
      <w:r w:rsidR="00D61BB9">
        <w:rPr>
          <w:b w:val="0"/>
          <w:noProof/>
        </w:rPr>
        <w:t>6</w:t>
      </w:r>
      <w:r w:rsidRPr="000233A7">
        <w:rPr>
          <w:b w:val="0"/>
          <w:noProof/>
        </w:rPr>
        <w:fldChar w:fldCharType="end"/>
      </w:r>
    </w:p>
    <w:p w14:paraId="24810858" w14:textId="77777777" w:rsidR="000233A7" w:rsidRPr="000233A7" w:rsidRDefault="000233A7">
      <w:pPr>
        <w:pStyle w:val="TOC1"/>
        <w:tabs>
          <w:tab w:val="right" w:leader="dot" w:pos="7478"/>
        </w:tabs>
        <w:rPr>
          <w:rFonts w:asciiTheme="minorHAnsi" w:eastAsiaTheme="minorEastAsia" w:hAnsiTheme="minorHAnsi" w:cstheme="minorBidi"/>
          <w:b w:val="0"/>
          <w:noProof/>
          <w:sz w:val="24"/>
          <w:szCs w:val="24"/>
          <w:lang w:eastAsia="ja-JP"/>
        </w:rPr>
      </w:pPr>
      <w:r w:rsidRPr="000233A7">
        <w:rPr>
          <w:b w:val="0"/>
          <w:noProof/>
        </w:rPr>
        <w:t>assessing demand</w:t>
      </w:r>
      <w:r w:rsidRPr="000233A7">
        <w:rPr>
          <w:b w:val="0"/>
          <w:noProof/>
        </w:rPr>
        <w:tab/>
      </w:r>
      <w:r w:rsidRPr="000233A7">
        <w:rPr>
          <w:b w:val="0"/>
          <w:noProof/>
        </w:rPr>
        <w:fldChar w:fldCharType="begin"/>
      </w:r>
      <w:r w:rsidRPr="000233A7">
        <w:rPr>
          <w:b w:val="0"/>
          <w:noProof/>
        </w:rPr>
        <w:instrText xml:space="preserve"> PAGEREF _Toc300927769 \h </w:instrText>
      </w:r>
      <w:r w:rsidRPr="000233A7">
        <w:rPr>
          <w:b w:val="0"/>
          <w:noProof/>
        </w:rPr>
      </w:r>
      <w:r w:rsidRPr="000233A7">
        <w:rPr>
          <w:b w:val="0"/>
          <w:noProof/>
        </w:rPr>
        <w:fldChar w:fldCharType="separate"/>
      </w:r>
      <w:r w:rsidR="00D61BB9">
        <w:rPr>
          <w:b w:val="0"/>
          <w:noProof/>
        </w:rPr>
        <w:t>8</w:t>
      </w:r>
      <w:r w:rsidRPr="000233A7">
        <w:rPr>
          <w:b w:val="0"/>
          <w:noProof/>
        </w:rPr>
        <w:fldChar w:fldCharType="end"/>
      </w:r>
    </w:p>
    <w:p w14:paraId="0529D9D6" w14:textId="77777777" w:rsidR="000233A7" w:rsidRPr="000233A7" w:rsidRDefault="000233A7">
      <w:pPr>
        <w:pStyle w:val="TOC1"/>
        <w:tabs>
          <w:tab w:val="right" w:leader="dot" w:pos="7478"/>
        </w:tabs>
        <w:rPr>
          <w:rFonts w:asciiTheme="minorHAnsi" w:eastAsiaTheme="minorEastAsia" w:hAnsiTheme="minorHAnsi" w:cstheme="minorBidi"/>
          <w:b w:val="0"/>
          <w:noProof/>
          <w:sz w:val="24"/>
          <w:szCs w:val="24"/>
          <w:lang w:eastAsia="ja-JP"/>
        </w:rPr>
      </w:pPr>
      <w:r w:rsidRPr="000233A7">
        <w:rPr>
          <w:b w:val="0"/>
          <w:noProof/>
        </w:rPr>
        <w:t>audience “needs” inform strategy</w:t>
      </w:r>
      <w:r w:rsidRPr="000233A7">
        <w:rPr>
          <w:b w:val="0"/>
          <w:noProof/>
        </w:rPr>
        <w:tab/>
      </w:r>
      <w:r w:rsidRPr="000233A7">
        <w:rPr>
          <w:b w:val="0"/>
          <w:noProof/>
        </w:rPr>
        <w:fldChar w:fldCharType="begin"/>
      </w:r>
      <w:r w:rsidRPr="000233A7">
        <w:rPr>
          <w:b w:val="0"/>
          <w:noProof/>
        </w:rPr>
        <w:instrText xml:space="preserve"> PAGEREF _Toc300927770 \h </w:instrText>
      </w:r>
      <w:r w:rsidRPr="000233A7">
        <w:rPr>
          <w:b w:val="0"/>
          <w:noProof/>
        </w:rPr>
      </w:r>
      <w:r w:rsidRPr="000233A7">
        <w:rPr>
          <w:b w:val="0"/>
          <w:noProof/>
        </w:rPr>
        <w:fldChar w:fldCharType="separate"/>
      </w:r>
      <w:r w:rsidR="00D61BB9">
        <w:rPr>
          <w:b w:val="0"/>
          <w:noProof/>
        </w:rPr>
        <w:t>15</w:t>
      </w:r>
      <w:r w:rsidRPr="000233A7">
        <w:rPr>
          <w:b w:val="0"/>
          <w:noProof/>
        </w:rPr>
        <w:fldChar w:fldCharType="end"/>
      </w:r>
    </w:p>
    <w:p w14:paraId="31968D42" w14:textId="77777777" w:rsidR="000233A7" w:rsidRPr="000233A7" w:rsidRDefault="000233A7">
      <w:pPr>
        <w:pStyle w:val="TOC1"/>
        <w:tabs>
          <w:tab w:val="right" w:leader="dot" w:pos="7478"/>
        </w:tabs>
        <w:rPr>
          <w:rFonts w:asciiTheme="minorHAnsi" w:eastAsiaTheme="minorEastAsia" w:hAnsiTheme="minorHAnsi" w:cstheme="minorBidi"/>
          <w:b w:val="0"/>
          <w:noProof/>
          <w:sz w:val="24"/>
          <w:szCs w:val="24"/>
          <w:lang w:eastAsia="ja-JP"/>
        </w:rPr>
      </w:pPr>
      <w:r w:rsidRPr="000233A7">
        <w:rPr>
          <w:b w:val="0"/>
          <w:noProof/>
        </w:rPr>
        <w:t>the “Purposefuls” (Segment 1)</w:t>
      </w:r>
      <w:r w:rsidRPr="000233A7">
        <w:rPr>
          <w:b w:val="0"/>
          <w:noProof/>
        </w:rPr>
        <w:tab/>
      </w:r>
      <w:r w:rsidRPr="000233A7">
        <w:rPr>
          <w:b w:val="0"/>
          <w:noProof/>
        </w:rPr>
        <w:fldChar w:fldCharType="begin"/>
      </w:r>
      <w:r w:rsidRPr="000233A7">
        <w:rPr>
          <w:b w:val="0"/>
          <w:noProof/>
        </w:rPr>
        <w:instrText xml:space="preserve"> PAGEREF _Toc300927771 \h </w:instrText>
      </w:r>
      <w:r w:rsidRPr="000233A7">
        <w:rPr>
          <w:b w:val="0"/>
          <w:noProof/>
        </w:rPr>
      </w:r>
      <w:r w:rsidRPr="000233A7">
        <w:rPr>
          <w:b w:val="0"/>
          <w:noProof/>
        </w:rPr>
        <w:fldChar w:fldCharType="separate"/>
      </w:r>
      <w:r w:rsidR="00D61BB9">
        <w:rPr>
          <w:b w:val="0"/>
          <w:noProof/>
        </w:rPr>
        <w:t>18</w:t>
      </w:r>
      <w:r w:rsidRPr="000233A7">
        <w:rPr>
          <w:b w:val="0"/>
          <w:noProof/>
        </w:rPr>
        <w:fldChar w:fldCharType="end"/>
      </w:r>
    </w:p>
    <w:p w14:paraId="77B5DE63" w14:textId="77777777" w:rsidR="000233A7" w:rsidRPr="000233A7" w:rsidRDefault="000233A7">
      <w:pPr>
        <w:pStyle w:val="TOC1"/>
        <w:tabs>
          <w:tab w:val="right" w:leader="dot" w:pos="7478"/>
        </w:tabs>
        <w:rPr>
          <w:rFonts w:asciiTheme="minorHAnsi" w:eastAsiaTheme="minorEastAsia" w:hAnsiTheme="minorHAnsi" w:cstheme="minorBidi"/>
          <w:b w:val="0"/>
          <w:noProof/>
          <w:sz w:val="24"/>
          <w:szCs w:val="24"/>
          <w:lang w:eastAsia="ja-JP"/>
        </w:rPr>
      </w:pPr>
      <w:r w:rsidRPr="000233A7">
        <w:rPr>
          <w:b w:val="0"/>
          <w:noProof/>
        </w:rPr>
        <w:t>the Serenity-Seekers (Segment 2)</w:t>
      </w:r>
      <w:r w:rsidRPr="000233A7">
        <w:rPr>
          <w:b w:val="0"/>
          <w:noProof/>
        </w:rPr>
        <w:tab/>
      </w:r>
      <w:r w:rsidRPr="000233A7">
        <w:rPr>
          <w:b w:val="0"/>
          <w:noProof/>
        </w:rPr>
        <w:fldChar w:fldCharType="begin"/>
      </w:r>
      <w:r w:rsidRPr="000233A7">
        <w:rPr>
          <w:b w:val="0"/>
          <w:noProof/>
        </w:rPr>
        <w:instrText xml:space="preserve"> PAGEREF _Toc300927772 \h </w:instrText>
      </w:r>
      <w:r w:rsidRPr="000233A7">
        <w:rPr>
          <w:b w:val="0"/>
          <w:noProof/>
        </w:rPr>
      </w:r>
      <w:r w:rsidRPr="000233A7">
        <w:rPr>
          <w:b w:val="0"/>
          <w:noProof/>
        </w:rPr>
        <w:fldChar w:fldCharType="separate"/>
      </w:r>
      <w:r w:rsidR="00D61BB9">
        <w:rPr>
          <w:b w:val="0"/>
          <w:noProof/>
        </w:rPr>
        <w:t>23</w:t>
      </w:r>
      <w:r w:rsidRPr="000233A7">
        <w:rPr>
          <w:b w:val="0"/>
          <w:noProof/>
        </w:rPr>
        <w:fldChar w:fldCharType="end"/>
      </w:r>
    </w:p>
    <w:p w14:paraId="17216BC3" w14:textId="77777777" w:rsidR="000233A7" w:rsidRPr="000233A7" w:rsidRDefault="000233A7">
      <w:pPr>
        <w:pStyle w:val="TOC1"/>
        <w:tabs>
          <w:tab w:val="right" w:leader="dot" w:pos="7478"/>
        </w:tabs>
        <w:rPr>
          <w:rFonts w:asciiTheme="minorHAnsi" w:eastAsiaTheme="minorEastAsia" w:hAnsiTheme="minorHAnsi" w:cstheme="minorBidi"/>
          <w:b w:val="0"/>
          <w:noProof/>
          <w:sz w:val="24"/>
          <w:szCs w:val="24"/>
          <w:lang w:eastAsia="ja-JP"/>
        </w:rPr>
      </w:pPr>
      <w:r w:rsidRPr="000233A7">
        <w:rPr>
          <w:b w:val="0"/>
          <w:noProof/>
        </w:rPr>
        <w:t>framing structures</w:t>
      </w:r>
      <w:r w:rsidRPr="000233A7">
        <w:rPr>
          <w:b w:val="0"/>
          <w:noProof/>
        </w:rPr>
        <w:tab/>
      </w:r>
      <w:r w:rsidRPr="000233A7">
        <w:rPr>
          <w:b w:val="0"/>
          <w:noProof/>
        </w:rPr>
        <w:fldChar w:fldCharType="begin"/>
      </w:r>
      <w:r w:rsidRPr="000233A7">
        <w:rPr>
          <w:b w:val="0"/>
          <w:noProof/>
        </w:rPr>
        <w:instrText xml:space="preserve"> PAGEREF _Toc300927773 \h </w:instrText>
      </w:r>
      <w:r w:rsidRPr="000233A7">
        <w:rPr>
          <w:b w:val="0"/>
          <w:noProof/>
        </w:rPr>
      </w:r>
      <w:r w:rsidRPr="000233A7">
        <w:rPr>
          <w:b w:val="0"/>
          <w:noProof/>
        </w:rPr>
        <w:fldChar w:fldCharType="separate"/>
      </w:r>
      <w:r w:rsidR="00D61BB9">
        <w:rPr>
          <w:b w:val="0"/>
          <w:noProof/>
        </w:rPr>
        <w:t>30</w:t>
      </w:r>
      <w:r w:rsidRPr="000233A7">
        <w:rPr>
          <w:b w:val="0"/>
          <w:noProof/>
        </w:rPr>
        <w:fldChar w:fldCharType="end"/>
      </w:r>
    </w:p>
    <w:p w14:paraId="782FCB9D" w14:textId="77777777" w:rsidR="000233A7" w:rsidRPr="000233A7" w:rsidRDefault="000233A7">
      <w:pPr>
        <w:pStyle w:val="TOC1"/>
        <w:tabs>
          <w:tab w:val="right" w:leader="dot" w:pos="7478"/>
        </w:tabs>
        <w:rPr>
          <w:rFonts w:asciiTheme="minorHAnsi" w:eastAsiaTheme="minorEastAsia" w:hAnsiTheme="minorHAnsi" w:cstheme="minorBidi"/>
          <w:b w:val="0"/>
          <w:noProof/>
          <w:sz w:val="24"/>
          <w:szCs w:val="24"/>
          <w:lang w:eastAsia="ja-JP"/>
        </w:rPr>
      </w:pPr>
      <w:r w:rsidRPr="000233A7">
        <w:rPr>
          <w:b w:val="0"/>
          <w:noProof/>
        </w:rPr>
        <w:t>messages to cultivate demand</w:t>
      </w:r>
      <w:r w:rsidRPr="000233A7">
        <w:rPr>
          <w:b w:val="0"/>
          <w:noProof/>
        </w:rPr>
        <w:tab/>
      </w:r>
      <w:r w:rsidRPr="000233A7">
        <w:rPr>
          <w:b w:val="0"/>
          <w:noProof/>
        </w:rPr>
        <w:fldChar w:fldCharType="begin"/>
      </w:r>
      <w:r w:rsidRPr="000233A7">
        <w:rPr>
          <w:b w:val="0"/>
          <w:noProof/>
        </w:rPr>
        <w:instrText xml:space="preserve"> PAGEREF _Toc300927774 \h </w:instrText>
      </w:r>
      <w:r w:rsidRPr="000233A7">
        <w:rPr>
          <w:b w:val="0"/>
          <w:noProof/>
        </w:rPr>
      </w:r>
      <w:r w:rsidRPr="000233A7">
        <w:rPr>
          <w:b w:val="0"/>
          <w:noProof/>
        </w:rPr>
        <w:fldChar w:fldCharType="separate"/>
      </w:r>
      <w:r w:rsidR="00D61BB9">
        <w:rPr>
          <w:b w:val="0"/>
          <w:noProof/>
        </w:rPr>
        <w:t>32</w:t>
      </w:r>
      <w:r w:rsidRPr="000233A7">
        <w:rPr>
          <w:b w:val="0"/>
          <w:noProof/>
        </w:rPr>
        <w:fldChar w:fldCharType="end"/>
      </w:r>
    </w:p>
    <w:p w14:paraId="5CA33394" w14:textId="77777777" w:rsidR="000233A7" w:rsidRPr="000233A7" w:rsidRDefault="000233A7">
      <w:pPr>
        <w:pStyle w:val="TOC1"/>
        <w:tabs>
          <w:tab w:val="right" w:leader="dot" w:pos="7478"/>
        </w:tabs>
        <w:rPr>
          <w:rFonts w:asciiTheme="minorHAnsi" w:eastAsiaTheme="minorEastAsia" w:hAnsiTheme="minorHAnsi" w:cstheme="minorBidi"/>
          <w:b w:val="0"/>
          <w:noProof/>
          <w:sz w:val="24"/>
          <w:szCs w:val="24"/>
          <w:lang w:eastAsia="ja-JP"/>
        </w:rPr>
      </w:pPr>
      <w:r w:rsidRPr="000233A7">
        <w:rPr>
          <w:b w:val="0"/>
          <w:noProof/>
        </w:rPr>
        <w:t>framing buzzwords</w:t>
      </w:r>
      <w:r w:rsidRPr="000233A7">
        <w:rPr>
          <w:b w:val="0"/>
          <w:noProof/>
        </w:rPr>
        <w:tab/>
      </w:r>
      <w:r w:rsidRPr="000233A7">
        <w:rPr>
          <w:b w:val="0"/>
          <w:noProof/>
        </w:rPr>
        <w:fldChar w:fldCharType="begin"/>
      </w:r>
      <w:r w:rsidRPr="000233A7">
        <w:rPr>
          <w:b w:val="0"/>
          <w:noProof/>
        </w:rPr>
        <w:instrText xml:space="preserve"> PAGEREF _Toc300927775 \h </w:instrText>
      </w:r>
      <w:r w:rsidRPr="000233A7">
        <w:rPr>
          <w:b w:val="0"/>
          <w:noProof/>
        </w:rPr>
      </w:r>
      <w:r w:rsidRPr="000233A7">
        <w:rPr>
          <w:b w:val="0"/>
          <w:noProof/>
        </w:rPr>
        <w:fldChar w:fldCharType="separate"/>
      </w:r>
      <w:r w:rsidR="00D61BB9">
        <w:rPr>
          <w:b w:val="0"/>
          <w:noProof/>
        </w:rPr>
        <w:t>35</w:t>
      </w:r>
      <w:r w:rsidRPr="000233A7">
        <w:rPr>
          <w:b w:val="0"/>
          <w:noProof/>
        </w:rPr>
        <w:fldChar w:fldCharType="end"/>
      </w:r>
    </w:p>
    <w:p w14:paraId="7BFEA42E" w14:textId="77777777" w:rsidR="000233A7" w:rsidRPr="000233A7" w:rsidRDefault="000233A7">
      <w:pPr>
        <w:pStyle w:val="TOC1"/>
        <w:tabs>
          <w:tab w:val="right" w:leader="dot" w:pos="7478"/>
        </w:tabs>
        <w:rPr>
          <w:rFonts w:asciiTheme="minorHAnsi" w:eastAsiaTheme="minorEastAsia" w:hAnsiTheme="minorHAnsi" w:cstheme="minorBidi"/>
          <w:b w:val="0"/>
          <w:noProof/>
          <w:sz w:val="24"/>
          <w:szCs w:val="24"/>
          <w:lang w:eastAsia="ja-JP"/>
        </w:rPr>
      </w:pPr>
      <w:r w:rsidRPr="000233A7">
        <w:rPr>
          <w:b w:val="0"/>
          <w:noProof/>
        </w:rPr>
        <w:t>crafting your message</w:t>
      </w:r>
      <w:r w:rsidRPr="000233A7">
        <w:rPr>
          <w:b w:val="0"/>
          <w:noProof/>
        </w:rPr>
        <w:tab/>
      </w:r>
      <w:r w:rsidRPr="000233A7">
        <w:rPr>
          <w:b w:val="0"/>
          <w:noProof/>
        </w:rPr>
        <w:fldChar w:fldCharType="begin"/>
      </w:r>
      <w:r w:rsidRPr="000233A7">
        <w:rPr>
          <w:b w:val="0"/>
          <w:noProof/>
        </w:rPr>
        <w:instrText xml:space="preserve"> PAGEREF _Toc300927776 \h </w:instrText>
      </w:r>
      <w:r w:rsidRPr="000233A7">
        <w:rPr>
          <w:b w:val="0"/>
          <w:noProof/>
        </w:rPr>
      </w:r>
      <w:r w:rsidRPr="000233A7">
        <w:rPr>
          <w:b w:val="0"/>
          <w:noProof/>
        </w:rPr>
        <w:fldChar w:fldCharType="separate"/>
      </w:r>
      <w:r w:rsidR="00D61BB9">
        <w:rPr>
          <w:b w:val="0"/>
          <w:noProof/>
        </w:rPr>
        <w:t>37</w:t>
      </w:r>
      <w:r w:rsidRPr="000233A7">
        <w:rPr>
          <w:b w:val="0"/>
          <w:noProof/>
        </w:rPr>
        <w:fldChar w:fldCharType="end"/>
      </w:r>
    </w:p>
    <w:p w14:paraId="72ED7CBB" w14:textId="77777777" w:rsidR="000233A7" w:rsidRPr="000233A7" w:rsidRDefault="000233A7">
      <w:pPr>
        <w:pStyle w:val="TOC1"/>
        <w:tabs>
          <w:tab w:val="right" w:leader="dot" w:pos="7478"/>
        </w:tabs>
        <w:rPr>
          <w:rFonts w:asciiTheme="minorHAnsi" w:eastAsiaTheme="minorEastAsia" w:hAnsiTheme="minorHAnsi" w:cstheme="minorBidi"/>
          <w:b w:val="0"/>
          <w:noProof/>
          <w:sz w:val="24"/>
          <w:szCs w:val="24"/>
          <w:lang w:eastAsia="ja-JP"/>
        </w:rPr>
      </w:pPr>
      <w:r w:rsidRPr="000233A7">
        <w:rPr>
          <w:b w:val="0"/>
          <w:noProof/>
        </w:rPr>
        <w:t>conclusion</w:t>
      </w:r>
      <w:r w:rsidRPr="000233A7">
        <w:rPr>
          <w:b w:val="0"/>
          <w:noProof/>
        </w:rPr>
        <w:tab/>
      </w:r>
      <w:r w:rsidRPr="000233A7">
        <w:rPr>
          <w:b w:val="0"/>
          <w:noProof/>
        </w:rPr>
        <w:fldChar w:fldCharType="begin"/>
      </w:r>
      <w:r w:rsidRPr="000233A7">
        <w:rPr>
          <w:b w:val="0"/>
          <w:noProof/>
        </w:rPr>
        <w:instrText xml:space="preserve"> PAGEREF _Toc300927777 \h </w:instrText>
      </w:r>
      <w:r w:rsidRPr="000233A7">
        <w:rPr>
          <w:b w:val="0"/>
          <w:noProof/>
        </w:rPr>
      </w:r>
      <w:r w:rsidRPr="000233A7">
        <w:rPr>
          <w:b w:val="0"/>
          <w:noProof/>
        </w:rPr>
        <w:fldChar w:fldCharType="separate"/>
      </w:r>
      <w:r w:rsidR="00D61BB9">
        <w:rPr>
          <w:b w:val="0"/>
          <w:noProof/>
        </w:rPr>
        <w:t>38</w:t>
      </w:r>
      <w:r w:rsidRPr="000233A7">
        <w:rPr>
          <w:b w:val="0"/>
          <w:noProof/>
        </w:rPr>
        <w:fldChar w:fldCharType="end"/>
      </w:r>
    </w:p>
    <w:p w14:paraId="1BD7143D" w14:textId="77777777" w:rsidR="000233A7" w:rsidRPr="000233A7" w:rsidRDefault="000233A7">
      <w:pPr>
        <w:pStyle w:val="TOC1"/>
        <w:tabs>
          <w:tab w:val="right" w:leader="dot" w:pos="7478"/>
        </w:tabs>
        <w:rPr>
          <w:rFonts w:asciiTheme="minorHAnsi" w:eastAsiaTheme="minorEastAsia" w:hAnsiTheme="minorHAnsi" w:cstheme="minorBidi"/>
          <w:b w:val="0"/>
          <w:noProof/>
          <w:sz w:val="24"/>
          <w:szCs w:val="24"/>
          <w:lang w:eastAsia="ja-JP"/>
        </w:rPr>
      </w:pPr>
      <w:r w:rsidRPr="000233A7">
        <w:rPr>
          <w:b w:val="0"/>
          <w:noProof/>
        </w:rPr>
        <w:t>methodology</w:t>
      </w:r>
      <w:r w:rsidRPr="000233A7">
        <w:rPr>
          <w:b w:val="0"/>
          <w:noProof/>
        </w:rPr>
        <w:tab/>
      </w:r>
      <w:r w:rsidRPr="000233A7">
        <w:rPr>
          <w:b w:val="0"/>
          <w:noProof/>
        </w:rPr>
        <w:fldChar w:fldCharType="begin"/>
      </w:r>
      <w:r w:rsidRPr="000233A7">
        <w:rPr>
          <w:b w:val="0"/>
          <w:noProof/>
        </w:rPr>
        <w:instrText xml:space="preserve"> PAGEREF _Toc300927778 \h </w:instrText>
      </w:r>
      <w:r w:rsidRPr="000233A7">
        <w:rPr>
          <w:b w:val="0"/>
          <w:noProof/>
        </w:rPr>
      </w:r>
      <w:r w:rsidRPr="000233A7">
        <w:rPr>
          <w:b w:val="0"/>
          <w:noProof/>
        </w:rPr>
        <w:fldChar w:fldCharType="separate"/>
      </w:r>
      <w:r w:rsidR="00D61BB9">
        <w:rPr>
          <w:b w:val="0"/>
          <w:noProof/>
        </w:rPr>
        <w:t>40</w:t>
      </w:r>
      <w:r w:rsidRPr="000233A7">
        <w:rPr>
          <w:b w:val="0"/>
          <w:noProof/>
        </w:rPr>
        <w:fldChar w:fldCharType="end"/>
      </w:r>
    </w:p>
    <w:p w14:paraId="16574B54" w14:textId="5758A14E" w:rsidR="00F43402" w:rsidRPr="009973A7" w:rsidRDefault="003619AF" w:rsidP="003619AF">
      <w:pPr>
        <w:pStyle w:val="Title"/>
        <w:jc w:val="right"/>
        <w:rPr>
          <w:rStyle w:val="PageNumber"/>
        </w:rPr>
        <w:sectPr w:rsidR="00F43402" w:rsidRPr="009973A7" w:rsidSect="009973A7">
          <w:headerReference w:type="default" r:id="rId10"/>
          <w:footerReference w:type="even" r:id="rId11"/>
          <w:footerReference w:type="default" r:id="rId12"/>
          <w:footerReference w:type="first" r:id="rId13"/>
          <w:type w:val="continuous"/>
          <w:pgSz w:w="12240" w:h="15840" w:code="1"/>
          <w:pgMar w:top="1440" w:right="1872" w:bottom="1800" w:left="2880" w:header="720" w:footer="965" w:gutter="0"/>
          <w:pgNumType w:start="0"/>
          <w:cols w:space="240"/>
          <w:titlePg/>
        </w:sectPr>
      </w:pPr>
      <w:r>
        <w:fldChar w:fldCharType="end"/>
      </w:r>
    </w:p>
    <w:p w14:paraId="11339FA8" w14:textId="6904D0A4" w:rsidR="0010722A" w:rsidRPr="009B247E" w:rsidRDefault="00D905C0" w:rsidP="005B78B1">
      <w:pPr>
        <w:pStyle w:val="Heading1"/>
        <w:rPr>
          <w:sz w:val="36"/>
          <w:szCs w:val="36"/>
        </w:rPr>
      </w:pPr>
      <w:r>
        <w:rPr>
          <w:noProof/>
        </w:rPr>
        <w:lastRenderedPageBreak/>
        <mc:AlternateContent>
          <mc:Choice Requires="wps">
            <w:drawing>
              <wp:anchor distT="0" distB="0" distL="114300" distR="114300" simplePos="0" relativeHeight="251836416" behindDoc="0" locked="0" layoutInCell="1" allowOverlap="1" wp14:anchorId="709AD4D4" wp14:editId="00B85082">
                <wp:simplePos x="0" y="0"/>
                <wp:positionH relativeFrom="column">
                  <wp:posOffset>444500</wp:posOffset>
                </wp:positionH>
                <wp:positionV relativeFrom="paragraph">
                  <wp:posOffset>1386205</wp:posOffset>
                </wp:positionV>
                <wp:extent cx="3297555" cy="1556385"/>
                <wp:effectExtent l="101600" t="406400" r="55245" b="399415"/>
                <wp:wrapNone/>
                <wp:docPr id="60" name="Text Box 60"/>
                <wp:cNvGraphicFramePr/>
                <a:graphic xmlns:a="http://schemas.openxmlformats.org/drawingml/2006/main">
                  <a:graphicData uri="http://schemas.microsoft.com/office/word/2010/wordprocessingShape">
                    <wps:wsp>
                      <wps:cNvSpPr txBox="1"/>
                      <wps:spPr>
                        <a:xfrm rot="20693451">
                          <a:off x="0" y="0"/>
                          <a:ext cx="3297555" cy="155638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ED567A" w14:textId="77777777" w:rsidR="00142EED" w:rsidRPr="00211D0E" w:rsidRDefault="00142EED" w:rsidP="00D905C0">
                            <w:pPr>
                              <w:rPr>
                                <w:rFonts w:ascii="Aleo Bold Italic" w:hAnsi="Aleo Bold Italic"/>
                                <w:color w:val="800080"/>
                                <w:sz w:val="32"/>
                                <w:szCs w:val="32"/>
                              </w:rPr>
                            </w:pPr>
                            <w:r w:rsidRPr="00211D0E">
                              <w:rPr>
                                <w:rFonts w:ascii="Aleo Bold Italic" w:hAnsi="Aleo Bold Italic"/>
                                <w:color w:val="800080"/>
                                <w:sz w:val="32"/>
                                <w:szCs w:val="32"/>
                              </w:rPr>
                              <w:t>“Rights!”</w:t>
                            </w:r>
                          </w:p>
                          <w:p w14:paraId="0046E972" w14:textId="3495A69F" w:rsidR="00142EED" w:rsidRPr="00211D0E" w:rsidRDefault="00142EED" w:rsidP="00D905C0">
                            <w:pPr>
                              <w:rPr>
                                <w:rFonts w:ascii="Aleo Bold Italic" w:hAnsi="Aleo Bold Italic"/>
                                <w:color w:val="800080"/>
                                <w:sz w:val="32"/>
                                <w:szCs w:val="32"/>
                              </w:rPr>
                            </w:pPr>
                            <w:r w:rsidRPr="00211D0E">
                              <w:rPr>
                                <w:rFonts w:ascii="Aleo Bold Italic" w:hAnsi="Aleo Bold Italic"/>
                                <w:color w:val="800080"/>
                                <w:sz w:val="32"/>
                                <w:szCs w:val="32"/>
                              </w:rPr>
                              <w:tab/>
                              <w:t xml:space="preserve">“The American Dream!” </w:t>
                            </w:r>
                          </w:p>
                          <w:p w14:paraId="4337FF5E" w14:textId="3B767336" w:rsidR="00142EED" w:rsidRPr="00211D0E" w:rsidRDefault="00142EED" w:rsidP="00D905C0">
                            <w:pPr>
                              <w:rPr>
                                <w:rFonts w:ascii="Aleo Bold Italic" w:hAnsi="Aleo Bold Italic"/>
                                <w:color w:val="800080"/>
                                <w:sz w:val="32"/>
                                <w:szCs w:val="32"/>
                              </w:rPr>
                            </w:pPr>
                            <w:r w:rsidRPr="00211D0E">
                              <w:rPr>
                                <w:rFonts w:ascii="Aleo Bold Italic" w:hAnsi="Aleo Bold Italic"/>
                                <w:color w:val="800080"/>
                                <w:sz w:val="32"/>
                                <w:szCs w:val="32"/>
                              </w:rPr>
                              <w:t>“The Constitution!”</w:t>
                            </w:r>
                          </w:p>
                          <w:p w14:paraId="3D2EB88B" w14:textId="6C25E81E" w:rsidR="00142EED" w:rsidRPr="00211D0E" w:rsidRDefault="00142EED" w:rsidP="00D905C0">
                            <w:pPr>
                              <w:rPr>
                                <w:rFonts w:ascii="Aleo Bold Italic" w:hAnsi="Aleo Bold Italic"/>
                                <w:color w:val="800080"/>
                                <w:sz w:val="32"/>
                                <w:szCs w:val="32"/>
                              </w:rPr>
                            </w:pPr>
                            <w:r w:rsidRPr="00211D0E">
                              <w:rPr>
                                <w:rFonts w:ascii="Aleo Bold Italic" w:hAnsi="Aleo Bold Italic"/>
                                <w:color w:val="800080"/>
                                <w:sz w:val="32"/>
                                <w:szCs w:val="32"/>
                              </w:rPr>
                              <w:tab/>
                            </w:r>
                            <w:r w:rsidRPr="00211D0E">
                              <w:rPr>
                                <w:rFonts w:ascii="Aleo Bold Italic" w:hAnsi="Aleo Bold Italic"/>
                                <w:color w:val="800080"/>
                                <w:sz w:val="32"/>
                                <w:szCs w:val="32"/>
                              </w:rPr>
                              <w:tab/>
                            </w:r>
                            <w:r w:rsidRPr="00211D0E">
                              <w:rPr>
                                <w:rFonts w:ascii="Aleo Bold Italic" w:hAnsi="Aleo Bold Italic"/>
                                <w:color w:val="800080"/>
                                <w:sz w:val="32"/>
                                <w:szCs w:val="32"/>
                              </w:rPr>
                              <w:tab/>
                            </w:r>
                            <w:r w:rsidRPr="00211D0E">
                              <w:rPr>
                                <w:rFonts w:ascii="Aleo Bold Italic" w:hAnsi="Aleo Bold Italic"/>
                                <w:color w:val="800080"/>
                                <w:sz w:val="32"/>
                                <w:szCs w:val="32"/>
                              </w:rPr>
                              <w:tab/>
                              <w:t>“Free speech!”</w:t>
                            </w:r>
                          </w:p>
                          <w:p w14:paraId="4B79BDE4" w14:textId="77777777" w:rsidR="00142EED" w:rsidRPr="00211D0E" w:rsidRDefault="00142EED" w:rsidP="00D905C0">
                            <w:pPr>
                              <w:pStyle w:val="BodyText"/>
                              <w:rPr>
                                <w:rFonts w:ascii="Aleo Bold" w:hAnsi="Aleo Bold"/>
                                <w:i/>
                                <w:color w:val="800080"/>
                                <w:sz w:val="28"/>
                                <w:szCs w:val="28"/>
                              </w:rPr>
                            </w:pPr>
                          </w:p>
                          <w:p w14:paraId="28D3059D" w14:textId="77777777" w:rsidR="00142EED" w:rsidRPr="00211D0E" w:rsidRDefault="00142EED" w:rsidP="00D905C0">
                            <w:pPr>
                              <w:rPr>
                                <w:color w:val="8000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29" type="#_x0000_t202" style="position:absolute;margin-left:35pt;margin-top:109.15pt;width:259.65pt;height:122.55pt;rotation:-990193fd;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" filled="f" stroked="f">
                <v:textbox>
                  <w:txbxContent>
                    <w:p w14:paraId="19ED567A" w14:textId="77777777" w:rsidR="00142EED" w:rsidRPr="00211D0E" w:rsidRDefault="00142EED" w:rsidP="00D905C0">
                      <w:pPr>
                        <w:rPr>
                          <w:rFonts w:ascii="Aleo Bold Italic" w:hAnsi="Aleo Bold Italic"/>
                          <w:color w:val="800080"/>
                          <w:sz w:val="32"/>
                          <w:szCs w:val="32"/>
                        </w:rPr>
                      </w:pPr>
                      <w:r w:rsidRPr="00211D0E">
                        <w:rPr>
                          <w:rFonts w:ascii="Aleo Bold Italic" w:hAnsi="Aleo Bold Italic"/>
                          <w:color w:val="800080"/>
                          <w:sz w:val="32"/>
                          <w:szCs w:val="32"/>
                        </w:rPr>
                        <w:t>“Rights!”</w:t>
                      </w:r>
                    </w:p>
                    <w:p w14:paraId="0046E972" w14:textId="3495A69F" w:rsidR="00142EED" w:rsidRPr="00211D0E" w:rsidRDefault="00142EED" w:rsidP="00D905C0">
                      <w:pPr>
                        <w:rPr>
                          <w:rFonts w:ascii="Aleo Bold Italic" w:hAnsi="Aleo Bold Italic"/>
                          <w:color w:val="800080"/>
                          <w:sz w:val="32"/>
                          <w:szCs w:val="32"/>
                        </w:rPr>
                      </w:pPr>
                      <w:r w:rsidRPr="00211D0E">
                        <w:rPr>
                          <w:rFonts w:ascii="Aleo Bold Italic" w:hAnsi="Aleo Bold Italic"/>
                          <w:color w:val="800080"/>
                          <w:sz w:val="32"/>
                          <w:szCs w:val="32"/>
                        </w:rPr>
                        <w:tab/>
                        <w:t xml:space="preserve">“The American Dream!” </w:t>
                      </w:r>
                    </w:p>
                    <w:p w14:paraId="4337FF5E" w14:textId="3B767336" w:rsidR="00142EED" w:rsidRPr="00211D0E" w:rsidRDefault="00142EED" w:rsidP="00D905C0">
                      <w:pPr>
                        <w:rPr>
                          <w:rFonts w:ascii="Aleo Bold Italic" w:hAnsi="Aleo Bold Italic"/>
                          <w:color w:val="800080"/>
                          <w:sz w:val="32"/>
                          <w:szCs w:val="32"/>
                        </w:rPr>
                      </w:pPr>
                      <w:r w:rsidRPr="00211D0E">
                        <w:rPr>
                          <w:rFonts w:ascii="Aleo Bold Italic" w:hAnsi="Aleo Bold Italic"/>
                          <w:color w:val="800080"/>
                          <w:sz w:val="32"/>
                          <w:szCs w:val="32"/>
                        </w:rPr>
                        <w:t>“The Constitution!”</w:t>
                      </w:r>
                    </w:p>
                    <w:p w14:paraId="3D2EB88B" w14:textId="6C25E81E" w:rsidR="00142EED" w:rsidRPr="00211D0E" w:rsidRDefault="00142EED" w:rsidP="00D905C0">
                      <w:pPr>
                        <w:rPr>
                          <w:rFonts w:ascii="Aleo Bold Italic" w:hAnsi="Aleo Bold Italic"/>
                          <w:color w:val="800080"/>
                          <w:sz w:val="32"/>
                          <w:szCs w:val="32"/>
                        </w:rPr>
                      </w:pPr>
                      <w:r w:rsidRPr="00211D0E">
                        <w:rPr>
                          <w:rFonts w:ascii="Aleo Bold Italic" w:hAnsi="Aleo Bold Italic"/>
                          <w:color w:val="800080"/>
                          <w:sz w:val="32"/>
                          <w:szCs w:val="32"/>
                        </w:rPr>
                        <w:tab/>
                      </w:r>
                      <w:r w:rsidRPr="00211D0E">
                        <w:rPr>
                          <w:rFonts w:ascii="Aleo Bold Italic" w:hAnsi="Aleo Bold Italic"/>
                          <w:color w:val="800080"/>
                          <w:sz w:val="32"/>
                          <w:szCs w:val="32"/>
                        </w:rPr>
                        <w:tab/>
                      </w:r>
                      <w:r w:rsidRPr="00211D0E">
                        <w:rPr>
                          <w:rFonts w:ascii="Aleo Bold Italic" w:hAnsi="Aleo Bold Italic"/>
                          <w:color w:val="800080"/>
                          <w:sz w:val="32"/>
                          <w:szCs w:val="32"/>
                        </w:rPr>
                        <w:tab/>
                      </w:r>
                      <w:r w:rsidRPr="00211D0E">
                        <w:rPr>
                          <w:rFonts w:ascii="Aleo Bold Italic" w:hAnsi="Aleo Bold Italic"/>
                          <w:color w:val="800080"/>
                          <w:sz w:val="32"/>
                          <w:szCs w:val="32"/>
                        </w:rPr>
                        <w:tab/>
                        <w:t>“Free speech!”</w:t>
                      </w:r>
                    </w:p>
                    <w:p w14:paraId="4B79BDE4" w14:textId="77777777" w:rsidR="00142EED" w:rsidRPr="00211D0E" w:rsidRDefault="00142EED" w:rsidP="00D905C0">
                      <w:pPr>
                        <w:pStyle w:val="BodyText"/>
                        <w:rPr>
                          <w:rFonts w:ascii="Aleo Bold" w:hAnsi="Aleo Bold"/>
                          <w:i/>
                          <w:color w:val="800080"/>
                          <w:sz w:val="28"/>
                          <w:szCs w:val="28"/>
                        </w:rPr>
                      </w:pPr>
                    </w:p>
                    <w:p w14:paraId="28D3059D" w14:textId="77777777" w:rsidR="00142EED" w:rsidRPr="00211D0E" w:rsidRDefault="00142EED" w:rsidP="00D905C0">
                      <w:pPr>
                        <w:rPr>
                          <w:color w:val="800080"/>
                        </w:rPr>
                      </w:pPr>
                    </w:p>
                  </w:txbxContent>
                </v:textbox>
              </v:shape>
            </w:pict>
          </mc:Fallback>
        </mc:AlternateContent>
      </w:r>
      <w:r>
        <w:rPr>
          <w:noProof/>
          <w:color w:val="D79915"/>
          <w:sz w:val="36"/>
          <w:szCs w:val="36"/>
        </w:rPr>
        <w:drawing>
          <wp:anchor distT="0" distB="0" distL="114300" distR="114300" simplePos="0" relativeHeight="251834368" behindDoc="0" locked="0" layoutInCell="1" allowOverlap="1" wp14:anchorId="3FAAE419" wp14:editId="39F52A79">
            <wp:simplePos x="0" y="0"/>
            <wp:positionH relativeFrom="column">
              <wp:posOffset>-749935</wp:posOffset>
            </wp:positionH>
            <wp:positionV relativeFrom="paragraph">
              <wp:posOffset>703580</wp:posOffset>
            </wp:positionV>
            <wp:extent cx="5073015" cy="4393565"/>
            <wp:effectExtent l="0" t="0" r="0" b="63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k bubble.png"/>
                    <pic:cNvPicPr/>
                  </pic:nvPicPr>
                  <pic:blipFill>
                    <a:blip r:embed="rId14">
                      <a:extLst>
                        <a:ext uri="{28A0092B-C50C-407E-A947-70E740481C1C}">
                          <a14:useLocalDpi xmlns:a14="http://schemas.microsoft.com/office/drawing/2010/main" val="0"/>
                        </a:ext>
                      </a:extLst>
                    </a:blip>
                    <a:stretch>
                      <a:fillRect/>
                    </a:stretch>
                  </pic:blipFill>
                  <pic:spPr>
                    <a:xfrm>
                      <a:off x="0" y="0"/>
                      <a:ext cx="5073015" cy="4393565"/>
                    </a:xfrm>
                    <a:prstGeom prst="rect">
                      <a:avLst/>
                    </a:prstGeom>
                  </pic:spPr>
                </pic:pic>
              </a:graphicData>
            </a:graphic>
            <wp14:sizeRelH relativeFrom="page">
              <wp14:pctWidth>0</wp14:pctWidth>
            </wp14:sizeRelH>
            <wp14:sizeRelV relativeFrom="page">
              <wp14:pctHeight>0</wp14:pctHeight>
            </wp14:sizeRelV>
          </wp:anchor>
        </w:drawing>
      </w:r>
      <w:r w:rsidR="00A62304">
        <w:rPr>
          <w:noProof/>
        </w:rPr>
        <mc:AlternateContent>
          <mc:Choice Requires="wps">
            <w:drawing>
              <wp:anchor distT="0" distB="0" distL="114300" distR="114300" simplePos="0" relativeHeight="251826176" behindDoc="0" locked="0" layoutInCell="1" allowOverlap="1" wp14:anchorId="3C1364C7" wp14:editId="0D6B33FC">
                <wp:simplePos x="0" y="0"/>
                <wp:positionH relativeFrom="column">
                  <wp:posOffset>-1106170</wp:posOffset>
                </wp:positionH>
                <wp:positionV relativeFrom="paragraph">
                  <wp:posOffset>-127635</wp:posOffset>
                </wp:positionV>
                <wp:extent cx="5699760" cy="1306195"/>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5699760" cy="13061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29BA81" w14:textId="33815FFD" w:rsidR="00142EED" w:rsidRPr="00211D0E" w:rsidRDefault="00142EED" w:rsidP="00D905C0">
                            <w:pPr>
                              <w:pStyle w:val="Heading1"/>
                              <w:rPr>
                                <w:color w:val="800080"/>
                                <w:sz w:val="36"/>
                                <w:szCs w:val="36"/>
                              </w:rPr>
                            </w:pPr>
                            <w:r w:rsidRPr="00211D0E">
                              <w:rPr>
                                <w:color w:val="800080"/>
                                <w:sz w:val="36"/>
                                <w:szCs w:val="36"/>
                              </w:rPr>
                              <w:t>In politics, both sides use Freedom Buzzwords to describe their goals.</w:t>
                            </w:r>
                          </w:p>
                          <w:p w14:paraId="0B298D36" w14:textId="77777777" w:rsidR="00142EED" w:rsidRDefault="00142EED" w:rsidP="00D905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3" o:spid="_x0000_s1030" type="#_x0000_t202" style="position:absolute;margin-left:-87.05pt;margin-top:-10pt;width:448.8pt;height:102.85pt;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" filled="f" stroked="f">
                <v:textbox>
                  <w:txbxContent>
                    <w:p w14:paraId="4929BA81" w14:textId="33815FFD" w:rsidR="00142EED" w:rsidRPr="00211D0E" w:rsidRDefault="00142EED" w:rsidP="00D905C0">
                      <w:pPr>
                        <w:pStyle w:val="Heading1"/>
                        <w:rPr>
                          <w:color w:val="800080"/>
                          <w:sz w:val="36"/>
                          <w:szCs w:val="36"/>
                        </w:rPr>
                      </w:pPr>
                      <w:r w:rsidRPr="00211D0E">
                        <w:rPr>
                          <w:color w:val="800080"/>
                          <w:sz w:val="36"/>
                          <w:szCs w:val="36"/>
                        </w:rPr>
                        <w:t>In politics, both sides use Freedom Buzzwords to describe their goals.</w:t>
                      </w:r>
                    </w:p>
                    <w:p w14:paraId="0B298D36" w14:textId="77777777" w:rsidR="00142EED" w:rsidRDefault="00142EED" w:rsidP="00D905C0"/>
                  </w:txbxContent>
                </v:textbox>
                <w10:wrap type="square"/>
              </v:shape>
            </w:pict>
          </mc:Fallback>
        </mc:AlternateContent>
      </w:r>
    </w:p>
    <w:p w14:paraId="66C13CA2" w14:textId="7FE75715" w:rsidR="009B247E" w:rsidRDefault="00D905C0" w:rsidP="005B78B1">
      <w:pPr>
        <w:pStyle w:val="Heading1"/>
        <w:rPr>
          <w:color w:val="35007A"/>
          <w:sz w:val="36"/>
          <w:szCs w:val="36"/>
        </w:rPr>
      </w:pPr>
      <w:r w:rsidRPr="009B247E">
        <w:rPr>
          <w:noProof/>
          <w:color w:val="35007A"/>
        </w:rPr>
        <w:drawing>
          <wp:anchor distT="0" distB="0" distL="114300" distR="114300" simplePos="0" relativeHeight="251825152" behindDoc="0" locked="0" layoutInCell="1" allowOverlap="1" wp14:anchorId="5AF56A67" wp14:editId="64B6092F">
            <wp:simplePos x="0" y="0"/>
            <wp:positionH relativeFrom="column">
              <wp:posOffset>295910</wp:posOffset>
            </wp:positionH>
            <wp:positionV relativeFrom="paragraph">
              <wp:posOffset>3281680</wp:posOffset>
            </wp:positionV>
            <wp:extent cx="2016760" cy="1240155"/>
            <wp:effectExtent l="0" t="50800" r="0" b="156845"/>
            <wp:wrapThrough wrapText="bothSides">
              <wp:wrapPolygon edited="0">
                <wp:start x="19024" y="4609"/>
                <wp:lineTo x="5032" y="-6295"/>
                <wp:lineTo x="2773" y="-228"/>
                <wp:lineTo x="2258" y="2329"/>
                <wp:lineTo x="2202" y="7274"/>
                <wp:lineTo x="1631" y="14777"/>
                <wp:lineTo x="3778" y="18600"/>
                <wp:lineTo x="3767" y="19589"/>
                <wp:lineTo x="5695" y="21230"/>
                <wp:lineTo x="7175" y="19493"/>
                <wp:lineTo x="12923" y="16894"/>
                <wp:lineTo x="13290" y="16707"/>
                <wp:lineTo x="18074" y="13287"/>
                <wp:lineTo x="18442" y="13100"/>
                <wp:lineTo x="20333" y="7220"/>
                <wp:lineTo x="20470" y="5839"/>
                <wp:lineTo x="19024" y="4609"/>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_PNG16.png"/>
                    <pic:cNvPicPr/>
                  </pic:nvPicPr>
                  <pic:blipFill>
                    <a:blip r:embed="rId9">
                      <a:extLst>
                        <a:ext uri="{28A0092B-C50C-407E-A947-70E740481C1C}">
                          <a14:useLocalDpi xmlns:a14="http://schemas.microsoft.com/office/drawing/2010/main" val="0"/>
                        </a:ext>
                      </a:extLst>
                    </a:blip>
                    <a:stretch>
                      <a:fillRect/>
                    </a:stretch>
                  </pic:blipFill>
                  <pic:spPr>
                    <a:xfrm rot="19943202">
                      <a:off x="0" y="0"/>
                      <a:ext cx="2016760" cy="1240155"/>
                    </a:xfrm>
                    <a:prstGeom prst="rect">
                      <a:avLst/>
                    </a:prstGeom>
                  </pic:spPr>
                </pic:pic>
              </a:graphicData>
            </a:graphic>
            <wp14:sizeRelH relativeFrom="page">
              <wp14:pctWidth>0</wp14:pctWidth>
            </wp14:sizeRelH>
            <wp14:sizeRelV relativeFrom="page">
              <wp14:pctHeight>0</wp14:pctHeight>
            </wp14:sizeRelV>
          </wp:anchor>
        </w:drawing>
      </w:r>
      <w:r w:rsidRPr="009B247E">
        <w:rPr>
          <w:noProof/>
          <w:color w:val="35007A"/>
        </w:rPr>
        <w:drawing>
          <wp:anchor distT="0" distB="0" distL="114300" distR="114300" simplePos="0" relativeHeight="251833344" behindDoc="0" locked="0" layoutInCell="1" allowOverlap="1" wp14:anchorId="3CB6EA07" wp14:editId="368B4A95">
            <wp:simplePos x="0" y="0"/>
            <wp:positionH relativeFrom="column">
              <wp:posOffset>2198370</wp:posOffset>
            </wp:positionH>
            <wp:positionV relativeFrom="paragraph">
              <wp:posOffset>3171825</wp:posOffset>
            </wp:positionV>
            <wp:extent cx="2038985" cy="1253490"/>
            <wp:effectExtent l="0" t="76200" r="0" b="168910"/>
            <wp:wrapThrough wrapText="bothSides">
              <wp:wrapPolygon edited="0">
                <wp:start x="857" y="5681"/>
                <wp:lineTo x="-791" y="8098"/>
                <wp:lineTo x="1230" y="14281"/>
                <wp:lineTo x="2418" y="13254"/>
                <wp:lineTo x="4030" y="16321"/>
                <wp:lineTo x="6102" y="17999"/>
                <wp:lineTo x="6228" y="18385"/>
                <wp:lineTo x="13825" y="19250"/>
                <wp:lineTo x="15786" y="21520"/>
                <wp:lineTo x="17449" y="20082"/>
                <wp:lineTo x="17434" y="19103"/>
                <wp:lineTo x="19289" y="14524"/>
                <wp:lineTo x="19527" y="14319"/>
                <wp:lineTo x="19058" y="7289"/>
                <wp:lineTo x="19169" y="6697"/>
                <wp:lineTo x="17512" y="695"/>
                <wp:lineTo x="16218" y="-5127"/>
                <wp:lineTo x="1807" y="4859"/>
                <wp:lineTo x="857" y="5681"/>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_PNG16.png"/>
                    <pic:cNvPicPr/>
                  </pic:nvPicPr>
                  <pic:blipFill>
                    <a:blip r:embed="rId9">
                      <a:extLst>
                        <a:ext uri="{28A0092B-C50C-407E-A947-70E740481C1C}">
                          <a14:useLocalDpi xmlns:a14="http://schemas.microsoft.com/office/drawing/2010/main" val="0"/>
                        </a:ext>
                      </a:extLst>
                    </a:blip>
                    <a:stretch>
                      <a:fillRect/>
                    </a:stretch>
                  </pic:blipFill>
                  <pic:spPr>
                    <a:xfrm rot="1680000" flipH="1">
                      <a:off x="0" y="0"/>
                      <a:ext cx="2038985" cy="1253490"/>
                    </a:xfrm>
                    <a:prstGeom prst="rect">
                      <a:avLst/>
                    </a:prstGeom>
                  </pic:spPr>
                </pic:pic>
              </a:graphicData>
            </a:graphic>
            <wp14:sizeRelH relativeFrom="page">
              <wp14:pctWidth>0</wp14:pctWidth>
            </wp14:sizeRelH>
            <wp14:sizeRelV relativeFrom="page">
              <wp14:pctHeight>0</wp14:pctHeight>
            </wp14:sizeRelV>
          </wp:anchor>
        </w:drawing>
      </w:r>
    </w:p>
    <w:p w14:paraId="1E3FF0F7" w14:textId="425559AF" w:rsidR="009B247E" w:rsidRDefault="009B247E" w:rsidP="005B78B1">
      <w:pPr>
        <w:pStyle w:val="Heading1"/>
        <w:rPr>
          <w:color w:val="35007A"/>
          <w:sz w:val="36"/>
          <w:szCs w:val="36"/>
        </w:rPr>
      </w:pPr>
    </w:p>
    <w:p w14:paraId="160BEC9B" w14:textId="6D200B18" w:rsidR="009B247E" w:rsidRDefault="009B247E" w:rsidP="005B78B1">
      <w:pPr>
        <w:pStyle w:val="Heading1"/>
        <w:rPr>
          <w:color w:val="35007A"/>
          <w:sz w:val="36"/>
          <w:szCs w:val="36"/>
        </w:rPr>
      </w:pPr>
    </w:p>
    <w:p w14:paraId="6280A49D" w14:textId="0CC8FED6" w:rsidR="009B247E" w:rsidRDefault="009B247E" w:rsidP="005B78B1">
      <w:pPr>
        <w:pStyle w:val="Heading1"/>
        <w:rPr>
          <w:color w:val="35007A"/>
          <w:sz w:val="36"/>
          <w:szCs w:val="36"/>
        </w:rPr>
      </w:pPr>
    </w:p>
    <w:p w14:paraId="7C37FE9D" w14:textId="4999E85F" w:rsidR="009B247E" w:rsidRDefault="009B247E" w:rsidP="005B78B1">
      <w:pPr>
        <w:pStyle w:val="Heading1"/>
        <w:rPr>
          <w:color w:val="35007A"/>
          <w:sz w:val="36"/>
          <w:szCs w:val="36"/>
        </w:rPr>
      </w:pPr>
    </w:p>
    <w:p w14:paraId="0B2FB63D" w14:textId="77777777" w:rsidR="009B247E" w:rsidRDefault="009B247E" w:rsidP="005B78B1">
      <w:pPr>
        <w:pStyle w:val="Heading1"/>
        <w:rPr>
          <w:color w:val="35007A"/>
          <w:sz w:val="36"/>
          <w:szCs w:val="36"/>
        </w:rPr>
      </w:pPr>
    </w:p>
    <w:p w14:paraId="406EF689" w14:textId="77777777" w:rsidR="009B247E" w:rsidRDefault="009B247E" w:rsidP="005B78B1">
      <w:pPr>
        <w:pStyle w:val="Heading1"/>
        <w:rPr>
          <w:color w:val="35007A"/>
          <w:sz w:val="36"/>
          <w:szCs w:val="36"/>
        </w:rPr>
      </w:pPr>
    </w:p>
    <w:p w14:paraId="7BF4BE55" w14:textId="5C3A2DD3" w:rsidR="009B247E" w:rsidRDefault="009B247E" w:rsidP="005B78B1">
      <w:pPr>
        <w:pStyle w:val="Heading1"/>
        <w:rPr>
          <w:color w:val="35007A"/>
          <w:sz w:val="36"/>
          <w:szCs w:val="36"/>
        </w:rPr>
      </w:pPr>
    </w:p>
    <w:p w14:paraId="7736B78A" w14:textId="1CF2C178" w:rsidR="009B247E" w:rsidRDefault="009B247E" w:rsidP="005B78B1">
      <w:pPr>
        <w:pStyle w:val="Heading1"/>
        <w:rPr>
          <w:color w:val="35007A"/>
          <w:sz w:val="36"/>
          <w:szCs w:val="36"/>
        </w:rPr>
      </w:pPr>
    </w:p>
    <w:p w14:paraId="37BF6940" w14:textId="5E284D94" w:rsidR="009B247E" w:rsidRPr="00A62304" w:rsidRDefault="009B247E" w:rsidP="009B247E">
      <w:pPr>
        <w:pStyle w:val="Heading1"/>
        <w:rPr>
          <w:color w:val="D79915"/>
          <w:sz w:val="36"/>
          <w:szCs w:val="36"/>
        </w:rPr>
      </w:pPr>
    </w:p>
    <w:p w14:paraId="29861C31" w14:textId="0C72C43D" w:rsidR="009B247E" w:rsidRDefault="00035A7B">
      <w:pPr>
        <w:spacing w:line="240" w:lineRule="auto"/>
        <w:rPr>
          <w:rFonts w:ascii="Aleo Regular" w:hAnsi="Aleo Regular"/>
          <w:spacing w:val="10"/>
          <w:sz w:val="48"/>
          <w:szCs w:val="24"/>
        </w:rPr>
      </w:pPr>
      <w:r>
        <w:rPr>
          <w:noProof/>
        </w:rPr>
        <mc:AlternateContent>
          <mc:Choice Requires="wps">
            <w:drawing>
              <wp:anchor distT="0" distB="0" distL="114300" distR="114300" simplePos="0" relativeHeight="251842560" behindDoc="0" locked="0" layoutInCell="1" allowOverlap="1" wp14:anchorId="41168BF5" wp14:editId="18B90F4C">
                <wp:simplePos x="0" y="0"/>
                <wp:positionH relativeFrom="column">
                  <wp:posOffset>-749935</wp:posOffset>
                </wp:positionH>
                <wp:positionV relativeFrom="paragraph">
                  <wp:posOffset>2078355</wp:posOffset>
                </wp:positionV>
                <wp:extent cx="4749800" cy="712470"/>
                <wp:effectExtent l="0" t="0" r="0" b="0"/>
                <wp:wrapSquare wrapText="bothSides"/>
                <wp:docPr id="63" name="Text Box 63"/>
                <wp:cNvGraphicFramePr/>
                <a:graphic xmlns:a="http://schemas.openxmlformats.org/drawingml/2006/main">
                  <a:graphicData uri="http://schemas.microsoft.com/office/word/2010/wordprocessingShape">
                    <wps:wsp>
                      <wps:cNvSpPr txBox="1"/>
                      <wps:spPr>
                        <a:xfrm>
                          <a:off x="0" y="0"/>
                          <a:ext cx="4749800" cy="7124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E9FC80" w14:textId="1F07222A" w:rsidR="00142EED" w:rsidRPr="00211D0E" w:rsidRDefault="00142EED" w:rsidP="00211D0E">
                            <w:pPr>
                              <w:pStyle w:val="Heading1"/>
                              <w:jc w:val="right"/>
                              <w:rPr>
                                <w:i/>
                                <w:color w:val="800080"/>
                                <w:sz w:val="28"/>
                                <w:szCs w:val="28"/>
                              </w:rPr>
                            </w:pPr>
                            <w:r w:rsidRPr="00211D0E">
                              <w:rPr>
                                <w:i/>
                                <w:color w:val="800080"/>
                                <w:sz w:val="28"/>
                                <w:szCs w:val="28"/>
                              </w:rPr>
                              <w:t xml:space="preserve">Are you framing your messages to </w:t>
                            </w:r>
                            <w:r>
                              <w:rPr>
                                <w:i/>
                                <w:color w:val="800080"/>
                                <w:sz w:val="28"/>
                                <w:szCs w:val="28"/>
                              </w:rPr>
                              <w:t>build demand, even among those who do not see the urgency or connection?</w:t>
                            </w:r>
                          </w:p>
                          <w:p w14:paraId="4C886A01" w14:textId="77777777" w:rsidR="00142EED" w:rsidRPr="00211D0E" w:rsidRDefault="00142EED" w:rsidP="00211D0E">
                            <w:pPr>
                              <w:jc w:val="right"/>
                              <w:rPr>
                                <w:i/>
                                <w:color w:val="8000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31" type="#_x0000_t202" style="position:absolute;margin-left:-59pt;margin-top:163.65pt;width:374pt;height:56.1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" filled="f" stroked="f">
                <v:textbox>
                  <w:txbxContent>
                    <w:p w14:paraId="15E9FC80" w14:textId="1F07222A" w:rsidR="00142EED" w:rsidRPr="00211D0E" w:rsidRDefault="00142EED" w:rsidP="00211D0E">
                      <w:pPr>
                        <w:pStyle w:val="Heading1"/>
                        <w:jc w:val="right"/>
                        <w:rPr>
                          <w:i/>
                          <w:color w:val="800080"/>
                          <w:sz w:val="28"/>
                          <w:szCs w:val="28"/>
                        </w:rPr>
                      </w:pPr>
                      <w:r w:rsidRPr="00211D0E">
                        <w:rPr>
                          <w:i/>
                          <w:color w:val="800080"/>
                          <w:sz w:val="28"/>
                          <w:szCs w:val="28"/>
                        </w:rPr>
                        <w:t xml:space="preserve">Are you framing your messages to </w:t>
                      </w:r>
                      <w:r>
                        <w:rPr>
                          <w:i/>
                          <w:color w:val="800080"/>
                          <w:sz w:val="28"/>
                          <w:szCs w:val="28"/>
                        </w:rPr>
                        <w:t>build demand, even among those who do not see the urgency or connection?</w:t>
                      </w:r>
                    </w:p>
                    <w:p w14:paraId="4C886A01" w14:textId="77777777" w:rsidR="00142EED" w:rsidRPr="00211D0E" w:rsidRDefault="00142EED" w:rsidP="00211D0E">
                      <w:pPr>
                        <w:jc w:val="right"/>
                        <w:rPr>
                          <w:i/>
                          <w:color w:val="800080"/>
                        </w:rPr>
                      </w:pPr>
                    </w:p>
                  </w:txbxContent>
                </v:textbox>
                <w10:wrap type="square"/>
              </v:shape>
            </w:pict>
          </mc:Fallback>
        </mc:AlternateContent>
      </w:r>
      <w:r>
        <w:rPr>
          <w:noProof/>
        </w:rPr>
        <mc:AlternateContent>
          <mc:Choice Requires="wps">
            <w:drawing>
              <wp:anchor distT="0" distB="0" distL="114300" distR="114300" simplePos="0" relativeHeight="251840512" behindDoc="0" locked="0" layoutInCell="1" allowOverlap="1" wp14:anchorId="5F07262B" wp14:editId="0E8C8FEF">
                <wp:simplePos x="0" y="0"/>
                <wp:positionH relativeFrom="column">
                  <wp:posOffset>1862455</wp:posOffset>
                </wp:positionH>
                <wp:positionV relativeFrom="paragraph">
                  <wp:posOffset>1009650</wp:posOffset>
                </wp:positionV>
                <wp:extent cx="2849880" cy="949960"/>
                <wp:effectExtent l="0" t="0" r="0" b="0"/>
                <wp:wrapSquare wrapText="bothSides"/>
                <wp:docPr id="62" name="Text Box 62"/>
                <wp:cNvGraphicFramePr/>
                <a:graphic xmlns:a="http://schemas.openxmlformats.org/drawingml/2006/main">
                  <a:graphicData uri="http://schemas.microsoft.com/office/word/2010/wordprocessingShape">
                    <wps:wsp>
                      <wps:cNvSpPr txBox="1"/>
                      <wps:spPr>
                        <a:xfrm>
                          <a:off x="0" y="0"/>
                          <a:ext cx="2849880" cy="9499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B4BF66" w14:textId="4F7F5F6D" w:rsidR="00142EED" w:rsidRPr="00211D0E" w:rsidRDefault="00142EED" w:rsidP="00211D0E">
                            <w:pPr>
                              <w:pStyle w:val="Heading1"/>
                              <w:jc w:val="right"/>
                              <w:rPr>
                                <w:sz w:val="28"/>
                                <w:szCs w:val="28"/>
                              </w:rPr>
                            </w:pPr>
                            <w:r>
                              <w:rPr>
                                <w:sz w:val="28"/>
                                <w:szCs w:val="28"/>
                              </w:rPr>
                              <w:t>…</w:t>
                            </w:r>
                            <w:proofErr w:type="gramStart"/>
                            <w:r>
                              <w:rPr>
                                <w:sz w:val="28"/>
                                <w:szCs w:val="28"/>
                              </w:rPr>
                              <w:t>and</w:t>
                            </w:r>
                            <w:proofErr w:type="gramEnd"/>
                            <w:r>
                              <w:rPr>
                                <w:sz w:val="28"/>
                                <w:szCs w:val="28"/>
                              </w:rPr>
                              <w:t xml:space="preserve"> fundamentally different definitions and reasons for desiring it.</w:t>
                            </w:r>
                          </w:p>
                          <w:p w14:paraId="351F9ACD" w14:textId="77777777" w:rsidR="00142EED" w:rsidRDefault="00142EED" w:rsidP="00211D0E">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32" type="#_x0000_t202" style="position:absolute;margin-left:146.65pt;margin-top:79.5pt;width:224.4pt;height:74.8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" filled="f" stroked="f">
                <v:textbox>
                  <w:txbxContent>
                    <w:p w14:paraId="54B4BF66" w14:textId="4F7F5F6D" w:rsidR="00142EED" w:rsidRPr="00211D0E" w:rsidRDefault="00142EED" w:rsidP="00211D0E">
                      <w:pPr>
                        <w:pStyle w:val="Heading1"/>
                        <w:jc w:val="right"/>
                        <w:rPr>
                          <w:sz w:val="28"/>
                          <w:szCs w:val="28"/>
                        </w:rPr>
                      </w:pPr>
                      <w:r>
                        <w:rPr>
                          <w:sz w:val="28"/>
                          <w:szCs w:val="28"/>
                        </w:rPr>
                        <w:t>…</w:t>
                      </w:r>
                      <w:proofErr w:type="gramStart"/>
                      <w:r>
                        <w:rPr>
                          <w:sz w:val="28"/>
                          <w:szCs w:val="28"/>
                        </w:rPr>
                        <w:t>and</w:t>
                      </w:r>
                      <w:proofErr w:type="gramEnd"/>
                      <w:r>
                        <w:rPr>
                          <w:sz w:val="28"/>
                          <w:szCs w:val="28"/>
                        </w:rPr>
                        <w:t xml:space="preserve"> fundamentally different definitions and reasons for desiring it.</w:t>
                      </w:r>
                    </w:p>
                    <w:p w14:paraId="351F9ACD" w14:textId="77777777" w:rsidR="00142EED" w:rsidRDefault="00142EED" w:rsidP="00211D0E">
                      <w:pPr>
                        <w:jc w:val="right"/>
                      </w:pPr>
                    </w:p>
                  </w:txbxContent>
                </v:textbox>
                <w10:wrap type="square"/>
              </v:shape>
            </w:pict>
          </mc:Fallback>
        </mc:AlternateContent>
      </w:r>
      <w:r w:rsidR="00211D0E">
        <w:rPr>
          <w:noProof/>
        </w:rPr>
        <mc:AlternateContent>
          <mc:Choice Requires="wps">
            <w:drawing>
              <wp:anchor distT="0" distB="0" distL="114300" distR="114300" simplePos="0" relativeHeight="251838464" behindDoc="0" locked="0" layoutInCell="1" allowOverlap="1" wp14:anchorId="38F3F238" wp14:editId="417A7594">
                <wp:simplePos x="0" y="0"/>
                <wp:positionH relativeFrom="column">
                  <wp:posOffset>81280</wp:posOffset>
                </wp:positionH>
                <wp:positionV relativeFrom="paragraph">
                  <wp:posOffset>415925</wp:posOffset>
                </wp:positionV>
                <wp:extent cx="2731135" cy="1188085"/>
                <wp:effectExtent l="0" t="0" r="0" b="5715"/>
                <wp:wrapSquare wrapText="bothSides"/>
                <wp:docPr id="61" name="Text Box 61"/>
                <wp:cNvGraphicFramePr/>
                <a:graphic xmlns:a="http://schemas.openxmlformats.org/drawingml/2006/main">
                  <a:graphicData uri="http://schemas.microsoft.com/office/word/2010/wordprocessingShape">
                    <wps:wsp>
                      <wps:cNvSpPr txBox="1"/>
                      <wps:spPr>
                        <a:xfrm>
                          <a:off x="0" y="0"/>
                          <a:ext cx="2731135" cy="118808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F5A124" w14:textId="28AC3782" w:rsidR="00142EED" w:rsidRPr="00211D0E" w:rsidRDefault="00142EED" w:rsidP="00D905C0">
                            <w:pPr>
                              <w:pStyle w:val="Heading1"/>
                              <w:rPr>
                                <w:sz w:val="28"/>
                                <w:szCs w:val="28"/>
                              </w:rPr>
                            </w:pPr>
                            <w:r w:rsidRPr="00211D0E">
                              <w:rPr>
                                <w:sz w:val="28"/>
                                <w:szCs w:val="28"/>
                              </w:rPr>
                              <w:t xml:space="preserve">But behind the buzz, </w:t>
                            </w:r>
                            <w:r>
                              <w:rPr>
                                <w:sz w:val="28"/>
                                <w:szCs w:val="28"/>
                              </w:rPr>
                              <w:t>is a lack of real demand for freedom…</w:t>
                            </w:r>
                          </w:p>
                          <w:p w14:paraId="7F33A6C9" w14:textId="77777777" w:rsidR="00142EED" w:rsidRDefault="00142EED" w:rsidP="00D905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33" type="#_x0000_t202" style="position:absolute;margin-left:6.4pt;margin-top:32.75pt;width:215.05pt;height:93.5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" filled="f" stroked="f">
                <v:textbox>
                  <w:txbxContent>
                    <w:p w14:paraId="19F5A124" w14:textId="28AC3782" w:rsidR="00142EED" w:rsidRPr="00211D0E" w:rsidRDefault="00142EED" w:rsidP="00D905C0">
                      <w:pPr>
                        <w:pStyle w:val="Heading1"/>
                        <w:rPr>
                          <w:sz w:val="28"/>
                          <w:szCs w:val="28"/>
                        </w:rPr>
                      </w:pPr>
                      <w:r w:rsidRPr="00211D0E">
                        <w:rPr>
                          <w:sz w:val="28"/>
                          <w:szCs w:val="28"/>
                        </w:rPr>
                        <w:t xml:space="preserve">But behind the buzz, </w:t>
                      </w:r>
                      <w:r>
                        <w:rPr>
                          <w:sz w:val="28"/>
                          <w:szCs w:val="28"/>
                        </w:rPr>
                        <w:t>is a lack of real demand for freedom…</w:t>
                      </w:r>
                    </w:p>
                    <w:p w14:paraId="7F33A6C9" w14:textId="77777777" w:rsidR="00142EED" w:rsidRDefault="00142EED" w:rsidP="00D905C0"/>
                  </w:txbxContent>
                </v:textbox>
                <w10:wrap type="square"/>
              </v:shape>
            </w:pict>
          </mc:Fallback>
        </mc:AlternateContent>
      </w:r>
      <w:r w:rsidR="009B247E">
        <w:br w:type="page"/>
      </w:r>
    </w:p>
    <w:p w14:paraId="2DF19E92" w14:textId="6F9F781E" w:rsidR="005B78B1" w:rsidRDefault="005B78B1" w:rsidP="005B78B1">
      <w:pPr>
        <w:pStyle w:val="Heading1"/>
      </w:pPr>
      <w:bookmarkStart w:id="1" w:name="_Toc300927767"/>
      <w:proofErr w:type="gramStart"/>
      <w:r>
        <w:lastRenderedPageBreak/>
        <w:t>executive</w:t>
      </w:r>
      <w:proofErr w:type="gramEnd"/>
      <w:r>
        <w:t xml:space="preserve"> summary</w:t>
      </w:r>
      <w:bookmarkEnd w:id="1"/>
    </w:p>
    <w:p w14:paraId="504D8E24" w14:textId="77777777" w:rsidR="00623598" w:rsidRDefault="00623598" w:rsidP="005E0D5F">
      <w:pPr>
        <w:pStyle w:val="NormalIndent"/>
        <w:ind w:firstLine="0"/>
      </w:pPr>
    </w:p>
    <w:p w14:paraId="512866EB" w14:textId="77777777" w:rsidR="00540B19" w:rsidRDefault="00A97853" w:rsidP="00A97853">
      <w:pPr>
        <w:pStyle w:val="NormalIndent"/>
        <w:ind w:firstLine="0"/>
      </w:pPr>
      <w:r>
        <w:t>When there is no consensus on the definition of ‘Freedom,’ when it is desired for disparate reasons, and when it is demanded at varying levels of urgency, how can those who hope to increase its desirability communicate with the American people?</w:t>
      </w:r>
    </w:p>
    <w:p w14:paraId="158347F0" w14:textId="4395D21C" w:rsidR="00623598" w:rsidRDefault="00540B19" w:rsidP="00A97853">
      <w:pPr>
        <w:pStyle w:val="NormalIndent"/>
        <w:ind w:firstLine="0"/>
      </w:pPr>
      <w:r>
        <w:tab/>
      </w:r>
      <w:r w:rsidR="00F735B0">
        <w:t xml:space="preserve">The Frontier Lab’s </w:t>
      </w:r>
      <w:r w:rsidR="00C12735">
        <w:rPr>
          <w:i/>
        </w:rPr>
        <w:t>Freedom Buzz</w:t>
      </w:r>
      <w:r w:rsidR="00F735B0">
        <w:t xml:space="preserve"> addresses</w:t>
      </w:r>
      <w:r w:rsidR="00A97853">
        <w:t xml:space="preserve"> these questions, providing insights about</w:t>
      </w:r>
      <w:r w:rsidR="00623598">
        <w:t>:</w:t>
      </w:r>
    </w:p>
    <w:p w14:paraId="7CF85327" w14:textId="7E351A22" w:rsidR="00623598" w:rsidRPr="00B62F04" w:rsidRDefault="00A97853" w:rsidP="00623598">
      <w:pPr>
        <w:pStyle w:val="ListParagraph"/>
        <w:numPr>
          <w:ilvl w:val="0"/>
          <w:numId w:val="45"/>
        </w:numPr>
      </w:pPr>
      <w:r>
        <w:t>Why hearing—or repeating—buzzwords about freedom from either side of the political aisle is NOT enough</w:t>
      </w:r>
      <w:r w:rsidR="00540B19">
        <w:t xml:space="preserve"> to rest easy</w:t>
      </w:r>
    </w:p>
    <w:p w14:paraId="0ACE847A" w14:textId="58810787" w:rsidR="00A97853" w:rsidRDefault="00A97853" w:rsidP="00623598">
      <w:pPr>
        <w:pStyle w:val="ListParagraph"/>
        <w:numPr>
          <w:ilvl w:val="0"/>
          <w:numId w:val="45"/>
        </w:numPr>
      </w:pPr>
      <w:r>
        <w:t>What values exist among Americans that directly relate to their emotional connection to freedom</w:t>
      </w:r>
    </w:p>
    <w:p w14:paraId="1BD10D74" w14:textId="1AD00B7F" w:rsidR="00623598" w:rsidRDefault="00D81B78" w:rsidP="00623598">
      <w:pPr>
        <w:pStyle w:val="ListParagraph"/>
        <w:numPr>
          <w:ilvl w:val="0"/>
          <w:numId w:val="45"/>
        </w:numPr>
      </w:pPr>
      <w:r>
        <w:t xml:space="preserve">Why Framing, or adjusting </w:t>
      </w:r>
      <w:r w:rsidR="00A97853">
        <w:t xml:space="preserve">your messages </w:t>
      </w:r>
      <w:r>
        <w:t xml:space="preserve">to make them </w:t>
      </w:r>
      <w:r w:rsidR="00A97853">
        <w:t xml:space="preserve">psychologically relevant, </w:t>
      </w:r>
      <w:r>
        <w:t>is crucial to reenergizing demand</w:t>
      </w:r>
      <w:r w:rsidR="00035A7B">
        <w:t>, especially among those who do not see the reason to demand it</w:t>
      </w:r>
    </w:p>
    <w:p w14:paraId="0EEF3488" w14:textId="6B00B65E" w:rsidR="00A765B3" w:rsidRDefault="00D81B78" w:rsidP="00A765B3">
      <w:pPr>
        <w:pStyle w:val="ListParagraph"/>
        <w:numPr>
          <w:ilvl w:val="0"/>
          <w:numId w:val="45"/>
        </w:numPr>
      </w:pPr>
      <w:r>
        <w:t>How to accomplish this messaging in the context of policy initiatives and cultural goals that flow out of the premise that “more freedom is better”</w:t>
      </w:r>
    </w:p>
    <w:p w14:paraId="3AC09E6F" w14:textId="77777777" w:rsidR="000A1BFE" w:rsidRDefault="000A1BFE" w:rsidP="000A1BFE">
      <w:pPr>
        <w:pStyle w:val="NormalIndent"/>
        <w:ind w:firstLine="0"/>
      </w:pPr>
    </w:p>
    <w:p w14:paraId="0CFF17D7" w14:textId="6AC20B4D" w:rsidR="000A1BFE" w:rsidRDefault="000A1BFE" w:rsidP="000A1BFE">
      <w:r>
        <w:t xml:space="preserve">This report is designed for all those who consider themselves to have influence over, and interest in, </w:t>
      </w:r>
      <w:r w:rsidR="000F5353">
        <w:t xml:space="preserve">the better understanding, appreciation, and demand for freedom in America. From the free-market think-tank community to grassroots activists, educators, or journalists—understanding the nature of demand for freedom will allow you to better communicate its benefits. </w:t>
      </w:r>
    </w:p>
    <w:p w14:paraId="5E151C6C" w14:textId="77777777" w:rsidR="00502761" w:rsidRPr="00502761" w:rsidRDefault="00502761" w:rsidP="00502761">
      <w:pPr>
        <w:pStyle w:val="NormalIndent"/>
      </w:pPr>
    </w:p>
    <w:p w14:paraId="551C4500" w14:textId="5637AB37" w:rsidR="000A1BFE" w:rsidRPr="00FB679C" w:rsidRDefault="005E0D5F" w:rsidP="000A1BFE">
      <w:pPr>
        <w:pStyle w:val="Heading2"/>
      </w:pPr>
      <w:r>
        <w:t>Eclecticism of belief</w:t>
      </w:r>
    </w:p>
    <w:p w14:paraId="2EC977C8" w14:textId="77777777" w:rsidR="000F5353" w:rsidRDefault="000F5353" w:rsidP="005E0D5F">
      <w:pPr>
        <w:pStyle w:val="NormalIndent"/>
        <w:ind w:firstLine="0"/>
      </w:pPr>
      <w:r>
        <w:t>The Frontier Lab collected and then tested</w:t>
      </w:r>
      <w:r w:rsidR="000A1BFE">
        <w:t xml:space="preserve"> values-based insights on a nationall</w:t>
      </w:r>
      <w:r w:rsidR="005E0D5F">
        <w:t>y representative sample of 1,171</w:t>
      </w:r>
      <w:r w:rsidR="000A1BFE">
        <w:t xml:space="preserve"> likely voters in July 2015</w:t>
      </w:r>
      <w:r>
        <w:t xml:space="preserve">. </w:t>
      </w:r>
    </w:p>
    <w:p w14:paraId="05C6598C" w14:textId="6EC6DCE4" w:rsidR="000A1BFE" w:rsidRDefault="000F5353" w:rsidP="005E0D5F">
      <w:pPr>
        <w:pStyle w:val="NormalIndent"/>
        <w:ind w:firstLine="0"/>
      </w:pPr>
      <w:r>
        <w:tab/>
        <w:t>The results show that f</w:t>
      </w:r>
      <w:r w:rsidR="000A1BFE">
        <w:t xml:space="preserve">reedom </w:t>
      </w:r>
      <w:r w:rsidR="005E0D5F">
        <w:t xml:space="preserve">occupies an intriguing position in the minds of Americans: it is both appreciated and misunderstood; </w:t>
      </w:r>
      <w:r>
        <w:t xml:space="preserve">most are only moderately concerned about the level of freedom in </w:t>
      </w:r>
      <w:r w:rsidR="005E0D5F">
        <w:t xml:space="preserve">American society and </w:t>
      </w:r>
      <w:r w:rsidR="00502761">
        <w:t>consider the level of freedom to be somewhat high. O</w:t>
      </w:r>
      <w:r>
        <w:t>nly a small percentage of Americans report they</w:t>
      </w:r>
      <w:r w:rsidR="00502761">
        <w:t xml:space="preserve"> themselves</w:t>
      </w:r>
      <w:r>
        <w:t xml:space="preserve"> feel a responsibility to keep it safe</w:t>
      </w:r>
      <w:r w:rsidR="00502761">
        <w:t xml:space="preserve"> and, </w:t>
      </w:r>
      <w:r w:rsidR="005E0D5F">
        <w:t>for many, i</w:t>
      </w:r>
      <w:r w:rsidR="00502761">
        <w:t xml:space="preserve">t is the opportunity freedom affords for an entertaining and stress-free life that draws them to the concept. </w:t>
      </w:r>
    </w:p>
    <w:p w14:paraId="6AF05657" w14:textId="45AF01E9" w:rsidR="00502761" w:rsidRDefault="00502761" w:rsidP="005E0D5F">
      <w:pPr>
        <w:pStyle w:val="NormalIndent"/>
        <w:ind w:firstLine="0"/>
      </w:pPr>
      <w:r>
        <w:lastRenderedPageBreak/>
        <w:tab/>
        <w:t xml:space="preserve">While two different segmentations of Americans were identified in the values portion of The Frontier Lab’s study, both used the same buzzwords to describe freedom at its more basic level: rights, the American Dream, free speech, or the Constitution, for example. </w:t>
      </w:r>
    </w:p>
    <w:p w14:paraId="2565FD45" w14:textId="3F6C6088" w:rsidR="000A1BFE" w:rsidRDefault="00502761" w:rsidP="000A1BFE">
      <w:pPr>
        <w:pStyle w:val="NormalIndent"/>
        <w:ind w:firstLine="360"/>
      </w:pPr>
      <w:r>
        <w:t>This reveals that there is an eclectic mix of driving reasons for supporting freedom – reasons that, when elicited, reveal unsteady ground for the long-term maintenance of a culture that appreciates the true nature of freedom. By studying this mix of values, understanding how the segments reach their conclusions, and noting the gulf between motivations across the segments, the strategy to better position becomes more nuanced and specific.</w:t>
      </w:r>
    </w:p>
    <w:p w14:paraId="7A253FE9" w14:textId="77777777" w:rsidR="00AE20A5" w:rsidRDefault="00AE20A5" w:rsidP="000A1BFE">
      <w:pPr>
        <w:pStyle w:val="NormalIndent"/>
        <w:ind w:firstLine="360"/>
      </w:pPr>
    </w:p>
    <w:p w14:paraId="1C029EA6" w14:textId="77777777" w:rsidR="00AE20A5" w:rsidRDefault="00AE20A5" w:rsidP="00AE20A5">
      <w:pPr>
        <w:pStyle w:val="Heading2"/>
      </w:pPr>
      <w:r>
        <w:t>Framing messages based on the insights</w:t>
      </w:r>
    </w:p>
    <w:p w14:paraId="598D4476" w14:textId="77777777" w:rsidR="00AE20A5" w:rsidRDefault="00AE20A5" w:rsidP="00AE20A5">
      <w:r>
        <w:t>Framing freedom as a “felt need,” or viscerally desired and concretely appreciated, begins by investigating the current demand for freedom and in what ways this abstract concept currently fulfills people’s values and needs.</w:t>
      </w:r>
    </w:p>
    <w:p w14:paraId="1B8846F9" w14:textId="77777777" w:rsidR="00AE20A5" w:rsidRDefault="00AE20A5" w:rsidP="00AE20A5">
      <w:r>
        <w:tab/>
        <w:t xml:space="preserve">The means-end chain model (Reynolds and </w:t>
      </w:r>
      <w:proofErr w:type="spellStart"/>
      <w:r>
        <w:t>Gutman</w:t>
      </w:r>
      <w:proofErr w:type="spellEnd"/>
      <w:r>
        <w:t xml:space="preserve">, 1988) affords the scientific basis for organizing into a hierarchy the relationship between needs and wants, and concrete attributes of the abstract freedom. Laddering, an in-depth interview process with high-intensity supporters of freedom, provides insights that, when organized through the means-end model, provide direction for framing freedom to a larger population. </w:t>
      </w:r>
    </w:p>
    <w:p w14:paraId="56178BB5" w14:textId="77777777" w:rsidR="00AE20A5" w:rsidRDefault="00AE20A5" w:rsidP="00AE20A5">
      <w:r>
        <w:rPr>
          <w:rFonts w:ascii="Aleo Regular" w:hAnsi="Aleo Regular"/>
          <w:i/>
          <w:color w:val="262626" w:themeColor="text1" w:themeTint="D9"/>
          <w:spacing w:val="10"/>
          <w:kern w:val="28"/>
          <w:sz w:val="28"/>
        </w:rPr>
        <w:tab/>
      </w:r>
      <w:r>
        <w:t xml:space="preserve">Having established the need-based pathways to cultivating demand for freedom, we approached the translation of these freedom-satisfying needs, through framing, into concrete and acutely desired benefits. This “Framing Effect” matters enormously in terms of how people evaluate a given concept, even if that messaging has been built upon the solid foundation of needs-based insights. </w:t>
      </w:r>
    </w:p>
    <w:p w14:paraId="60578302" w14:textId="77777777" w:rsidR="00AE20A5" w:rsidRDefault="00AE20A5" w:rsidP="00AE20A5">
      <w:pPr>
        <w:ind w:firstLine="360"/>
      </w:pPr>
      <w:r>
        <w:t>For the purposes of this study, we evaluated the messaging of freedom through three framings: Level of Abstraction, Prospect Theory, and Orders of Magnitude.</w:t>
      </w:r>
    </w:p>
    <w:p w14:paraId="00831BDC" w14:textId="2B8CF7D5" w:rsidR="000A1BFE" w:rsidRDefault="000A1BFE" w:rsidP="00AE20A5">
      <w:r>
        <w:t>The Frontier Lab has</w:t>
      </w:r>
      <w:r w:rsidR="00116B73">
        <w:t xml:space="preserve"> utilized the best practices from market-research a</w:t>
      </w:r>
      <w:r w:rsidR="00AE20A5">
        <w:t xml:space="preserve">cademia and the private sector in order to identify and then apply insights about </w:t>
      </w:r>
      <w:r w:rsidR="00116B73">
        <w:t xml:space="preserve">audiences’ need-states, or deep values, to </w:t>
      </w:r>
      <w:r w:rsidR="00AE20A5">
        <w:t>a compelling</w:t>
      </w:r>
      <w:r w:rsidR="00116B73">
        <w:t xml:space="preserve"> </w:t>
      </w:r>
      <w:r w:rsidR="00AE20A5">
        <w:t>message framework.</w:t>
      </w:r>
    </w:p>
    <w:p w14:paraId="5A0C82B0" w14:textId="1849BEEB" w:rsidR="00AE20A5" w:rsidRDefault="00AE20A5" w:rsidP="00AE20A5">
      <w:pPr>
        <w:pStyle w:val="NormalIndent"/>
        <w:ind w:firstLine="360"/>
      </w:pPr>
      <w:r>
        <w:t xml:space="preserve">First, one segment, referred to in the </w:t>
      </w:r>
      <w:r w:rsidRPr="00AE20A5">
        <w:rPr>
          <w:i/>
        </w:rPr>
        <w:t>Freedom Buzz</w:t>
      </w:r>
      <w:r>
        <w:t xml:space="preserve"> report as the “</w:t>
      </w:r>
      <w:proofErr w:type="spellStart"/>
      <w:r>
        <w:t>Purposefuls</w:t>
      </w:r>
      <w:proofErr w:type="spellEnd"/>
      <w:r>
        <w:t xml:space="preserve">,” needs to be expanded in numbers and affirmed in their connections. This report </w:t>
      </w:r>
      <w:r>
        <w:lastRenderedPageBreak/>
        <w:t xml:space="preserve">provides specific directions for doing so. The second segment, “Serenity-Seekers,” connect to freedom for wholly different reasons that, unless redirected and redefined, threaten the foundations of freedom’s support. This report offers recommendations for both weakening erroneous connections and then, understanding the values of this group, reengineering a messaging approach that will resonate with them. </w:t>
      </w:r>
    </w:p>
    <w:p w14:paraId="602DF305" w14:textId="77777777" w:rsidR="00AE20A5" w:rsidRDefault="00AE20A5" w:rsidP="00AE20A5">
      <w:pPr>
        <w:pStyle w:val="NormalIndent"/>
        <w:ind w:firstLine="360"/>
      </w:pPr>
    </w:p>
    <w:p w14:paraId="5DD0E2C0" w14:textId="3197DB15" w:rsidR="00AE20A5" w:rsidRPr="00AE20A5" w:rsidRDefault="00AE20A5" w:rsidP="00AE20A5">
      <w:pPr>
        <w:pStyle w:val="Heading2"/>
      </w:pPr>
      <w:r>
        <w:t>An urgent call to communicate strategically</w:t>
      </w:r>
    </w:p>
    <w:p w14:paraId="19590834" w14:textId="4CB3CE35" w:rsidR="000A1BFE" w:rsidRDefault="000B7E7A" w:rsidP="00AE20A5">
      <w:r>
        <w:t xml:space="preserve">This report identifies concerning insights regarding the flimsy connection some hold to freedom as a guiding principle in their value structure. </w:t>
      </w:r>
      <w:r w:rsidR="000A1BFE">
        <w:t>When Freedom becomes solely an ends for self-oriented desires: from</w:t>
      </w:r>
      <w:r>
        <w:t xml:space="preserve"> “no stress”</w:t>
      </w:r>
      <w:r w:rsidR="000A1BFE">
        <w:t xml:space="preserve"> to</w:t>
      </w:r>
      <w:r>
        <w:t xml:space="preserve"> “entertainment” and </w:t>
      </w:r>
      <w:r w:rsidR="000A1BFE">
        <w:t xml:space="preserve"> </w:t>
      </w:r>
      <w:r>
        <w:t>“serenity,”</w:t>
      </w:r>
      <w:r w:rsidR="000A1BFE">
        <w:t xml:space="preserve"> it is less grounded, more apt to manipulation as a term of art rather than principle, and diluted </w:t>
      </w:r>
      <w:r>
        <w:t xml:space="preserve">in its uniqueness among a growing number of competing philosophies. </w:t>
      </w:r>
    </w:p>
    <w:p w14:paraId="15E6190C" w14:textId="77777777" w:rsidR="000A1BFE" w:rsidRPr="00A0339D" w:rsidRDefault="000A1BFE" w:rsidP="000A1BFE">
      <w:pPr>
        <w:pStyle w:val="NormalIndent"/>
      </w:pPr>
    </w:p>
    <w:p w14:paraId="3E977061" w14:textId="77777777" w:rsidR="00A765B3" w:rsidRDefault="00A765B3" w:rsidP="00A765B3">
      <w:pPr>
        <w:pStyle w:val="NormalIndent"/>
      </w:pPr>
    </w:p>
    <w:p w14:paraId="52BF189F" w14:textId="77777777" w:rsidR="00A765B3" w:rsidRPr="00A765B3" w:rsidRDefault="00A765B3" w:rsidP="00A765B3">
      <w:pPr>
        <w:pStyle w:val="NormalIndent"/>
      </w:pPr>
    </w:p>
    <w:p w14:paraId="76573CF6" w14:textId="77777777" w:rsidR="000A1BFE" w:rsidRPr="00FB679C" w:rsidRDefault="000A1BFE" w:rsidP="000A1BFE">
      <w:pPr>
        <w:pStyle w:val="NormalIndent"/>
      </w:pPr>
    </w:p>
    <w:p w14:paraId="32635E35" w14:textId="77777777" w:rsidR="000A1BFE" w:rsidRDefault="000A1BFE" w:rsidP="000A1BFE">
      <w:pPr>
        <w:pStyle w:val="NormalIndent"/>
        <w:ind w:firstLine="0"/>
      </w:pPr>
    </w:p>
    <w:p w14:paraId="0286ECCA" w14:textId="77777777" w:rsidR="0010722A" w:rsidRDefault="0010722A" w:rsidP="00305515">
      <w:pPr>
        <w:pStyle w:val="Heading1"/>
      </w:pPr>
    </w:p>
    <w:p w14:paraId="66D64FDC" w14:textId="77777777" w:rsidR="000A1BFE" w:rsidRPr="000A1BFE" w:rsidRDefault="000A1BFE" w:rsidP="000A1BFE">
      <w:pPr>
        <w:pStyle w:val="BodyText"/>
      </w:pPr>
    </w:p>
    <w:p w14:paraId="6190205F" w14:textId="77777777" w:rsidR="007B6506" w:rsidRDefault="007B6506">
      <w:pPr>
        <w:spacing w:line="240" w:lineRule="auto"/>
        <w:rPr>
          <w:rFonts w:ascii="Aleo Regular" w:hAnsi="Aleo Regular"/>
          <w:spacing w:val="10"/>
          <w:sz w:val="48"/>
          <w:szCs w:val="24"/>
        </w:rPr>
      </w:pPr>
      <w:r>
        <w:br w:type="page"/>
      </w:r>
    </w:p>
    <w:p w14:paraId="4A67872B" w14:textId="51130413" w:rsidR="009E0E93" w:rsidRDefault="009E0E93" w:rsidP="00305515">
      <w:pPr>
        <w:pStyle w:val="Heading1"/>
      </w:pPr>
      <w:bookmarkStart w:id="2" w:name="_Toc300927768"/>
      <w:proofErr w:type="gramStart"/>
      <w:r>
        <w:lastRenderedPageBreak/>
        <w:t>introduction</w:t>
      </w:r>
      <w:bookmarkEnd w:id="2"/>
      <w:proofErr w:type="gramEnd"/>
    </w:p>
    <w:p w14:paraId="54411650" w14:textId="77777777" w:rsidR="009E0E93" w:rsidRDefault="009E0E93" w:rsidP="009E0E93">
      <w:pPr>
        <w:pStyle w:val="NormalIndent"/>
        <w:ind w:firstLine="0"/>
      </w:pPr>
    </w:p>
    <w:p w14:paraId="30A83049" w14:textId="4389B17D" w:rsidR="000A1BFE" w:rsidRPr="000A1BFE" w:rsidRDefault="000A1BFE" w:rsidP="000A1BFE">
      <w:pPr>
        <w:keepNext/>
        <w:framePr w:dropCap="drop" w:lines="3" w:wrap="around" w:vAnchor="text" w:hAnchor="text"/>
        <w:spacing w:line="1096" w:lineRule="exact"/>
        <w:rPr>
          <w:rFonts w:ascii="aleo" w:hAnsi="aleo"/>
          <w:position w:val="-4"/>
          <w:sz w:val="132"/>
        </w:rPr>
      </w:pPr>
      <w:r w:rsidRPr="000A1BFE">
        <w:rPr>
          <w:rFonts w:ascii="aleo" w:hAnsi="aleo"/>
          <w:position w:val="-4"/>
          <w:sz w:val="132"/>
        </w:rPr>
        <w:t>I</w:t>
      </w:r>
    </w:p>
    <w:p w14:paraId="361947C6" w14:textId="2B35A1B7" w:rsidR="000A1BFE" w:rsidRDefault="000A1BFE" w:rsidP="000A1BFE">
      <w:r>
        <w:t xml:space="preserve">n an increasingly pluralistic modern America, one of the basic tenets of our national culture—the affirmation and protection of freedom—may be in greater danger than ever before. </w:t>
      </w:r>
    </w:p>
    <w:p w14:paraId="02E335CC" w14:textId="77777777" w:rsidR="000A1BFE" w:rsidRPr="009B0622" w:rsidRDefault="000A1BFE" w:rsidP="000A1BFE">
      <w:proofErr w:type="gramStart"/>
      <w:r>
        <w:t xml:space="preserve">The </w:t>
      </w:r>
      <w:r w:rsidRPr="009B0622">
        <w:rPr>
          <w:i/>
        </w:rPr>
        <w:t>what</w:t>
      </w:r>
      <w:proofErr w:type="gramEnd"/>
      <w:r>
        <w:t xml:space="preserve"> of freedom, or its definition, may be less changed (for indeed many Americans self-report themselves to prize and support greater freedom), than the </w:t>
      </w:r>
      <w:r w:rsidRPr="009B0622">
        <w:rPr>
          <w:i/>
        </w:rPr>
        <w:t>how</w:t>
      </w:r>
      <w:r>
        <w:t xml:space="preserve">. </w:t>
      </w:r>
      <w:r w:rsidRPr="009B0622">
        <w:rPr>
          <w:i/>
        </w:rPr>
        <w:t xml:space="preserve">How </w:t>
      </w:r>
      <w:r>
        <w:t xml:space="preserve">does freedom function in your life? </w:t>
      </w:r>
      <w:r w:rsidRPr="009B0622">
        <w:rPr>
          <w:i/>
        </w:rPr>
        <w:t xml:space="preserve">How </w:t>
      </w:r>
      <w:r>
        <w:t xml:space="preserve">have you come to respect it? </w:t>
      </w:r>
      <w:r w:rsidRPr="009B0622">
        <w:rPr>
          <w:i/>
        </w:rPr>
        <w:t>How</w:t>
      </w:r>
      <w:r>
        <w:t xml:space="preserve"> far will you defend it, against other competing principles?</w:t>
      </w:r>
    </w:p>
    <w:p w14:paraId="619395CB" w14:textId="4D16A9C6" w:rsidR="000A1BFE" w:rsidRDefault="000A1BFE" w:rsidP="000A1BFE">
      <w:r>
        <w:tab/>
        <w:t xml:space="preserve">Ask, as we have in this study </w:t>
      </w:r>
      <w:r w:rsidR="00C12735">
        <w:rPr>
          <w:i/>
        </w:rPr>
        <w:t>Freedom Buzz</w:t>
      </w:r>
      <w:r>
        <w:t xml:space="preserve"> through in-depth interview and survey instrument, about the </w:t>
      </w:r>
      <w:r w:rsidRPr="009B0622">
        <w:rPr>
          <w:i/>
        </w:rPr>
        <w:t>what</w:t>
      </w:r>
      <w:r>
        <w:t xml:space="preserve"> of freedom and you get reassuring responses: freedom is the American Dream, freedom to worship and speak freely, and freedom to choose your own path in life. </w:t>
      </w:r>
    </w:p>
    <w:p w14:paraId="75E67FE9" w14:textId="77777777" w:rsidR="000A1BFE" w:rsidRDefault="000A1BFE" w:rsidP="000A1BFE">
      <w:r>
        <w:tab/>
        <w:t xml:space="preserve">Push further, as you only can through the structures of values research, and the </w:t>
      </w:r>
      <w:r w:rsidRPr="00CD40E6">
        <w:rPr>
          <w:i/>
        </w:rPr>
        <w:t>how</w:t>
      </w:r>
      <w:r>
        <w:t xml:space="preserve"> of freedom begins to fall apart: values that undergird freedom, for some, include stress relief, entertainment, and serenity. Is this, as we found in one segment of Americans – a long-term, sustainable base for the maintenance, let alone growth, of freedom? And how can self-described big-government advocates view themselves, as they most certainly do, as supporters of freedom? </w:t>
      </w:r>
    </w:p>
    <w:p w14:paraId="26C60575" w14:textId="77777777" w:rsidR="000A1BFE" w:rsidRPr="004B1340" w:rsidRDefault="000A1BFE" w:rsidP="000A1BFE">
      <w:r>
        <w:tab/>
        <w:t>There has been a change from the “if A, not B”</w:t>
      </w:r>
      <w:r>
        <w:rPr>
          <w:rStyle w:val="FootnoteReference"/>
        </w:rPr>
        <w:footnoteReference w:id="2"/>
      </w:r>
      <w:r>
        <w:t xml:space="preserve"> rubric of belonging to an ideology to a mindset where an eclectic gathering of beliefs contradict and undermine each other without phasing the holder of such views. “If A, then why not B.” Therefore we cannot rely solely on the surface-level expression of belief, the </w:t>
      </w:r>
      <w:r w:rsidRPr="004B1340">
        <w:rPr>
          <w:i/>
        </w:rPr>
        <w:t>what</w:t>
      </w:r>
      <w:r>
        <w:t xml:space="preserve">, but rather must push for connections to the </w:t>
      </w:r>
      <w:r w:rsidRPr="004B1340">
        <w:rPr>
          <w:i/>
        </w:rPr>
        <w:t>how</w:t>
      </w:r>
      <w:r>
        <w:t xml:space="preserve"> in order to understand current belief structures and to ascertain what demand remains for American freedom,  </w:t>
      </w:r>
    </w:p>
    <w:p w14:paraId="15CC1E11" w14:textId="77777777" w:rsidR="000A1BFE" w:rsidRDefault="000A1BFE" w:rsidP="000A1BFE">
      <w:proofErr w:type="gramStart"/>
      <w:r>
        <w:t>that</w:t>
      </w:r>
      <w:proofErr w:type="gramEnd"/>
      <w:r>
        <w:t xml:space="preserve"> underlying, abstract concept so central to the future well-being of freedom itself.</w:t>
      </w:r>
      <w:r w:rsidRPr="00CF4444">
        <w:rPr>
          <w:noProof/>
        </w:rPr>
        <w:t xml:space="preserve"> </w:t>
      </w:r>
    </w:p>
    <w:p w14:paraId="52AA2D5E" w14:textId="77777777" w:rsidR="000A1BFE" w:rsidRDefault="000A1BFE" w:rsidP="000A1BFE">
      <w:pPr>
        <w:pStyle w:val="NormalIndent"/>
        <w:ind w:firstLine="360"/>
      </w:pPr>
      <w:r w:rsidRPr="0010722A">
        <w:rPr>
          <w:rFonts w:ascii="Aleo Regular" w:hAnsi="Aleo Regular"/>
          <w:noProof/>
          <w:sz w:val="56"/>
          <w:szCs w:val="56"/>
        </w:rPr>
        <w:lastRenderedPageBreak/>
        <mc:AlternateContent>
          <mc:Choice Requires="wps">
            <w:drawing>
              <wp:anchor distT="0" distB="0" distL="114300" distR="114300" simplePos="0" relativeHeight="251801600" behindDoc="0" locked="0" layoutInCell="1" allowOverlap="1" wp14:anchorId="377EA46F" wp14:editId="11FD799F">
                <wp:simplePos x="0" y="0"/>
                <wp:positionH relativeFrom="column">
                  <wp:posOffset>1981200</wp:posOffset>
                </wp:positionH>
                <wp:positionV relativeFrom="paragraph">
                  <wp:posOffset>936625</wp:posOffset>
                </wp:positionV>
                <wp:extent cx="118745" cy="730885"/>
                <wp:effectExtent l="0" t="0" r="109855" b="81915"/>
                <wp:wrapNone/>
                <wp:docPr id="1" name="Freeform 1"/>
                <wp:cNvGraphicFramePr/>
                <a:graphic xmlns:a="http://schemas.openxmlformats.org/drawingml/2006/main">
                  <a:graphicData uri="http://schemas.microsoft.com/office/word/2010/wordprocessingShape">
                    <wps:wsp>
                      <wps:cNvSpPr/>
                      <wps:spPr>
                        <a:xfrm>
                          <a:off x="0" y="0"/>
                          <a:ext cx="118745" cy="730885"/>
                        </a:xfrm>
                        <a:custGeom>
                          <a:avLst/>
                          <a:gdLst>
                            <a:gd name="connsiteX0" fmla="*/ 330243 w 330243"/>
                            <a:gd name="connsiteY0" fmla="*/ 0 h 1562100"/>
                            <a:gd name="connsiteX1" fmla="*/ 43 w 330243"/>
                            <a:gd name="connsiteY1" fmla="*/ 685800 h 1562100"/>
                            <a:gd name="connsiteX2" fmla="*/ 304843 w 330243"/>
                            <a:gd name="connsiteY2" fmla="*/ 1562100 h 1562100"/>
                          </a:gdLst>
                          <a:ahLst/>
                          <a:cxnLst>
                            <a:cxn ang="0">
                              <a:pos x="connsiteX0" y="connsiteY0"/>
                            </a:cxn>
                            <a:cxn ang="0">
                              <a:pos x="connsiteX1" y="connsiteY1"/>
                            </a:cxn>
                            <a:cxn ang="0">
                              <a:pos x="connsiteX2" y="connsiteY2"/>
                            </a:cxn>
                          </a:cxnLst>
                          <a:rect l="l" t="t" r="r" b="b"/>
                          <a:pathLst>
                            <a:path w="330243" h="1562100">
                              <a:moveTo>
                                <a:pt x="330243" y="0"/>
                              </a:moveTo>
                              <a:cubicBezTo>
                                <a:pt x="167259" y="212725"/>
                                <a:pt x="4276" y="425450"/>
                                <a:pt x="43" y="685800"/>
                              </a:cubicBezTo>
                              <a:cubicBezTo>
                                <a:pt x="-4190" y="946150"/>
                                <a:pt x="304843" y="1562100"/>
                                <a:pt x="304843" y="1562100"/>
                              </a:cubicBezTo>
                            </a:path>
                          </a:pathLst>
                        </a:cu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1" o:spid="_x0000_s1026" style="position:absolute;margin-left:156pt;margin-top:73.75pt;width:9.35pt;height:57.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0243,1562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" path="m330243,0c167259,212725,4276,425450,43,685800,-4190,946150,304843,1562100,304843,1562100e" filled="f" strokecolor="black [3213]" strokeweight="2pt">
                <v:stroke endarrow="open"/>
                <v:path arrowok="t" o:connecttype="custom" o:connectlocs="118745,0;15,320876;109612,730885" o:connectangles="0,0,0"/>
              </v:shape>
            </w:pict>
          </mc:Fallback>
        </mc:AlternateContent>
      </w:r>
      <w:r w:rsidRPr="00CF4444">
        <w:rPr>
          <w:noProof/>
          <w:sz w:val="44"/>
          <w:szCs w:val="44"/>
        </w:rPr>
        <w:drawing>
          <wp:inline distT="0" distB="0" distL="0" distR="0" wp14:anchorId="401BEACE" wp14:editId="442F8DD8">
            <wp:extent cx="3887604" cy="1574800"/>
            <wp:effectExtent l="0" t="25400" r="0" b="2540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659B5C04" w14:textId="77777777" w:rsidR="000A1BFE" w:rsidRDefault="000A1BFE" w:rsidP="000A1BFE">
      <w:pPr>
        <w:pStyle w:val="NormalIndent"/>
        <w:ind w:firstLine="360"/>
      </w:pPr>
      <w:r>
        <w:rPr>
          <w:noProof/>
        </w:rPr>
        <mc:AlternateContent>
          <mc:Choice Requires="wps">
            <w:drawing>
              <wp:anchor distT="0" distB="0" distL="114300" distR="114300" simplePos="0" relativeHeight="251799552" behindDoc="0" locked="0" layoutInCell="1" allowOverlap="1" wp14:anchorId="7DE2FD94" wp14:editId="6F618370">
                <wp:simplePos x="0" y="0"/>
                <wp:positionH relativeFrom="column">
                  <wp:posOffset>1149985</wp:posOffset>
                </wp:positionH>
                <wp:positionV relativeFrom="paragraph">
                  <wp:posOffset>72390</wp:posOffset>
                </wp:positionV>
                <wp:extent cx="1899920" cy="36639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1899920" cy="3663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BC4E6B" w14:textId="77777777" w:rsidR="00142EED" w:rsidRPr="009B0622" w:rsidRDefault="00142EED" w:rsidP="000A1BFE">
                            <w:pPr>
                              <w:jc w:val="center"/>
                              <w:rPr>
                                <w:rFonts w:ascii="Aleo Regular" w:hAnsi="Aleo Regular"/>
                                <w:sz w:val="32"/>
                                <w:szCs w:val="32"/>
                              </w:rPr>
                            </w:pPr>
                            <w:proofErr w:type="gramStart"/>
                            <w:r w:rsidRPr="009B0622">
                              <w:rPr>
                                <w:rFonts w:ascii="Aleo Regular" w:hAnsi="Aleo Regular"/>
                                <w:sz w:val="32"/>
                                <w:szCs w:val="32"/>
                              </w:rPr>
                              <w:t>framing</w:t>
                            </w:r>
                            <w:proofErr w:type="gramEnd"/>
                            <w:r w:rsidRPr="009B0622">
                              <w:rPr>
                                <w:rFonts w:ascii="Aleo Regular" w:hAnsi="Aleo Regular"/>
                                <w:sz w:val="32"/>
                                <w:szCs w:val="32"/>
                              </w:rPr>
                              <w:t xml:space="preserve"> freedom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4" type="#_x0000_t202" style="position:absolute;left:0;text-align:left;margin-left:90.55pt;margin-top:5.7pt;width:149.6pt;height:28.8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" filled="f" stroked="f">
                <v:textbox>
                  <w:txbxContent>
                    <w:p w14:paraId="3FBC4E6B" w14:textId="77777777" w:rsidR="00142EED" w:rsidRPr="009B0622" w:rsidRDefault="00142EED" w:rsidP="000A1BFE">
                      <w:pPr>
                        <w:jc w:val="center"/>
                        <w:rPr>
                          <w:rFonts w:ascii="Aleo Regular" w:hAnsi="Aleo Regular"/>
                          <w:sz w:val="32"/>
                          <w:szCs w:val="32"/>
                        </w:rPr>
                      </w:pPr>
                      <w:proofErr w:type="gramStart"/>
                      <w:r w:rsidRPr="009B0622">
                        <w:rPr>
                          <w:rFonts w:ascii="Aleo Regular" w:hAnsi="Aleo Regular"/>
                          <w:sz w:val="32"/>
                          <w:szCs w:val="32"/>
                        </w:rPr>
                        <w:t>framing</w:t>
                      </w:r>
                      <w:proofErr w:type="gramEnd"/>
                      <w:r w:rsidRPr="009B0622">
                        <w:rPr>
                          <w:rFonts w:ascii="Aleo Regular" w:hAnsi="Aleo Regular"/>
                          <w:sz w:val="32"/>
                          <w:szCs w:val="32"/>
                        </w:rPr>
                        <w:t xml:space="preserve"> freedom</w:t>
                      </w:r>
                    </w:p>
                  </w:txbxContent>
                </v:textbox>
                <w10:wrap type="square"/>
              </v:shape>
            </w:pict>
          </mc:Fallback>
        </mc:AlternateContent>
      </w:r>
    </w:p>
    <w:p w14:paraId="142602BC" w14:textId="77777777" w:rsidR="000A1BFE" w:rsidRDefault="000A1BFE" w:rsidP="000A1BFE">
      <w:pPr>
        <w:pStyle w:val="NormalIndent"/>
        <w:ind w:firstLine="360"/>
      </w:pPr>
    </w:p>
    <w:p w14:paraId="1143B4C0" w14:textId="77777777" w:rsidR="000A1BFE" w:rsidRDefault="000A1BFE" w:rsidP="000A1BFE">
      <w:pPr>
        <w:pStyle w:val="NormalIndent"/>
        <w:ind w:firstLine="360"/>
      </w:pPr>
    </w:p>
    <w:p w14:paraId="6D79E40B" w14:textId="77777777" w:rsidR="000A1BFE" w:rsidRDefault="000A1BFE" w:rsidP="000A1BFE">
      <w:pPr>
        <w:pStyle w:val="NormalIndent"/>
        <w:ind w:firstLine="0"/>
      </w:pPr>
      <w:r>
        <w:t xml:space="preserve">Perhaps a good starting point for discussing how to frame freedom in a way that increases demand and understanding is this research finding from our study: </w:t>
      </w:r>
      <w:r w:rsidRPr="007208A1">
        <w:rPr>
          <w:i/>
          <w:u w:val="single"/>
        </w:rPr>
        <w:t>across the political spectrum, Americans of all ideologies see themselves as cherishing freedom</w:t>
      </w:r>
      <w:r>
        <w:t xml:space="preserve">. </w:t>
      </w:r>
    </w:p>
    <w:p w14:paraId="782E5FF8" w14:textId="77777777" w:rsidR="000A1BFE" w:rsidRDefault="000A1BFE" w:rsidP="000A1BFE">
      <w:pPr>
        <w:pStyle w:val="NormalIndent"/>
        <w:ind w:firstLine="0"/>
      </w:pPr>
      <w:r>
        <w:tab/>
        <w:t xml:space="preserve">That there is </w:t>
      </w:r>
      <w:proofErr w:type="gramStart"/>
      <w:r>
        <w:t>a disconnect</w:t>
      </w:r>
      <w:proofErr w:type="gramEnd"/>
      <w:r>
        <w:t xml:space="preserve"> between the</w:t>
      </w:r>
      <w:r w:rsidRPr="007208A1">
        <w:rPr>
          <w:i/>
        </w:rPr>
        <w:t xml:space="preserve"> how</w:t>
      </w:r>
      <w:r>
        <w:t xml:space="preserve"> of freedom becomes evident through the findings of our values research. However, this common starting point, a thread of connection that nevertheless keeps an increasingly fractured American culture threaded together, provides good news. For those tasked with revitalizing freedom as a calculus for evaluating the political and cultural decisions Americans face, we can regain a stronger connection through studying why freedom’s how is changing, and acting upon the false connections while strengthening those that are truly affirming of a pro-freedom culture.</w:t>
      </w:r>
    </w:p>
    <w:p w14:paraId="2624B58A" w14:textId="77777777" w:rsidR="000A1BFE" w:rsidRDefault="000A1BFE" w:rsidP="000A1BFE">
      <w:pPr>
        <w:pStyle w:val="NormalIndent"/>
        <w:ind w:firstLine="0"/>
      </w:pPr>
    </w:p>
    <w:p w14:paraId="69554021" w14:textId="77777777" w:rsidR="000A1BFE" w:rsidRDefault="000A1BFE" w:rsidP="000A1BFE">
      <w:pPr>
        <w:pStyle w:val="NormalIndent"/>
        <w:ind w:firstLine="0"/>
      </w:pPr>
    </w:p>
    <w:p w14:paraId="3E8B8013" w14:textId="77777777" w:rsidR="00B536E0" w:rsidRDefault="00B536E0" w:rsidP="00CE2D7D">
      <w:pPr>
        <w:pStyle w:val="Heading1"/>
        <w:sectPr w:rsidR="00B536E0" w:rsidSect="009973A7">
          <w:pgSz w:w="12240" w:h="15840" w:code="1"/>
          <w:pgMar w:top="1440" w:right="1872" w:bottom="1800" w:left="2880" w:header="720" w:footer="965" w:gutter="0"/>
          <w:cols w:space="240"/>
          <w:titlePg/>
        </w:sectPr>
      </w:pPr>
    </w:p>
    <w:p w14:paraId="73500678" w14:textId="77777777" w:rsidR="0010722A" w:rsidRDefault="0010722A" w:rsidP="005549CA">
      <w:pPr>
        <w:pStyle w:val="Heading1"/>
      </w:pPr>
    </w:p>
    <w:p w14:paraId="60151770" w14:textId="77777777" w:rsidR="0010722A" w:rsidRDefault="0010722A" w:rsidP="005549CA">
      <w:pPr>
        <w:pStyle w:val="Heading1"/>
      </w:pPr>
    </w:p>
    <w:p w14:paraId="3DD5FECD" w14:textId="14A06E60" w:rsidR="001C1DC0" w:rsidRDefault="00250EA2" w:rsidP="005549CA">
      <w:pPr>
        <w:pStyle w:val="Heading1"/>
      </w:pPr>
      <w:bookmarkStart w:id="3" w:name="_Toc300927769"/>
      <w:proofErr w:type="gramStart"/>
      <w:r>
        <w:t>assessing</w:t>
      </w:r>
      <w:proofErr w:type="gramEnd"/>
      <w:r>
        <w:t xml:space="preserve"> </w:t>
      </w:r>
      <w:r w:rsidR="007F049A">
        <w:t>demand</w:t>
      </w:r>
      <w:bookmarkEnd w:id="3"/>
    </w:p>
    <w:p w14:paraId="09771B8B" w14:textId="2BDB5292" w:rsidR="00824DB2" w:rsidRDefault="00824DB2" w:rsidP="001C1DC0"/>
    <w:p w14:paraId="396861B0" w14:textId="77777777" w:rsidR="00824DB2" w:rsidRDefault="00824DB2" w:rsidP="001C1DC0"/>
    <w:p w14:paraId="63F9CCF5" w14:textId="5CFE1559" w:rsidR="006E7B0A" w:rsidRPr="006E7B0A" w:rsidRDefault="007B6506" w:rsidP="006E7B0A">
      <w:pPr>
        <w:pStyle w:val="NormalIndent"/>
        <w:keepNext/>
        <w:framePr w:dropCap="drop" w:lines="3" w:wrap="around" w:vAnchor="text" w:hAnchor="text"/>
        <w:spacing w:line="1096" w:lineRule="exact"/>
        <w:ind w:firstLine="0"/>
        <w:rPr>
          <w:rFonts w:ascii="aleo" w:hAnsi="aleo"/>
          <w:position w:val="-4"/>
          <w:sz w:val="132"/>
        </w:rPr>
      </w:pPr>
      <w:r>
        <w:rPr>
          <w:rFonts w:ascii="aleo" w:hAnsi="aleo"/>
          <w:position w:val="-4"/>
          <w:sz w:val="132"/>
        </w:rPr>
        <w:t>D</w:t>
      </w:r>
    </w:p>
    <w:p w14:paraId="697F75AA" w14:textId="0D50EFBF" w:rsidR="001B3689" w:rsidRDefault="007B6506" w:rsidP="001C1DC0">
      <w:pPr>
        <w:pStyle w:val="NormalIndent"/>
        <w:ind w:firstLine="0"/>
      </w:pPr>
      <w:r>
        <w:t xml:space="preserve">emand for freedom takes on complexity when measures such as concern about the current levels (moderate) are taken in context with how frequently this concern actually crosses the minds of Americans. The </w:t>
      </w:r>
      <w:r w:rsidR="001B3689">
        <w:t xml:space="preserve">results of </w:t>
      </w:r>
      <w:r w:rsidR="00D218D3">
        <w:t xml:space="preserve">The Frontier Lab’s </w:t>
      </w:r>
      <w:r w:rsidR="001B3689">
        <w:t>national survey show</w:t>
      </w:r>
      <w:r>
        <w:t xml:space="preserve"> that most Americans rate the level of freedom today as </w:t>
      </w:r>
      <w:r w:rsidR="00EA32BA">
        <w:t>relatively</w:t>
      </w:r>
      <w:r>
        <w:t xml:space="preserve"> high</w:t>
      </w:r>
      <w:r w:rsidR="00C064D7">
        <w:t xml:space="preserve">. </w:t>
      </w:r>
      <w:r w:rsidR="001B3689">
        <w:t>For example, w</w:t>
      </w:r>
      <w:r w:rsidR="00C064D7">
        <w:t>hen asked to rate the current level of freedom on a scale from 1 (very low) to 7 (very high), the weighted average score was 5.02, or just hovering about “somewhat high.”</w:t>
      </w:r>
      <w:r w:rsidR="001B3689">
        <w:t xml:space="preserve"> In contrast, when asked about the level of freedom Americans used to have in 1980, they rated it only slightly higher – a weighted average of 5.14, indicating that</w:t>
      </w:r>
      <w:r w:rsidR="00042A10">
        <w:t xml:space="preserve"> Americans’</w:t>
      </w:r>
      <w:r w:rsidR="001B3689">
        <w:t xml:space="preserve"> concerns </w:t>
      </w:r>
      <w:r w:rsidR="00042A10">
        <w:t>about the level of freedom</w:t>
      </w:r>
      <w:r w:rsidR="001B3689">
        <w:t xml:space="preserve"> </w:t>
      </w:r>
      <w:r w:rsidR="001B3689" w:rsidRPr="00042A10">
        <w:rPr>
          <w:i/>
        </w:rPr>
        <w:t>declining</w:t>
      </w:r>
      <w:r w:rsidR="00042A10">
        <w:t xml:space="preserve"> are negligible.</w:t>
      </w:r>
      <w:r w:rsidR="001B3689">
        <w:t xml:space="preserve"> </w:t>
      </w:r>
    </w:p>
    <w:p w14:paraId="4184E239" w14:textId="6DA7CE2A" w:rsidR="00C064D7" w:rsidRDefault="000F4288" w:rsidP="00C064D7">
      <w:pPr>
        <w:pStyle w:val="NormalIndent"/>
        <w:ind w:firstLine="360"/>
      </w:pPr>
      <w:r>
        <w:rPr>
          <w:noProof/>
        </w:rPr>
        <mc:AlternateContent>
          <mc:Choice Requires="wpg">
            <w:drawing>
              <wp:anchor distT="0" distB="0" distL="114300" distR="114300" simplePos="0" relativeHeight="251636736" behindDoc="0" locked="0" layoutInCell="1" allowOverlap="1" wp14:anchorId="6F1CDAFC" wp14:editId="0AFC5614">
                <wp:simplePos x="0" y="0"/>
                <wp:positionH relativeFrom="column">
                  <wp:posOffset>-1699895</wp:posOffset>
                </wp:positionH>
                <wp:positionV relativeFrom="paragraph">
                  <wp:posOffset>931545</wp:posOffset>
                </wp:positionV>
                <wp:extent cx="7837170" cy="3087370"/>
                <wp:effectExtent l="0" t="0" r="11430" b="11430"/>
                <wp:wrapTopAndBottom/>
                <wp:docPr id="54" name="Group 54"/>
                <wp:cNvGraphicFramePr/>
                <a:graphic xmlns:a="http://schemas.openxmlformats.org/drawingml/2006/main">
                  <a:graphicData uri="http://schemas.microsoft.com/office/word/2010/wordprocessingGroup">
                    <wpg:wgp>
                      <wpg:cNvGrpSpPr/>
                      <wpg:grpSpPr>
                        <a:xfrm>
                          <a:off x="0" y="0"/>
                          <a:ext cx="7837170" cy="3087370"/>
                          <a:chOff x="0" y="0"/>
                          <a:chExt cx="7837170" cy="3087370"/>
                        </a:xfrm>
                      </wpg:grpSpPr>
                      <pic:pic xmlns:pic="http://schemas.openxmlformats.org/drawingml/2006/picture">
                        <pic:nvPicPr>
                          <pic:cNvPr id="45" name="Picture 45" descr="Macintosh HD:Users:Anne:Desktop:Concern%20about%20Freedom.png"/>
                          <pic:cNvPicPr>
                            <a:picLocks noChangeAspect="1"/>
                          </pic:cNvPicPr>
                        </pic:nvPicPr>
                        <pic:blipFill rotWithShape="1">
                          <a:blip r:embed="rId20">
                            <a:extLst>
                              <a:ext uri="{28A0092B-C50C-407E-A947-70E740481C1C}">
                                <a14:useLocalDpi xmlns:a14="http://schemas.microsoft.com/office/drawing/2010/main" val="0"/>
                              </a:ext>
                            </a:extLst>
                          </a:blip>
                          <a:srcRect l="4706" t="19751" b="8107"/>
                          <a:stretch/>
                        </pic:blipFill>
                        <pic:spPr bwMode="auto">
                          <a:xfrm>
                            <a:off x="2266315" y="356235"/>
                            <a:ext cx="4526280" cy="2565400"/>
                          </a:xfrm>
                          <a:prstGeom prst="rect">
                            <a:avLst/>
                          </a:prstGeom>
                          <a:noFill/>
                          <a:ln>
                            <a:noFill/>
                          </a:ln>
                          <a:extLst>
                            <a:ext uri="{53640926-AAD7-44d8-BBD7-CCE9431645EC}">
                              <a14:shadowObscured xmlns:a14="http://schemas.microsoft.com/office/drawing/2010/main"/>
                            </a:ext>
                          </a:extLst>
                        </pic:spPr>
                      </pic:pic>
                      <wpg:grpSp>
                        <wpg:cNvPr id="52" name="Group 52"/>
                        <wpg:cNvGrpSpPr/>
                        <wpg:grpSpPr>
                          <a:xfrm>
                            <a:off x="0" y="0"/>
                            <a:ext cx="7837170" cy="3087370"/>
                            <a:chOff x="0" y="0"/>
                            <a:chExt cx="7837170" cy="3087370"/>
                          </a:xfrm>
                        </wpg:grpSpPr>
                        <wps:wsp>
                          <wps:cNvPr id="46" name="Text Box 46"/>
                          <wps:cNvSpPr txBox="1"/>
                          <wps:spPr>
                            <a:xfrm>
                              <a:off x="0" y="0"/>
                              <a:ext cx="7837170" cy="3087370"/>
                            </a:xfrm>
                            <a:prstGeom prst="rect">
                              <a:avLst/>
                            </a:prstGeom>
                            <a:solidFill>
                              <a:schemeClr val="bg1">
                                <a:lumMod val="75000"/>
                                <a:alpha val="10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A5FA92" w14:textId="77777777" w:rsidR="00142EED" w:rsidRDefault="00142EED" w:rsidP="005549CA">
                                <w:pPr>
                                  <w:spacing w:line="240" w:lineRule="auto"/>
                                  <w:ind w:left="720" w:right="9720"/>
                                  <w:rPr>
                                    <w:i/>
                                  </w:rPr>
                                </w:pPr>
                              </w:p>
                              <w:p w14:paraId="5D8A7845" w14:textId="77777777" w:rsidR="00142EED" w:rsidRDefault="00142EED" w:rsidP="005549CA">
                                <w:pPr>
                                  <w:spacing w:line="240" w:lineRule="auto"/>
                                  <w:ind w:left="720" w:right="9720"/>
                                  <w:rPr>
                                    <w:i/>
                                  </w:rPr>
                                </w:pPr>
                              </w:p>
                              <w:p w14:paraId="2434E8FA" w14:textId="77777777" w:rsidR="00142EED" w:rsidRDefault="00142EED" w:rsidP="005549CA">
                                <w:pPr>
                                  <w:spacing w:line="240" w:lineRule="auto"/>
                                  <w:ind w:left="720" w:right="9720"/>
                                  <w:rPr>
                                    <w:i/>
                                  </w:rPr>
                                </w:pPr>
                              </w:p>
                              <w:p w14:paraId="1CDA869B" w14:textId="77777777" w:rsidR="00142EED" w:rsidRDefault="00142EED" w:rsidP="005549CA">
                                <w:pPr>
                                  <w:spacing w:line="240" w:lineRule="auto"/>
                                  <w:ind w:left="720" w:right="9720"/>
                                  <w:rPr>
                                    <w:i/>
                                  </w:rPr>
                                </w:pPr>
                              </w:p>
                              <w:p w14:paraId="6A30B525" w14:textId="40ED03C9" w:rsidR="00142EED" w:rsidRPr="009357E3" w:rsidRDefault="00142EED" w:rsidP="000F4288">
                                <w:pPr>
                                  <w:tabs>
                                    <w:tab w:val="left" w:pos="720"/>
                                  </w:tabs>
                                  <w:spacing w:line="240" w:lineRule="auto"/>
                                  <w:ind w:left="720" w:right="9894"/>
                                  <w:rPr>
                                    <w:i/>
                                    <w:sz w:val="18"/>
                                    <w:szCs w:val="18"/>
                                  </w:rPr>
                                </w:pPr>
                                <w:r w:rsidRPr="009357E3">
                                  <w:rPr>
                                    <w:i/>
                                    <w:sz w:val="18"/>
                                    <w:szCs w:val="18"/>
                                  </w:rPr>
                                  <w:t>How concerned are you about the level of Freedom in America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 Box 49"/>
                          <wps:cNvSpPr txBox="1"/>
                          <wps:spPr>
                            <a:xfrm>
                              <a:off x="10160" y="237490"/>
                              <a:ext cx="1662430" cy="237490"/>
                            </a:xfrm>
                            <a:custGeom>
                              <a:avLst/>
                              <a:gdLst>
                                <a:gd name="connsiteX0" fmla="*/ 0 w 1662430"/>
                                <a:gd name="connsiteY0" fmla="*/ 0 h 356235"/>
                                <a:gd name="connsiteX1" fmla="*/ 1662430 w 1662430"/>
                                <a:gd name="connsiteY1" fmla="*/ 0 h 356235"/>
                                <a:gd name="connsiteX2" fmla="*/ 1662430 w 1662430"/>
                                <a:gd name="connsiteY2" fmla="*/ 356235 h 356235"/>
                                <a:gd name="connsiteX3" fmla="*/ 0 w 1662430"/>
                                <a:gd name="connsiteY3" fmla="*/ 356235 h 356235"/>
                                <a:gd name="connsiteX4" fmla="*/ 0 w 1662430"/>
                                <a:gd name="connsiteY4" fmla="*/ 0 h 356235"/>
                                <a:gd name="connsiteX0" fmla="*/ 0 w 1662430"/>
                                <a:gd name="connsiteY0" fmla="*/ 0 h 356235"/>
                                <a:gd name="connsiteX1" fmla="*/ 1543685 w 1662430"/>
                                <a:gd name="connsiteY1" fmla="*/ 0 h 356235"/>
                                <a:gd name="connsiteX2" fmla="*/ 1662430 w 1662430"/>
                                <a:gd name="connsiteY2" fmla="*/ 356235 h 356235"/>
                                <a:gd name="connsiteX3" fmla="*/ 0 w 1662430"/>
                                <a:gd name="connsiteY3" fmla="*/ 356235 h 356235"/>
                                <a:gd name="connsiteX4" fmla="*/ 0 w 1662430"/>
                                <a:gd name="connsiteY4" fmla="*/ 0 h 356235"/>
                                <a:gd name="connsiteX0" fmla="*/ 0 w 1543685"/>
                                <a:gd name="connsiteY0" fmla="*/ 0 h 356235"/>
                                <a:gd name="connsiteX1" fmla="*/ 1543685 w 1543685"/>
                                <a:gd name="connsiteY1" fmla="*/ 0 h 356235"/>
                                <a:gd name="connsiteX2" fmla="*/ 1543685 w 1543685"/>
                                <a:gd name="connsiteY2" fmla="*/ 356235 h 356235"/>
                                <a:gd name="connsiteX3" fmla="*/ 0 w 1543685"/>
                                <a:gd name="connsiteY3" fmla="*/ 356235 h 356235"/>
                                <a:gd name="connsiteX4" fmla="*/ 0 w 1543685"/>
                                <a:gd name="connsiteY4" fmla="*/ 0 h 356235"/>
                                <a:gd name="connsiteX0" fmla="*/ 0 w 1543685"/>
                                <a:gd name="connsiteY0" fmla="*/ 0 h 356235"/>
                                <a:gd name="connsiteX1" fmla="*/ 1543685 w 1543685"/>
                                <a:gd name="connsiteY1" fmla="*/ 0 h 356235"/>
                                <a:gd name="connsiteX2" fmla="*/ 1425575 w 1543685"/>
                                <a:gd name="connsiteY2" fmla="*/ 356235 h 356235"/>
                                <a:gd name="connsiteX3" fmla="*/ 0 w 1543685"/>
                                <a:gd name="connsiteY3" fmla="*/ 356235 h 356235"/>
                                <a:gd name="connsiteX4" fmla="*/ 0 w 1543685"/>
                                <a:gd name="connsiteY4" fmla="*/ 0 h 3562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3685" h="356235">
                                  <a:moveTo>
                                    <a:pt x="0" y="0"/>
                                  </a:moveTo>
                                  <a:lnTo>
                                    <a:pt x="1543685" y="0"/>
                                  </a:lnTo>
                                  <a:lnTo>
                                    <a:pt x="1425575" y="356235"/>
                                  </a:lnTo>
                                  <a:lnTo>
                                    <a:pt x="0" y="356235"/>
                                  </a:lnTo>
                                  <a:lnTo>
                                    <a:pt x="0" y="0"/>
                                  </a:lnTo>
                                  <a:close/>
                                </a:path>
                              </a:pathLst>
                            </a:cu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84DDD1" w14:textId="6F1FD45B" w:rsidR="00142EED" w:rsidRPr="009357E3" w:rsidRDefault="00142EED" w:rsidP="009357E3">
                                <w:pPr>
                                  <w:ind w:left="360" w:firstLine="360"/>
                                  <w:rPr>
                                    <w:b/>
                                    <w:i/>
                                  </w:rPr>
                                </w:pPr>
                                <w:r w:rsidRPr="009357E3">
                                  <w:rPr>
                                    <w:b/>
                                    <w:i/>
                                  </w:rPr>
                                  <w:t>Figure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54" o:spid="_x0000_s1035" style="position:absolute;left:0;text-align:left;margin-left:-133.8pt;margin-top:73.35pt;width:617.1pt;height:243.1pt;z-index:251636736" coordsize="7837170,308737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36" type="#_x0000_t75" alt="Macintosh HD:Users:Anne:Desktop:Concern%20about%20Freedom.png" style="position:absolute;left:2266315;top:356235;width:4526280;height:2565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Zt&#10;+/bEAAAA2wAAAA8AAABkcnMvZG93bnJldi54bWxEj0FrwkAUhO8F/8PyCt50o9giqasERfAkaBV7&#10;fMm+JsHs25hdY+yvdwWhx2FmvmFmi85UoqXGlZYVjIYRCOLM6pJzBYfv9WAKwnlkjZVlUnAnB4t5&#10;722GsbY33lG797kIEHYxKii8r2MpXVaQQTe0NXHwfm1j0AfZ5FI3eAtwU8lxFH1KgyWHhQJrWhaU&#10;nfdXo0Cek3XSppfjePtTrtLT9mj+0pFS/fcu+QLhqfP/4Vd7oxVMPuD5JfwAOX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Zt+/bEAAAA2wAAAA8AAAAAAAAAAAAAAAAAnAIA&#10;AGRycy9kb3ducmV2LnhtbFBLBQYAAAAABAAEAPcAAACNAwAAAAA=&#10;">
                  <v:imagedata r:id="rId21" o:title="Concern%20about%20Freedom.png" croptop="12944f" cropbottom="5313f" cropleft="3084f"/>
                  <v:path arrowok="t"/>
                </v:shape>
                <v:group id="Group 52" o:spid="_x0000_s1037" style="position:absolute;width:7837170;height:3087370" coordsize="7837170,30873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5MlANsUAAADbAAAA&#10;DwAAAAAAAAAAAAAAAACpAgAAZHJzL2Rvd25yZXYueG1sUEsFBgAAAAAEAAQA+gAAAJsDAAAAAA==&#10;">
                  <v:shape id="Text Box 46" o:spid="_x0000_s1038" type="#_x0000_t202" style="position:absolute;width:7837170;height:30873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LkxxAAA&#10;ANsAAAAPAAAAZHJzL2Rvd25yZXYueG1sRI9BSwMxFITvQv9DeAVvNtsiVbdNSymIgujSKj0/Nq+b&#10;bTcvSxK30V9vBMHjMDPfMMt1sp0YyIfWsYLppABBXDvdcqPg4/3x5h5EiMgaO8ek4IsCrFejqyWW&#10;2l14R8M+NiJDOJSowMTYl1KG2pDFMHE9cfaOzluMWfpGao+XDLednBXFXFpsOS8Y7GlrqD7vP22m&#10;mFk6DdXDwVdP6fv1jXx1t3tR6nqcNgsQkVL8D/+1n7WC2zn8fsk/QK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vy5McQAAADbAAAADwAAAAAAAAAAAAAAAACXAgAAZHJzL2Rv&#10;d25yZXYueG1sUEsFBgAAAAAEAAQA9QAAAIgDAAAAAA==&#10;" fillcolor="#bfbfbf [2412]" stroked="f">
                    <v:fill opacity="6682f"/>
                    <v:textbox>
                      <w:txbxContent>
                        <w:p w14:paraId="3FA5FA92" w14:textId="77777777" w:rsidR="00142EED" w:rsidRDefault="00142EED" w:rsidP="005549CA">
                          <w:pPr>
                            <w:spacing w:line="240" w:lineRule="auto"/>
                            <w:ind w:left="720" w:right="9720"/>
                            <w:rPr>
                              <w:i/>
                            </w:rPr>
                          </w:pPr>
                        </w:p>
                        <w:p w14:paraId="5D8A7845" w14:textId="77777777" w:rsidR="00142EED" w:rsidRDefault="00142EED" w:rsidP="005549CA">
                          <w:pPr>
                            <w:spacing w:line="240" w:lineRule="auto"/>
                            <w:ind w:left="720" w:right="9720"/>
                            <w:rPr>
                              <w:i/>
                            </w:rPr>
                          </w:pPr>
                        </w:p>
                        <w:p w14:paraId="2434E8FA" w14:textId="77777777" w:rsidR="00142EED" w:rsidRDefault="00142EED" w:rsidP="005549CA">
                          <w:pPr>
                            <w:spacing w:line="240" w:lineRule="auto"/>
                            <w:ind w:left="720" w:right="9720"/>
                            <w:rPr>
                              <w:i/>
                            </w:rPr>
                          </w:pPr>
                        </w:p>
                        <w:p w14:paraId="1CDA869B" w14:textId="77777777" w:rsidR="00142EED" w:rsidRDefault="00142EED" w:rsidP="005549CA">
                          <w:pPr>
                            <w:spacing w:line="240" w:lineRule="auto"/>
                            <w:ind w:left="720" w:right="9720"/>
                            <w:rPr>
                              <w:i/>
                            </w:rPr>
                          </w:pPr>
                        </w:p>
                        <w:p w14:paraId="6A30B525" w14:textId="40ED03C9" w:rsidR="00142EED" w:rsidRPr="009357E3" w:rsidRDefault="00142EED" w:rsidP="000F4288">
                          <w:pPr>
                            <w:tabs>
                              <w:tab w:val="left" w:pos="720"/>
                            </w:tabs>
                            <w:spacing w:line="240" w:lineRule="auto"/>
                            <w:ind w:left="720" w:right="9894"/>
                            <w:rPr>
                              <w:i/>
                              <w:sz w:val="18"/>
                              <w:szCs w:val="18"/>
                            </w:rPr>
                          </w:pPr>
                          <w:r w:rsidRPr="009357E3">
                            <w:rPr>
                              <w:i/>
                              <w:sz w:val="18"/>
                              <w:szCs w:val="18"/>
                            </w:rPr>
                            <w:t>How concerned are you about the level of Freedom in America today?</w:t>
                          </w:r>
                        </w:p>
                      </w:txbxContent>
                    </v:textbox>
                  </v:shape>
                  <v:shape id="Text Box 49" o:spid="_x0000_s1039" style="position:absolute;left:10160;top:237490;width:1662430;height:237490;visibility:visible;mso-wrap-style:square;v-text-anchor:top" coordsize="1543685,35623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UdmVwwAA&#10;ANsAAAAPAAAAZHJzL2Rvd25yZXYueG1sRI/disIwFITvBd8hHME7TRVZtBpFLYIXu+DfAxybY1tt&#10;TkoTte7TbxYEL4eZ+YaZLRpTigfVrrCsYNCPQBCnVhecKTgdN70xCOeRNZaWScGLHCzm7dYMY22f&#10;vKfHwWciQNjFqCD3voqldGlOBl3fVsTBu9jaoA+yzqSu8RngppTDKPqSBgsOCzlWtM4pvR3uRsHm&#10;dv35Tc4Zfe+v59OOk+PqMkiU6naa5RSEp8Z/wu/2VisYTeD/S/gBcv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UdmVwwAAANsAAAAPAAAAAAAAAAAAAAAAAJcCAABkcnMvZG93&#10;bnJldi54bWxQSwUGAAAAAAQABAD1AAAAhwMAAAAA&#10;" adj="-11796480,,5400" path="m0,0l1543685,,1425575,356235,,356235,,0xe" fillcolor="white [3212]" stroked="f">
                    <v:stroke joinstyle="miter"/>
                    <v:formulas/>
                    <v:path arrowok="t" o:connecttype="custom" o:connectlocs="0,0;1662430,0;1535235,237490;0,237490;0,0" o:connectangles="0,0,0,0,0" textboxrect="0,0,1543685,356235"/>
                    <v:textbox>
                      <w:txbxContent>
                        <w:p w14:paraId="7184DDD1" w14:textId="6F1FD45B" w:rsidR="00142EED" w:rsidRPr="009357E3" w:rsidRDefault="00142EED" w:rsidP="009357E3">
                          <w:pPr>
                            <w:ind w:left="360" w:firstLine="360"/>
                            <w:rPr>
                              <w:b/>
                              <w:i/>
                            </w:rPr>
                          </w:pPr>
                          <w:r w:rsidRPr="009357E3">
                            <w:rPr>
                              <w:b/>
                              <w:i/>
                            </w:rPr>
                            <w:t>Figure 1</w:t>
                          </w:r>
                        </w:p>
                      </w:txbxContent>
                    </v:textbox>
                  </v:shape>
                </v:group>
                <w10:wrap type="topAndBottom"/>
              </v:group>
            </w:pict>
          </mc:Fallback>
        </mc:AlternateContent>
      </w:r>
      <w:r w:rsidR="00C064D7">
        <w:t>A plurality of Americans (28.61 percent) are “moderately concerned” about the level of freedom in America today, with 22.03 percent “very concerned” and 20.75 percent “extremely</w:t>
      </w:r>
      <w:r w:rsidR="001B3689">
        <w:t xml:space="preserve"> concerned</w:t>
      </w:r>
      <w:r w:rsidR="00C064D7">
        <w:t>”</w:t>
      </w:r>
      <w:r w:rsidR="001B3689">
        <w:t xml:space="preserve"> (see Figure 1).</w:t>
      </w:r>
    </w:p>
    <w:p w14:paraId="04123BEE" w14:textId="3E182AC5" w:rsidR="00ED0A48" w:rsidRDefault="00ED0A48" w:rsidP="00C064D7">
      <w:pPr>
        <w:pStyle w:val="NormalIndent"/>
        <w:ind w:firstLine="360"/>
      </w:pPr>
    </w:p>
    <w:p w14:paraId="0B8F80FF" w14:textId="5E2E0A30" w:rsidR="00EF5FEF" w:rsidRDefault="00EF5FEF" w:rsidP="006E7B0A">
      <w:pPr>
        <w:pStyle w:val="NormalIndent"/>
        <w:ind w:firstLine="0"/>
      </w:pPr>
      <w:r>
        <w:rPr>
          <w:noProof/>
        </w:rPr>
        <w:lastRenderedPageBreak/>
        <mc:AlternateContent>
          <mc:Choice Requires="wpg">
            <w:drawing>
              <wp:anchor distT="0" distB="0" distL="114300" distR="114300" simplePos="0" relativeHeight="251644928" behindDoc="0" locked="0" layoutInCell="1" allowOverlap="1" wp14:anchorId="1C4A4774" wp14:editId="0D7EF072">
                <wp:simplePos x="0" y="0"/>
                <wp:positionH relativeFrom="column">
                  <wp:posOffset>-1828800</wp:posOffset>
                </wp:positionH>
                <wp:positionV relativeFrom="paragraph">
                  <wp:posOffset>-127635</wp:posOffset>
                </wp:positionV>
                <wp:extent cx="7835900" cy="3090545"/>
                <wp:effectExtent l="0" t="0" r="12700" b="8255"/>
                <wp:wrapThrough wrapText="bothSides">
                  <wp:wrapPolygon edited="0">
                    <wp:start x="0" y="0"/>
                    <wp:lineTo x="0" y="21480"/>
                    <wp:lineTo x="21565" y="21480"/>
                    <wp:lineTo x="21565" y="0"/>
                    <wp:lineTo x="0" y="0"/>
                  </wp:wrapPolygon>
                </wp:wrapThrough>
                <wp:docPr id="147" name="Group 147"/>
                <wp:cNvGraphicFramePr/>
                <a:graphic xmlns:a="http://schemas.openxmlformats.org/drawingml/2006/main">
                  <a:graphicData uri="http://schemas.microsoft.com/office/word/2010/wordprocessingGroup">
                    <wpg:wgp>
                      <wpg:cNvGrpSpPr/>
                      <wpg:grpSpPr>
                        <a:xfrm>
                          <a:off x="0" y="0"/>
                          <a:ext cx="7835900" cy="3090545"/>
                          <a:chOff x="0" y="0"/>
                          <a:chExt cx="7835900" cy="3090545"/>
                        </a:xfrm>
                      </wpg:grpSpPr>
                      <pic:pic xmlns:pic="http://schemas.openxmlformats.org/drawingml/2006/picture">
                        <pic:nvPicPr>
                          <pic:cNvPr id="77" name="Picture 77"/>
                          <pic:cNvPicPr>
                            <a:picLocks noChangeAspect="1"/>
                          </pic:cNvPicPr>
                        </pic:nvPicPr>
                        <pic:blipFill rotWithShape="1">
                          <a:blip r:embed="rId22">
                            <a:extLst>
                              <a:ext uri="{28A0092B-C50C-407E-A947-70E740481C1C}">
                                <a14:useLocalDpi xmlns:a14="http://schemas.microsoft.com/office/drawing/2010/main" val="0"/>
                              </a:ext>
                            </a:extLst>
                          </a:blip>
                          <a:srcRect t="22329" r="4228" b="7423"/>
                          <a:stretch/>
                        </pic:blipFill>
                        <pic:spPr bwMode="auto">
                          <a:xfrm>
                            <a:off x="2503805" y="237490"/>
                            <a:ext cx="4445000" cy="2542540"/>
                          </a:xfrm>
                          <a:prstGeom prst="rect">
                            <a:avLst/>
                          </a:prstGeom>
                          <a:ln>
                            <a:noFill/>
                          </a:ln>
                          <a:extLst>
                            <a:ext uri="{53640926-AAD7-44d8-BBD7-CCE9431645EC}">
                              <a14:shadowObscured xmlns:a14="http://schemas.microsoft.com/office/drawing/2010/main"/>
                            </a:ext>
                          </a:extLst>
                        </pic:spPr>
                      </pic:pic>
                      <wpg:grpSp>
                        <wpg:cNvPr id="81" name="Group 81"/>
                        <wpg:cNvGrpSpPr/>
                        <wpg:grpSpPr>
                          <a:xfrm>
                            <a:off x="0" y="0"/>
                            <a:ext cx="7835900" cy="3090545"/>
                            <a:chOff x="0" y="0"/>
                            <a:chExt cx="7836408" cy="3090545"/>
                          </a:xfrm>
                        </wpg:grpSpPr>
                        <wps:wsp>
                          <wps:cNvPr id="71" name="Text Box 71"/>
                          <wps:cNvSpPr txBox="1"/>
                          <wps:spPr>
                            <a:xfrm>
                              <a:off x="0" y="0"/>
                              <a:ext cx="7836408" cy="3090545"/>
                            </a:xfrm>
                            <a:prstGeom prst="rect">
                              <a:avLst/>
                            </a:prstGeom>
                            <a:solidFill>
                              <a:schemeClr val="bg1">
                                <a:lumMod val="75000"/>
                                <a:alpha val="10000"/>
                              </a:schemeClr>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1020C7" w14:textId="77777777" w:rsidR="00142EED" w:rsidRDefault="00142EED" w:rsidP="000F4288">
                                <w:pPr>
                                  <w:spacing w:line="240" w:lineRule="auto"/>
                                  <w:ind w:left="900" w:right="9432"/>
                                  <w:rPr>
                                    <w:i/>
                                  </w:rPr>
                                </w:pPr>
                              </w:p>
                              <w:p w14:paraId="5AC653A0" w14:textId="2305AC75" w:rsidR="00142EED" w:rsidRDefault="00142EED" w:rsidP="000F2D9E">
                                <w:pPr>
                                  <w:spacing w:line="240" w:lineRule="auto"/>
                                  <w:ind w:left="1615" w:right="9432"/>
                                  <w:rPr>
                                    <w:i/>
                                  </w:rPr>
                                </w:pPr>
                              </w:p>
                              <w:p w14:paraId="0582F918" w14:textId="77777777" w:rsidR="00142EED" w:rsidRDefault="00142EED" w:rsidP="000F4288">
                                <w:pPr>
                                  <w:spacing w:line="240" w:lineRule="auto"/>
                                  <w:ind w:left="900" w:right="9432"/>
                                  <w:rPr>
                                    <w:i/>
                                  </w:rPr>
                                </w:pPr>
                              </w:p>
                              <w:p w14:paraId="0C9ACAA4" w14:textId="77777777" w:rsidR="00142EED" w:rsidRDefault="00142EED" w:rsidP="000F4288">
                                <w:pPr>
                                  <w:spacing w:line="240" w:lineRule="auto"/>
                                  <w:ind w:left="900" w:right="9432"/>
                                  <w:rPr>
                                    <w:i/>
                                  </w:rPr>
                                </w:pPr>
                              </w:p>
                              <w:p w14:paraId="71C8081E" w14:textId="0BF43CC0" w:rsidR="00142EED" w:rsidRPr="000F4288" w:rsidRDefault="00142EED" w:rsidP="000F2D9E">
                                <w:pPr>
                                  <w:tabs>
                                    <w:tab w:val="left" w:pos="2160"/>
                                  </w:tabs>
                                  <w:spacing w:line="240" w:lineRule="auto"/>
                                  <w:ind w:left="720" w:right="9432"/>
                                  <w:rPr>
                                    <w:i/>
                                  </w:rPr>
                                </w:pPr>
                                <w:r w:rsidRPr="000F4288">
                                  <w:rPr>
                                    <w:i/>
                                  </w:rPr>
                                  <w:t>How often do you think about the level of Freedom you have?</w:t>
                                </w:r>
                                <w:r w:rsidRPr="000F2D9E">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Text Box 74"/>
                          <wps:cNvSpPr txBox="1"/>
                          <wps:spPr>
                            <a:xfrm>
                              <a:off x="10160" y="238125"/>
                              <a:ext cx="1662430" cy="237490"/>
                            </a:xfrm>
                            <a:custGeom>
                              <a:avLst/>
                              <a:gdLst>
                                <a:gd name="connsiteX0" fmla="*/ 0 w 1662430"/>
                                <a:gd name="connsiteY0" fmla="*/ 0 h 356235"/>
                                <a:gd name="connsiteX1" fmla="*/ 1662430 w 1662430"/>
                                <a:gd name="connsiteY1" fmla="*/ 0 h 356235"/>
                                <a:gd name="connsiteX2" fmla="*/ 1662430 w 1662430"/>
                                <a:gd name="connsiteY2" fmla="*/ 356235 h 356235"/>
                                <a:gd name="connsiteX3" fmla="*/ 0 w 1662430"/>
                                <a:gd name="connsiteY3" fmla="*/ 356235 h 356235"/>
                                <a:gd name="connsiteX4" fmla="*/ 0 w 1662430"/>
                                <a:gd name="connsiteY4" fmla="*/ 0 h 356235"/>
                                <a:gd name="connsiteX0" fmla="*/ 0 w 1662430"/>
                                <a:gd name="connsiteY0" fmla="*/ 0 h 356235"/>
                                <a:gd name="connsiteX1" fmla="*/ 1543685 w 1662430"/>
                                <a:gd name="connsiteY1" fmla="*/ 0 h 356235"/>
                                <a:gd name="connsiteX2" fmla="*/ 1662430 w 1662430"/>
                                <a:gd name="connsiteY2" fmla="*/ 356235 h 356235"/>
                                <a:gd name="connsiteX3" fmla="*/ 0 w 1662430"/>
                                <a:gd name="connsiteY3" fmla="*/ 356235 h 356235"/>
                                <a:gd name="connsiteX4" fmla="*/ 0 w 1662430"/>
                                <a:gd name="connsiteY4" fmla="*/ 0 h 356235"/>
                                <a:gd name="connsiteX0" fmla="*/ 0 w 1543685"/>
                                <a:gd name="connsiteY0" fmla="*/ 0 h 356235"/>
                                <a:gd name="connsiteX1" fmla="*/ 1543685 w 1543685"/>
                                <a:gd name="connsiteY1" fmla="*/ 0 h 356235"/>
                                <a:gd name="connsiteX2" fmla="*/ 1543685 w 1543685"/>
                                <a:gd name="connsiteY2" fmla="*/ 356235 h 356235"/>
                                <a:gd name="connsiteX3" fmla="*/ 0 w 1543685"/>
                                <a:gd name="connsiteY3" fmla="*/ 356235 h 356235"/>
                                <a:gd name="connsiteX4" fmla="*/ 0 w 1543685"/>
                                <a:gd name="connsiteY4" fmla="*/ 0 h 356235"/>
                                <a:gd name="connsiteX0" fmla="*/ 0 w 1543685"/>
                                <a:gd name="connsiteY0" fmla="*/ 0 h 356235"/>
                                <a:gd name="connsiteX1" fmla="*/ 1543685 w 1543685"/>
                                <a:gd name="connsiteY1" fmla="*/ 0 h 356235"/>
                                <a:gd name="connsiteX2" fmla="*/ 1425575 w 1543685"/>
                                <a:gd name="connsiteY2" fmla="*/ 356235 h 356235"/>
                                <a:gd name="connsiteX3" fmla="*/ 0 w 1543685"/>
                                <a:gd name="connsiteY3" fmla="*/ 356235 h 356235"/>
                                <a:gd name="connsiteX4" fmla="*/ 0 w 1543685"/>
                                <a:gd name="connsiteY4" fmla="*/ 0 h 3562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3685" h="356235">
                                  <a:moveTo>
                                    <a:pt x="0" y="0"/>
                                  </a:moveTo>
                                  <a:lnTo>
                                    <a:pt x="1543685" y="0"/>
                                  </a:lnTo>
                                  <a:lnTo>
                                    <a:pt x="1425575" y="356235"/>
                                  </a:lnTo>
                                  <a:lnTo>
                                    <a:pt x="0" y="356235"/>
                                  </a:lnTo>
                                  <a:lnTo>
                                    <a:pt x="0" y="0"/>
                                  </a:lnTo>
                                  <a:close/>
                                </a:path>
                              </a:pathLst>
                            </a:cu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3EBDBC" w14:textId="31911056" w:rsidR="00142EED" w:rsidRPr="009357E3" w:rsidRDefault="00142EED" w:rsidP="000F4288">
                                <w:pPr>
                                  <w:ind w:left="360" w:firstLine="360"/>
                                  <w:rPr>
                                    <w:b/>
                                    <w:i/>
                                  </w:rPr>
                                </w:pPr>
                                <w:r>
                                  <w:rPr>
                                    <w:b/>
                                    <w:i/>
                                  </w:rPr>
                                  <w:t>Figure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147" o:spid="_x0000_s1040" style="position:absolute;margin-left:-143.95pt;margin-top:-10pt;width:617pt;height:243.35pt;z-index:251644928" coordsize="7835900,30905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">
                <v:shape id="Picture 77" o:spid="_x0000_s1041" type="#_x0000_t75" style="position:absolute;left:2503805;top:237490;width:4445000;height:25425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T&#10;UgLCAAAA2wAAAA8AAABkcnMvZG93bnJldi54bWxEj81qAkEQhO8B32HogLc4Gw8aVkeRoJCc1NUH&#10;aHY6+zs9y06rq0/vBAI5FlX1FbVcD65VV+pD5dnA+yQBRZx7W3Fh4HzavX2ACoJssfVMBu4UYL0a&#10;vSwxtf7GR7pmUqgI4ZCigVKkS7UOeUkOw8R3xNH78b1DibIvtO3xFuGu1dMkmWmHFceFEjv6LClv&#10;sosz0B0azPhynOXf0mylTup6v3kYM34dNgtQQoP8h//aX9bAfA6/X+IP0Ksn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01ICwgAAANsAAAAPAAAAAAAAAAAAAAAAAJwCAABk&#10;cnMvZG93bnJldi54bWxQSwUGAAAAAAQABAD3AAAAiwMAAAAA&#10;">
                  <v:imagedata r:id="rId23" o:title="" croptop="14634f" cropbottom="4865f" cropright="2771f"/>
                  <v:path arrowok="t"/>
                </v:shape>
                <v:group id="Group 81" o:spid="_x0000_s1042" style="position:absolute;width:7835900;height:3090545" coordsize="7836408,30905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p78gbDAAAA2wAAAA8A&#10;AAAAAAAAAAAAAAAAqQIAAGRycy9kb3ducmV2LnhtbFBLBQYAAAAABAAEAPoAAACZAwAAAAA=&#10;">
                  <v:shape id="Text Box 71" o:spid="_x0000_s1043" type="#_x0000_t202" style="position:absolute;width:7836408;height:3090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eev4xAAA&#10;ANsAAAAPAAAAZHJzL2Rvd25yZXYueG1sRI9BSwMxFITvgv8hPKE3m20P1m6bFhGkQtGlVXp+bJ6b&#10;1c3LkqTb2F/fCEKPw8x8wyzXyXZiIB9axwom4wIEce10y42Cz4+X+0cQISJr7ByTgl8KsF7d3iyx&#10;1O7EOxr2sREZwqFEBSbGvpQy1IYshrHribP35bzFmKVvpPZ4ynDbyWlRPEiLLecFgz09G6p/9keb&#10;KWaavodqfvDVJp3f3slXs91WqdFdelqAiJTiNfzfftUKZhP4+5J/gFx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3nr+MQAAADbAAAADwAAAAAAAAAAAAAAAACXAgAAZHJzL2Rv&#10;d25yZXYueG1sUEsFBgAAAAAEAAQA9QAAAIgDAAAAAA==&#10;" fillcolor="#bfbfbf [2412]" stroked="f">
                    <v:fill opacity="6682f"/>
                    <v:textbox>
                      <w:txbxContent>
                        <w:p w14:paraId="591020C7" w14:textId="77777777" w:rsidR="00142EED" w:rsidRDefault="00142EED" w:rsidP="000F4288">
                          <w:pPr>
                            <w:spacing w:line="240" w:lineRule="auto"/>
                            <w:ind w:left="900" w:right="9432"/>
                            <w:rPr>
                              <w:i/>
                            </w:rPr>
                          </w:pPr>
                        </w:p>
                        <w:p w14:paraId="5AC653A0" w14:textId="2305AC75" w:rsidR="00142EED" w:rsidRDefault="00142EED" w:rsidP="000F2D9E">
                          <w:pPr>
                            <w:spacing w:line="240" w:lineRule="auto"/>
                            <w:ind w:left="1615" w:right="9432"/>
                            <w:rPr>
                              <w:i/>
                            </w:rPr>
                          </w:pPr>
                        </w:p>
                        <w:p w14:paraId="0582F918" w14:textId="77777777" w:rsidR="00142EED" w:rsidRDefault="00142EED" w:rsidP="000F4288">
                          <w:pPr>
                            <w:spacing w:line="240" w:lineRule="auto"/>
                            <w:ind w:left="900" w:right="9432"/>
                            <w:rPr>
                              <w:i/>
                            </w:rPr>
                          </w:pPr>
                        </w:p>
                        <w:p w14:paraId="0C9ACAA4" w14:textId="77777777" w:rsidR="00142EED" w:rsidRDefault="00142EED" w:rsidP="000F4288">
                          <w:pPr>
                            <w:spacing w:line="240" w:lineRule="auto"/>
                            <w:ind w:left="900" w:right="9432"/>
                            <w:rPr>
                              <w:i/>
                            </w:rPr>
                          </w:pPr>
                        </w:p>
                        <w:p w14:paraId="71C8081E" w14:textId="0BF43CC0" w:rsidR="00142EED" w:rsidRPr="000F4288" w:rsidRDefault="00142EED" w:rsidP="000F2D9E">
                          <w:pPr>
                            <w:tabs>
                              <w:tab w:val="left" w:pos="2160"/>
                            </w:tabs>
                            <w:spacing w:line="240" w:lineRule="auto"/>
                            <w:ind w:left="720" w:right="9432"/>
                            <w:rPr>
                              <w:i/>
                            </w:rPr>
                          </w:pPr>
                          <w:r w:rsidRPr="000F4288">
                            <w:rPr>
                              <w:i/>
                            </w:rPr>
                            <w:t>How often do you think about the level of Freedom you have?</w:t>
                          </w:r>
                          <w:r w:rsidRPr="000F2D9E">
                            <w:rPr>
                              <w:noProof/>
                            </w:rPr>
                            <w:t xml:space="preserve"> </w:t>
                          </w:r>
                        </w:p>
                      </w:txbxContent>
                    </v:textbox>
                  </v:shape>
                  <v:shape id="Text Box 74" o:spid="_x0000_s1044" style="position:absolute;left:10160;top:238125;width:1662430;height:237490;visibility:visible;mso-wrap-style:square;v-text-anchor:top" coordsize="1543685,35623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PLy2wwAA&#10;ANsAAAAPAAAAZHJzL2Rvd25yZXYueG1sRI/disIwFITvBd8hHME7TRVZpRpFLYIXu+DfAxybY1tt&#10;TkoTte7TbxYEL4eZ+YaZLRpTigfVrrCsYNCPQBCnVhecKTgdN70JCOeRNZaWScGLHCzm7dYMY22f&#10;vKfHwWciQNjFqCD3voqldGlOBl3fVsTBu9jaoA+yzqSu8RngppTDKPqSBgsOCzlWtM4pvR3uRsHm&#10;dv35Tc4Zfe+v59OOk+PqMkiU6naa5RSEp8Z/wu/2VisYj+D/S/gBcv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9PLy2wwAAANsAAAAPAAAAAAAAAAAAAAAAAJcCAABkcnMvZG93&#10;bnJldi54bWxQSwUGAAAAAAQABAD1AAAAhwMAAAAA&#10;" adj="-11796480,,5400" path="m0,0l1543685,,1425575,356235,,356235,,0xe" fillcolor="white [3212]" stroked="f">
                    <v:stroke joinstyle="miter"/>
                    <v:formulas/>
                    <v:path arrowok="t" o:connecttype="custom" o:connectlocs="0,0;1662430,0;1535235,237490;0,237490;0,0" o:connectangles="0,0,0,0,0" textboxrect="0,0,1543685,356235"/>
                    <v:textbox>
                      <w:txbxContent>
                        <w:p w14:paraId="333EBDBC" w14:textId="31911056" w:rsidR="00142EED" w:rsidRPr="009357E3" w:rsidRDefault="00142EED" w:rsidP="000F4288">
                          <w:pPr>
                            <w:ind w:left="360" w:firstLine="360"/>
                            <w:rPr>
                              <w:b/>
                              <w:i/>
                            </w:rPr>
                          </w:pPr>
                          <w:r>
                            <w:rPr>
                              <w:b/>
                              <w:i/>
                            </w:rPr>
                            <w:t>Figure 2</w:t>
                          </w:r>
                        </w:p>
                      </w:txbxContent>
                    </v:textbox>
                  </v:shape>
                </v:group>
                <w10:wrap type="through"/>
              </v:group>
            </w:pict>
          </mc:Fallback>
        </mc:AlternateContent>
      </w:r>
    </w:p>
    <w:p w14:paraId="782C4B30" w14:textId="309DE2D5" w:rsidR="006E7B0A" w:rsidRDefault="001265C0" w:rsidP="006E7B0A">
      <w:pPr>
        <w:pStyle w:val="NormalIndent"/>
        <w:ind w:firstLine="0"/>
      </w:pPr>
      <w:r>
        <w:t xml:space="preserve">Nor are concerns about freedom top-of-mind; the plurality of Americans think about freedom “once in a while,” with 27 percent thinking about it “somewhat often” and a scant 15 percent, “very often.” 13 percent “never” think about the level of freedom they have in America. This finding alone </w:t>
      </w:r>
      <w:r w:rsidR="00D218D3">
        <w:t xml:space="preserve">suggests that we have failed to show convincingly to Americans that freedom is in danger </w:t>
      </w:r>
      <w:r>
        <w:t>(see Figure 2).</w:t>
      </w:r>
    </w:p>
    <w:p w14:paraId="42169878" w14:textId="3C47E695" w:rsidR="006E7B0A" w:rsidRDefault="006E7B0A" w:rsidP="000F0FC8">
      <w:pPr>
        <w:pStyle w:val="NormalIndent"/>
        <w:ind w:firstLine="0"/>
      </w:pPr>
    </w:p>
    <w:p w14:paraId="302E1284" w14:textId="423BB1D1" w:rsidR="00437B4E" w:rsidRDefault="00860574" w:rsidP="00437B4E">
      <w:pPr>
        <w:pStyle w:val="Heading2"/>
      </w:pPr>
      <w:r>
        <w:t>Why no concern about freedom?</w:t>
      </w:r>
    </w:p>
    <w:p w14:paraId="602F717C" w14:textId="654C5ED1" w:rsidR="00D218D3" w:rsidRDefault="00D218D3" w:rsidP="00816957">
      <w:pPr>
        <w:pStyle w:val="NormalIndent"/>
        <w:ind w:firstLine="0"/>
      </w:pPr>
      <w:r>
        <w:t xml:space="preserve">We begin to understand why, despite many signs of declining freedom are around us, Americans fail to feel it is in danger of disappearing or impacting their lives to any substantial degree only when we ask what freedom achieves for Americans – in a sense, </w:t>
      </w:r>
      <w:r w:rsidRPr="00D218D3">
        <w:rPr>
          <w:i/>
        </w:rPr>
        <w:t>how</w:t>
      </w:r>
      <w:r>
        <w:t xml:space="preserve"> it actually functions in our lives</w:t>
      </w:r>
      <w:r w:rsidR="00816957">
        <w:t xml:space="preserve"> (discussed in</w:t>
      </w:r>
      <w:r>
        <w:t>-depth</w:t>
      </w:r>
      <w:r w:rsidR="00816957">
        <w:t xml:space="preserve"> </w:t>
      </w:r>
      <w:r>
        <w:t>later in this report</w:t>
      </w:r>
      <w:r w:rsidR="00816957">
        <w:t xml:space="preserve">). </w:t>
      </w:r>
    </w:p>
    <w:p w14:paraId="1D498A6A" w14:textId="233B3854" w:rsidR="00816957" w:rsidRDefault="00D218D3" w:rsidP="00816957">
      <w:pPr>
        <w:pStyle w:val="NormalIndent"/>
        <w:ind w:firstLine="0"/>
      </w:pPr>
      <w:r>
        <w:tab/>
      </w:r>
      <w:r w:rsidR="00816957">
        <w:t xml:space="preserve">In the survey portion of </w:t>
      </w:r>
      <w:r>
        <w:t>this study, which utilized findings from the values research to validate not only our findings but also the segmentations among audiences identified</w:t>
      </w:r>
      <w:r w:rsidR="00816957">
        <w:t>, we asked respondents to choose</w:t>
      </w:r>
      <w:r>
        <w:t xml:space="preserve"> their top three</w:t>
      </w:r>
      <w:r w:rsidR="00816957">
        <w:t xml:space="preserve"> among several </w:t>
      </w:r>
      <w:r>
        <w:t xml:space="preserve">aspects of freedom </w:t>
      </w:r>
      <w:r w:rsidR="00816957">
        <w:t>(Figure 3). Most valued is the “ability to be unrestricted in life choices,” followed by equal numbers for “secure family and possessions” and “not judged or discriminated against.”</w:t>
      </w:r>
    </w:p>
    <w:p w14:paraId="742126F8" w14:textId="1EEDAEFD" w:rsidR="00816957" w:rsidRDefault="00816957" w:rsidP="00816957">
      <w:pPr>
        <w:pStyle w:val="NormalIndent"/>
        <w:ind w:firstLine="360"/>
      </w:pPr>
      <w:r>
        <w:t xml:space="preserve">That the most important aspect of freedom is the “ability to be unrestricted in life choices” provides substantial insight into </w:t>
      </w:r>
      <w:r w:rsidRPr="00D218D3">
        <w:rPr>
          <w:i/>
        </w:rPr>
        <w:t>how</w:t>
      </w:r>
      <w:r>
        <w:t xml:space="preserve"> freedom is defined by Americans </w:t>
      </w:r>
      <w:r>
        <w:lastRenderedPageBreak/>
        <w:t xml:space="preserve">today.  All of the top three reasons describe “me-centric” motivation – for self and family to be secure, unrestricted, and living life without discrimination. </w:t>
      </w:r>
    </w:p>
    <w:p w14:paraId="6B1B915E" w14:textId="1F5EF34F" w:rsidR="00D51201" w:rsidRDefault="0090708D" w:rsidP="00816957">
      <w:pPr>
        <w:pStyle w:val="NormalIndent"/>
        <w:ind w:firstLine="0"/>
      </w:pPr>
      <w:r>
        <w:rPr>
          <w:noProof/>
        </w:rPr>
        <mc:AlternateContent>
          <mc:Choice Requires="wpg">
            <w:drawing>
              <wp:anchor distT="0" distB="0" distL="114300" distR="114300" simplePos="0" relativeHeight="251772928" behindDoc="0" locked="0" layoutInCell="1" allowOverlap="1" wp14:anchorId="55BDD5DE" wp14:editId="59DAFB36">
                <wp:simplePos x="0" y="0"/>
                <wp:positionH relativeFrom="column">
                  <wp:posOffset>-1828800</wp:posOffset>
                </wp:positionH>
                <wp:positionV relativeFrom="paragraph">
                  <wp:posOffset>-591820</wp:posOffset>
                </wp:positionV>
                <wp:extent cx="7772400" cy="4537075"/>
                <wp:effectExtent l="0" t="0" r="0" b="9525"/>
                <wp:wrapThrough wrapText="bothSides">
                  <wp:wrapPolygon edited="0">
                    <wp:start x="0" y="0"/>
                    <wp:lineTo x="0" y="21524"/>
                    <wp:lineTo x="21529" y="21524"/>
                    <wp:lineTo x="21529" y="0"/>
                    <wp:lineTo x="0" y="0"/>
                  </wp:wrapPolygon>
                </wp:wrapThrough>
                <wp:docPr id="157" name="Group 157"/>
                <wp:cNvGraphicFramePr/>
                <a:graphic xmlns:a="http://schemas.openxmlformats.org/drawingml/2006/main">
                  <a:graphicData uri="http://schemas.microsoft.com/office/word/2010/wordprocessingGroup">
                    <wpg:wgp>
                      <wpg:cNvGrpSpPr/>
                      <wpg:grpSpPr>
                        <a:xfrm>
                          <a:off x="0" y="0"/>
                          <a:ext cx="7772400" cy="4537075"/>
                          <a:chOff x="0" y="0"/>
                          <a:chExt cx="7772400" cy="4537075"/>
                        </a:xfrm>
                      </wpg:grpSpPr>
                      <pic:pic xmlns:pic="http://schemas.openxmlformats.org/drawingml/2006/picture">
                        <pic:nvPicPr>
                          <pic:cNvPr id="84" name="Picture 84"/>
                          <pic:cNvPicPr>
                            <a:picLocks noChangeAspect="1"/>
                          </pic:cNvPicPr>
                        </pic:nvPicPr>
                        <pic:blipFill rotWithShape="1">
                          <a:blip r:embed="rId24">
                            <a:extLst>
                              <a:ext uri="{28A0092B-C50C-407E-A947-70E740481C1C}">
                                <a14:useLocalDpi xmlns:a14="http://schemas.microsoft.com/office/drawing/2010/main" val="0"/>
                              </a:ext>
                            </a:extLst>
                          </a:blip>
                          <a:srcRect l="21153" t="16681" r="2884" b="4498"/>
                          <a:stretch/>
                        </pic:blipFill>
                        <pic:spPr bwMode="auto">
                          <a:xfrm>
                            <a:off x="3453765" y="712470"/>
                            <a:ext cx="3611880" cy="3672205"/>
                          </a:xfrm>
                          <a:prstGeom prst="rect">
                            <a:avLst/>
                          </a:prstGeom>
                          <a:ln>
                            <a:noFill/>
                          </a:ln>
                          <a:extLst>
                            <a:ext uri="{53640926-AAD7-44d8-BBD7-CCE9431645EC}">
                              <a14:shadowObscured xmlns:a14="http://schemas.microsoft.com/office/drawing/2010/main"/>
                            </a:ext>
                          </a:extLst>
                        </pic:spPr>
                      </pic:pic>
                      <wps:wsp>
                        <wps:cNvPr id="79" name="Text Box 79"/>
                        <wps:cNvSpPr txBox="1"/>
                        <wps:spPr>
                          <a:xfrm>
                            <a:off x="0" y="0"/>
                            <a:ext cx="7772400" cy="4537075"/>
                          </a:xfrm>
                          <a:prstGeom prst="rect">
                            <a:avLst/>
                          </a:prstGeom>
                          <a:solidFill>
                            <a:schemeClr val="bg1">
                              <a:lumMod val="75000"/>
                              <a:alpha val="10000"/>
                            </a:schemeClr>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DBFAFB" w14:textId="77777777" w:rsidR="00142EED" w:rsidRDefault="00142EED" w:rsidP="000F2D9E">
                              <w:pPr>
                                <w:spacing w:line="240" w:lineRule="auto"/>
                                <w:ind w:left="900" w:right="9432"/>
                                <w:rPr>
                                  <w:i/>
                                </w:rPr>
                              </w:pPr>
                            </w:p>
                            <w:p w14:paraId="15384BA6" w14:textId="77777777" w:rsidR="00142EED" w:rsidRDefault="00142EED" w:rsidP="000F2D9E">
                              <w:pPr>
                                <w:spacing w:line="240" w:lineRule="auto"/>
                                <w:ind w:left="1615" w:right="9432"/>
                                <w:rPr>
                                  <w:i/>
                                </w:rPr>
                              </w:pPr>
                            </w:p>
                            <w:p w14:paraId="2BBAD854" w14:textId="77777777" w:rsidR="00142EED" w:rsidRDefault="00142EED" w:rsidP="000F2D9E">
                              <w:pPr>
                                <w:spacing w:line="240" w:lineRule="auto"/>
                                <w:ind w:left="900" w:right="9432"/>
                                <w:rPr>
                                  <w:i/>
                                </w:rPr>
                              </w:pPr>
                            </w:p>
                            <w:p w14:paraId="3A09CAC2" w14:textId="77777777" w:rsidR="00142EED" w:rsidRDefault="00142EED" w:rsidP="000F2D9E">
                              <w:pPr>
                                <w:spacing w:line="240" w:lineRule="auto"/>
                                <w:ind w:left="900" w:right="9432"/>
                                <w:rPr>
                                  <w:i/>
                                </w:rPr>
                              </w:pPr>
                            </w:p>
                            <w:p w14:paraId="24B44FD1" w14:textId="3C291BC3" w:rsidR="00142EED" w:rsidRPr="000F4288" w:rsidRDefault="00142EED" w:rsidP="000F2D9E">
                              <w:pPr>
                                <w:tabs>
                                  <w:tab w:val="left" w:pos="2160"/>
                                </w:tabs>
                                <w:spacing w:line="240" w:lineRule="auto"/>
                                <w:ind w:left="720" w:right="9432"/>
                                <w:rPr>
                                  <w:i/>
                                </w:rPr>
                              </w:pPr>
                              <w:r>
                                <w:rPr>
                                  <w:i/>
                                </w:rPr>
                                <w:t>Why is Freedom important to you (choose 3)?</w:t>
                              </w:r>
                              <w:r w:rsidRPr="000F2D9E">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Text Box 86"/>
                        <wps:cNvSpPr txBox="1"/>
                        <wps:spPr>
                          <a:xfrm>
                            <a:off x="1677670" y="806450"/>
                            <a:ext cx="1662430" cy="2374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DE49A2" w14:textId="60481689" w:rsidR="00142EED" w:rsidRPr="006C6BF8" w:rsidRDefault="00142EED" w:rsidP="006C6BF8">
                              <w:pPr>
                                <w:jc w:val="right"/>
                                <w:rPr>
                                  <w:sz w:val="16"/>
                                  <w:szCs w:val="16"/>
                                </w:rPr>
                              </w:pPr>
                              <w:r w:rsidRPr="006C6BF8">
                                <w:rPr>
                                  <w:sz w:val="16"/>
                                  <w:szCs w:val="16"/>
                                </w:rPr>
                                <w:t>Help others less fortunate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Text Box 87"/>
                        <wps:cNvSpPr txBox="1"/>
                        <wps:spPr>
                          <a:xfrm>
                            <a:off x="1677670" y="3775710"/>
                            <a:ext cx="1662430" cy="2374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B5EFCE" w14:textId="409EDCA2" w:rsidR="00142EED" w:rsidRPr="006C6BF8" w:rsidRDefault="00142EED" w:rsidP="006C6BF8">
                              <w:pPr>
                                <w:jc w:val="right"/>
                                <w:rPr>
                                  <w:sz w:val="16"/>
                                  <w:szCs w:val="16"/>
                                </w:rPr>
                              </w:pPr>
                              <w:r>
                                <w:rPr>
                                  <w:sz w:val="16"/>
                                  <w:szCs w:val="16"/>
                                </w:rPr>
                                <w:t>Act as my conscience dictates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Text Box 88"/>
                        <wps:cNvSpPr txBox="1"/>
                        <wps:spPr>
                          <a:xfrm>
                            <a:off x="1677670" y="1519555"/>
                            <a:ext cx="1662430" cy="2374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AF3CC4" w14:textId="4187DA31" w:rsidR="00142EED" w:rsidRPr="006C6BF8" w:rsidRDefault="00142EED" w:rsidP="006C6BF8">
                              <w:pPr>
                                <w:jc w:val="right"/>
                                <w:rPr>
                                  <w:sz w:val="16"/>
                                  <w:szCs w:val="16"/>
                                </w:rPr>
                              </w:pPr>
                              <w:r>
                                <w:rPr>
                                  <w:sz w:val="16"/>
                                  <w:szCs w:val="16"/>
                                </w:rPr>
                                <w:t>Pursue passion in life</w:t>
                              </w:r>
                              <w:r>
                                <w:rPr>
                                  <w:noProof/>
                                  <w:sz w:val="16"/>
                                  <w:szCs w:val="16"/>
                                </w:rPr>
                                <w:drawing>
                                  <wp:inline distT="0" distB="0" distL="0" distR="0" wp14:anchorId="4987F6B3" wp14:editId="1B6A16CD">
                                    <wp:extent cx="1479550" cy="2219325"/>
                                    <wp:effectExtent l="0" t="0" r="0" b="0"/>
                                    <wp:docPr id="1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79550" cy="22193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Text Box 90"/>
                        <wps:cNvSpPr txBox="1"/>
                        <wps:spPr>
                          <a:xfrm>
                            <a:off x="1677670" y="1875790"/>
                            <a:ext cx="1662430" cy="2374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F9800D" w14:textId="44A81FA8" w:rsidR="00142EED" w:rsidRPr="006C6BF8" w:rsidRDefault="00142EED" w:rsidP="006C6BF8">
                              <w:pPr>
                                <w:jc w:val="right"/>
                                <w:rPr>
                                  <w:sz w:val="16"/>
                                  <w:szCs w:val="16"/>
                                </w:rPr>
                              </w:pPr>
                              <w:r>
                                <w:rPr>
                                  <w:sz w:val="16"/>
                                  <w:szCs w:val="16"/>
                                </w:rPr>
                                <w:t>Unrestricted in life choices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Text Box 91"/>
                        <wps:cNvSpPr txBox="1"/>
                        <wps:spPr>
                          <a:xfrm>
                            <a:off x="1202690" y="2232025"/>
                            <a:ext cx="2137410" cy="2374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D33C9D" w14:textId="2F410AD6" w:rsidR="00142EED" w:rsidRPr="006C6BF8" w:rsidRDefault="00142EED" w:rsidP="006C6BF8">
                              <w:pPr>
                                <w:jc w:val="right"/>
                                <w:rPr>
                                  <w:sz w:val="16"/>
                                  <w:szCs w:val="16"/>
                                </w:rPr>
                              </w:pPr>
                              <w:r>
                                <w:rPr>
                                  <w:sz w:val="16"/>
                                  <w:szCs w:val="16"/>
                                </w:rPr>
                                <w:t xml:space="preserve">Not judged or discriminated against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Text Box 92"/>
                        <wps:cNvSpPr txBox="1"/>
                        <wps:spPr>
                          <a:xfrm>
                            <a:off x="1677670" y="2707005"/>
                            <a:ext cx="1662430" cy="2374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4991B3" w14:textId="28888981" w:rsidR="00142EED" w:rsidRPr="006C6BF8" w:rsidRDefault="00142EED" w:rsidP="006C6BF8">
                              <w:pPr>
                                <w:jc w:val="right"/>
                                <w:rPr>
                                  <w:sz w:val="16"/>
                                  <w:szCs w:val="16"/>
                                </w:rPr>
                              </w:pPr>
                              <w:r>
                                <w:rPr>
                                  <w:sz w:val="16"/>
                                  <w:szCs w:val="16"/>
                                </w:rPr>
                                <w:t>Set my own morality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Text Box 93"/>
                        <wps:cNvSpPr txBox="1"/>
                        <wps:spPr>
                          <a:xfrm>
                            <a:off x="1677670" y="3063240"/>
                            <a:ext cx="1662430" cy="2374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0FD117" w14:textId="0C29A4C7" w:rsidR="00142EED" w:rsidRPr="006C6BF8" w:rsidRDefault="00142EED" w:rsidP="006C6BF8">
                              <w:pPr>
                                <w:jc w:val="right"/>
                                <w:rPr>
                                  <w:sz w:val="16"/>
                                  <w:szCs w:val="16"/>
                                </w:rPr>
                              </w:pPr>
                              <w:r>
                                <w:rPr>
                                  <w:sz w:val="16"/>
                                  <w:szCs w:val="16"/>
                                </w:rPr>
                                <w:t>Worship as I choose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Text Box 94"/>
                        <wps:cNvSpPr txBox="1"/>
                        <wps:spPr>
                          <a:xfrm>
                            <a:off x="1321435" y="3419475"/>
                            <a:ext cx="2018665" cy="2374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A311E7" w14:textId="79E51C3C" w:rsidR="00142EED" w:rsidRPr="006C6BF8" w:rsidRDefault="00142EED" w:rsidP="006C6BF8">
                              <w:pPr>
                                <w:jc w:val="right"/>
                                <w:rPr>
                                  <w:sz w:val="16"/>
                                  <w:szCs w:val="16"/>
                                </w:rPr>
                              </w:pPr>
                              <w:r>
                                <w:rPr>
                                  <w:sz w:val="16"/>
                                  <w:szCs w:val="16"/>
                                </w:rPr>
                                <w:t>Contributes to a better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Text Box 95"/>
                        <wps:cNvSpPr txBox="1"/>
                        <wps:spPr>
                          <a:xfrm>
                            <a:off x="1677670" y="1163320"/>
                            <a:ext cx="1662430" cy="2374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73C796" w14:textId="1B02841C" w:rsidR="00142EED" w:rsidRPr="006C6BF8" w:rsidRDefault="00142EED" w:rsidP="006C6BF8">
                              <w:pPr>
                                <w:jc w:val="right"/>
                                <w:rPr>
                                  <w:sz w:val="16"/>
                                  <w:szCs w:val="16"/>
                                </w:rPr>
                              </w:pPr>
                              <w:r>
                                <w:rPr>
                                  <w:sz w:val="16"/>
                                  <w:szCs w:val="16"/>
                                </w:rPr>
                                <w:t>Secure family and possessions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Text Box 80"/>
                        <wps:cNvSpPr txBox="1"/>
                        <wps:spPr>
                          <a:xfrm>
                            <a:off x="0" y="209550"/>
                            <a:ext cx="1662430" cy="237490"/>
                          </a:xfrm>
                          <a:custGeom>
                            <a:avLst/>
                            <a:gdLst>
                              <a:gd name="connsiteX0" fmla="*/ 0 w 1662430"/>
                              <a:gd name="connsiteY0" fmla="*/ 0 h 356235"/>
                              <a:gd name="connsiteX1" fmla="*/ 1662430 w 1662430"/>
                              <a:gd name="connsiteY1" fmla="*/ 0 h 356235"/>
                              <a:gd name="connsiteX2" fmla="*/ 1662430 w 1662430"/>
                              <a:gd name="connsiteY2" fmla="*/ 356235 h 356235"/>
                              <a:gd name="connsiteX3" fmla="*/ 0 w 1662430"/>
                              <a:gd name="connsiteY3" fmla="*/ 356235 h 356235"/>
                              <a:gd name="connsiteX4" fmla="*/ 0 w 1662430"/>
                              <a:gd name="connsiteY4" fmla="*/ 0 h 356235"/>
                              <a:gd name="connsiteX0" fmla="*/ 0 w 1662430"/>
                              <a:gd name="connsiteY0" fmla="*/ 0 h 356235"/>
                              <a:gd name="connsiteX1" fmla="*/ 1543685 w 1662430"/>
                              <a:gd name="connsiteY1" fmla="*/ 0 h 356235"/>
                              <a:gd name="connsiteX2" fmla="*/ 1662430 w 1662430"/>
                              <a:gd name="connsiteY2" fmla="*/ 356235 h 356235"/>
                              <a:gd name="connsiteX3" fmla="*/ 0 w 1662430"/>
                              <a:gd name="connsiteY3" fmla="*/ 356235 h 356235"/>
                              <a:gd name="connsiteX4" fmla="*/ 0 w 1662430"/>
                              <a:gd name="connsiteY4" fmla="*/ 0 h 356235"/>
                              <a:gd name="connsiteX0" fmla="*/ 0 w 1543685"/>
                              <a:gd name="connsiteY0" fmla="*/ 0 h 356235"/>
                              <a:gd name="connsiteX1" fmla="*/ 1543685 w 1543685"/>
                              <a:gd name="connsiteY1" fmla="*/ 0 h 356235"/>
                              <a:gd name="connsiteX2" fmla="*/ 1543685 w 1543685"/>
                              <a:gd name="connsiteY2" fmla="*/ 356235 h 356235"/>
                              <a:gd name="connsiteX3" fmla="*/ 0 w 1543685"/>
                              <a:gd name="connsiteY3" fmla="*/ 356235 h 356235"/>
                              <a:gd name="connsiteX4" fmla="*/ 0 w 1543685"/>
                              <a:gd name="connsiteY4" fmla="*/ 0 h 356235"/>
                              <a:gd name="connsiteX0" fmla="*/ 0 w 1543685"/>
                              <a:gd name="connsiteY0" fmla="*/ 0 h 356235"/>
                              <a:gd name="connsiteX1" fmla="*/ 1543685 w 1543685"/>
                              <a:gd name="connsiteY1" fmla="*/ 0 h 356235"/>
                              <a:gd name="connsiteX2" fmla="*/ 1425575 w 1543685"/>
                              <a:gd name="connsiteY2" fmla="*/ 356235 h 356235"/>
                              <a:gd name="connsiteX3" fmla="*/ 0 w 1543685"/>
                              <a:gd name="connsiteY3" fmla="*/ 356235 h 356235"/>
                              <a:gd name="connsiteX4" fmla="*/ 0 w 1543685"/>
                              <a:gd name="connsiteY4" fmla="*/ 0 h 3562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3685" h="356235">
                                <a:moveTo>
                                  <a:pt x="0" y="0"/>
                                </a:moveTo>
                                <a:lnTo>
                                  <a:pt x="1543685" y="0"/>
                                </a:lnTo>
                                <a:lnTo>
                                  <a:pt x="1425575" y="356235"/>
                                </a:lnTo>
                                <a:lnTo>
                                  <a:pt x="0" y="356235"/>
                                </a:lnTo>
                                <a:lnTo>
                                  <a:pt x="0" y="0"/>
                                </a:lnTo>
                                <a:close/>
                              </a:path>
                            </a:pathLst>
                          </a:cu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999B6D" w14:textId="0C7210C1" w:rsidR="00142EED" w:rsidRPr="009357E3" w:rsidRDefault="00142EED" w:rsidP="006C6BF8">
                              <w:pPr>
                                <w:ind w:left="360" w:firstLine="360"/>
                                <w:rPr>
                                  <w:b/>
                                  <w:i/>
                                </w:rPr>
                              </w:pPr>
                              <w:r>
                                <w:rPr>
                                  <w:b/>
                                  <w:i/>
                                </w:rPr>
                                <w:t>Figure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57" o:spid="_x0000_s1045" style="position:absolute;margin-left:-143.95pt;margin-top:-46.55pt;width:612pt;height:357.25pt;z-index:251772928" coordsize="7772400,453707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">
                <v:shape id="Picture 84" o:spid="_x0000_s1046" type="#_x0000_t75" style="position:absolute;left:3453765;top:712470;width:3611880;height:36722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e0&#10;hoPEAAAA2wAAAA8AAABkcnMvZG93bnJldi54bWxEj0FrwkAUhO8F/8PyhN7qxlKiTV1FKxaLp9qA&#10;Hh/Z12w0+zZk15j+e7cg9DjMzDfMbNHbWnTU+sqxgvEoAUFcOF1xqSD/3jxNQfiArLF2TAp+ycNi&#10;PniYYabdlb+o24dSRAj7DBWYEJpMSl8YsuhHriGO3o9rLYYo21LqFq8Rbmv5nCSptFhxXDDY0Luh&#10;4ry/WAWr9GN3yIv16bPrxu74mqeTtUGlHof98g1EoD78h+/trVYwfYG/L/EHyPkN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e0hoPEAAAA2wAAAA8AAAAAAAAAAAAAAAAAnAIA&#10;AGRycy9kb3ducmV2LnhtbFBLBQYAAAAABAAEAPcAAACNAwAAAAA=&#10;">
                  <v:imagedata r:id="rId26" o:title="" croptop="10932f" cropbottom="2948f" cropleft="13863f" cropright="1890f"/>
                  <v:path arrowok="t"/>
                </v:shape>
                <v:shape id="Text Box 79" o:spid="_x0000_s1047" type="#_x0000_t202" style="position:absolute;width:7772400;height:4537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D+f+xAAA&#10;ANsAAAAPAAAAZHJzL2Rvd25yZXYueG1sRI9PSwMxFMTvgt8hPMGbzdqDtdumpQhiQXTpH3p+bF43&#10;225eliTdRj+9EQSPw8z8hpkvk+3EQD60jhU8jgoQxLXTLTcK9rvXh2cQISJr7ByTgi8KsFzc3syx&#10;1O7KGxq2sREZwqFEBSbGvpQy1IYshpHribN3dN5izNI3Unu8Zrjt5LgonqTFlvOCwZ5eDNXn7cVm&#10;ihmn01BND756S98fn+SryeZdqfu7tJqBiJTif/ivvdYKJlP4/ZJ/gFz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Q/n/sQAAADbAAAADwAAAAAAAAAAAAAAAACXAgAAZHJzL2Rv&#10;d25yZXYueG1sUEsFBgAAAAAEAAQA9QAAAIgDAAAAAA==&#10;" fillcolor="#bfbfbf [2412]" stroked="f">
                  <v:fill opacity="6682f"/>
                  <v:textbox>
                    <w:txbxContent>
                      <w:p w14:paraId="5FDBFAFB" w14:textId="77777777" w:rsidR="00142EED" w:rsidRDefault="00142EED" w:rsidP="000F2D9E">
                        <w:pPr>
                          <w:spacing w:line="240" w:lineRule="auto"/>
                          <w:ind w:left="900" w:right="9432"/>
                          <w:rPr>
                            <w:i/>
                          </w:rPr>
                        </w:pPr>
                      </w:p>
                      <w:p w14:paraId="15384BA6" w14:textId="77777777" w:rsidR="00142EED" w:rsidRDefault="00142EED" w:rsidP="000F2D9E">
                        <w:pPr>
                          <w:spacing w:line="240" w:lineRule="auto"/>
                          <w:ind w:left="1615" w:right="9432"/>
                          <w:rPr>
                            <w:i/>
                          </w:rPr>
                        </w:pPr>
                      </w:p>
                      <w:p w14:paraId="2BBAD854" w14:textId="77777777" w:rsidR="00142EED" w:rsidRDefault="00142EED" w:rsidP="000F2D9E">
                        <w:pPr>
                          <w:spacing w:line="240" w:lineRule="auto"/>
                          <w:ind w:left="900" w:right="9432"/>
                          <w:rPr>
                            <w:i/>
                          </w:rPr>
                        </w:pPr>
                      </w:p>
                      <w:p w14:paraId="3A09CAC2" w14:textId="77777777" w:rsidR="00142EED" w:rsidRDefault="00142EED" w:rsidP="000F2D9E">
                        <w:pPr>
                          <w:spacing w:line="240" w:lineRule="auto"/>
                          <w:ind w:left="900" w:right="9432"/>
                          <w:rPr>
                            <w:i/>
                          </w:rPr>
                        </w:pPr>
                      </w:p>
                      <w:p w14:paraId="24B44FD1" w14:textId="3C291BC3" w:rsidR="00142EED" w:rsidRPr="000F4288" w:rsidRDefault="00142EED" w:rsidP="000F2D9E">
                        <w:pPr>
                          <w:tabs>
                            <w:tab w:val="left" w:pos="2160"/>
                          </w:tabs>
                          <w:spacing w:line="240" w:lineRule="auto"/>
                          <w:ind w:left="720" w:right="9432"/>
                          <w:rPr>
                            <w:i/>
                          </w:rPr>
                        </w:pPr>
                        <w:r>
                          <w:rPr>
                            <w:i/>
                          </w:rPr>
                          <w:t>Why is Freedom important to you (choose 3)?</w:t>
                        </w:r>
                        <w:r w:rsidRPr="000F2D9E">
                          <w:rPr>
                            <w:noProof/>
                          </w:rPr>
                          <w:t xml:space="preserve"> </w:t>
                        </w:r>
                      </w:p>
                    </w:txbxContent>
                  </v:textbox>
                </v:shape>
                <v:shape id="Text Box 86" o:spid="_x0000_s1048" type="#_x0000_t202" style="position:absolute;left:1677670;top:806450;width:1662430;height:2374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L32RwgAA&#10;ANsAAAAPAAAAZHJzL2Rvd25yZXYueG1sRI9Bi8IwFITvgv8hPMGbJsoqbtcooix4UnR3BW+P5tmW&#10;bV5KE23990YQPA4z8w0zX7a2FDeqfeFYw2ioQBCnzhScafj9+R7MQPiAbLB0TBru5GG56HbmmBjX&#10;8IFux5CJCGGfoIY8hCqR0qc5WfRDVxFH7+JqiyHKOpOmxibCbSnHSk2lxYLjQo4VrXNK/49Xq+Fv&#10;dzmfPtQ+29hJ1bhWSbafUut+r119gQjUhnf41d4aDbMpPL/EHy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QvfZHCAAAA2wAAAA8AAAAAAAAAAAAAAAAAlwIAAGRycy9kb3du&#10;cmV2LnhtbFBLBQYAAAAABAAEAPUAAACGAwAAAAA=&#10;" filled="f" stroked="f">
                  <v:textbox>
                    <w:txbxContent>
                      <w:p w14:paraId="3ADE49A2" w14:textId="60481689" w:rsidR="00142EED" w:rsidRPr="006C6BF8" w:rsidRDefault="00142EED" w:rsidP="006C6BF8">
                        <w:pPr>
                          <w:jc w:val="right"/>
                          <w:rPr>
                            <w:sz w:val="16"/>
                            <w:szCs w:val="16"/>
                          </w:rPr>
                        </w:pPr>
                        <w:r w:rsidRPr="006C6BF8">
                          <w:rPr>
                            <w:sz w:val="16"/>
                            <w:szCs w:val="16"/>
                          </w:rPr>
                          <w:t>Help others less fortunate</w:t>
                        </w:r>
                      </w:p>
                    </w:txbxContent>
                  </v:textbox>
                </v:shape>
                <v:shape id="Text Box 87" o:spid="_x0000_s1049" type="#_x0000_t202" style="position:absolute;left:1677670;top:3775710;width:1662430;height:2374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Y9gKwwAA&#10;ANsAAAAPAAAAZHJzL2Rvd25yZXYueG1sRI9Pi8IwFMTvgt8hPGFva7Ky/qtGkV0ET4q6K3h7NM+2&#10;bPNSmmjrtzfCgsdhZn7DzJetLcWNal841vDRVyCIU2cKzjT8HNfvExA+IBssHZOGO3lYLrqdOSbG&#10;Nbyn2yFkIkLYJ6ghD6FKpPRpThZ931XE0bu42mKIss6kqbGJcFvKgVIjabHguJBjRV85pX+Hq9Xw&#10;u72cT59ql33bYdW4Vkm2U6n1W69dzUAEasMr/N/eGA2TMTy/xB8gF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Y9gKwwAAANsAAAAPAAAAAAAAAAAAAAAAAJcCAABkcnMvZG93&#10;bnJldi54bWxQSwUGAAAAAAQABAD1AAAAhwMAAAAA&#10;" filled="f" stroked="f">
                  <v:textbox>
                    <w:txbxContent>
                      <w:p w14:paraId="40B5EFCE" w14:textId="409EDCA2" w:rsidR="00142EED" w:rsidRPr="006C6BF8" w:rsidRDefault="00142EED" w:rsidP="006C6BF8">
                        <w:pPr>
                          <w:jc w:val="right"/>
                          <w:rPr>
                            <w:sz w:val="16"/>
                            <w:szCs w:val="16"/>
                          </w:rPr>
                        </w:pPr>
                        <w:r>
                          <w:rPr>
                            <w:sz w:val="16"/>
                            <w:szCs w:val="16"/>
                          </w:rPr>
                          <w:t>Act as my conscience dictates</w:t>
                        </w:r>
                      </w:p>
                    </w:txbxContent>
                  </v:textbox>
                </v:shape>
                <v:shape id="Text Box 88" o:spid="_x0000_s1050" type="#_x0000_t202" style="position:absolute;left:1677670;top:1519555;width:1662430;height:2374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Ex4vwAA&#10;ANsAAAAPAAAAZHJzL2Rvd25yZXYueG1sRE/LisIwFN0L/kO4wuw0cRhFq1HEQXDlYH2Au0tzbYvN&#10;TWmirX8/WQzM8nDey3VnK/GixpeONYxHCgRx5kzJuYbzaTecgfAB2WDlmDS8ycN61e8tMTGu5SO9&#10;0pCLGMI+QQ1FCHUipc8KsuhHriaO3N01FkOETS5Ng20Mt5X8VGoqLZYcGwqsaVtQ9kifVsPlcL9d&#10;v9RP/m0ndes6JdnOpdYfg26zABGoC//iP/feaJjFsfFL/AFy9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r8THi/AAAA2wAAAA8AAAAAAAAAAAAAAAAAlwIAAGRycy9kb3ducmV2&#10;LnhtbFBLBQYAAAAABAAEAPUAAACDAwAAAAA=&#10;" filled="f" stroked="f">
                  <v:textbox>
                    <w:txbxContent>
                      <w:p w14:paraId="43AF3CC4" w14:textId="4187DA31" w:rsidR="00142EED" w:rsidRPr="006C6BF8" w:rsidRDefault="00142EED" w:rsidP="006C6BF8">
                        <w:pPr>
                          <w:jc w:val="right"/>
                          <w:rPr>
                            <w:sz w:val="16"/>
                            <w:szCs w:val="16"/>
                          </w:rPr>
                        </w:pPr>
                        <w:r>
                          <w:rPr>
                            <w:sz w:val="16"/>
                            <w:szCs w:val="16"/>
                          </w:rPr>
                          <w:t>Pursue passion in life</w:t>
                        </w:r>
                        <w:r>
                          <w:rPr>
                            <w:noProof/>
                            <w:sz w:val="16"/>
                            <w:szCs w:val="16"/>
                          </w:rPr>
                          <w:drawing>
                            <wp:inline distT="0" distB="0" distL="0" distR="0" wp14:anchorId="4987F6B3" wp14:editId="1B6A16CD">
                              <wp:extent cx="1479550" cy="2219325"/>
                              <wp:effectExtent l="0" t="0" r="0" b="0"/>
                              <wp:docPr id="1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79550" cy="2219325"/>
                                      </a:xfrm>
                                      <a:prstGeom prst="rect">
                                        <a:avLst/>
                                      </a:prstGeom>
                                      <a:noFill/>
                                      <a:ln>
                                        <a:noFill/>
                                      </a:ln>
                                    </pic:spPr>
                                  </pic:pic>
                                </a:graphicData>
                              </a:graphic>
                            </wp:inline>
                          </w:drawing>
                        </w:r>
                      </w:p>
                    </w:txbxContent>
                  </v:textbox>
                </v:shape>
                <v:shape id="Text Box 90" o:spid="_x0000_s1051" type="#_x0000_t202" style="position:absolute;left:1677670;top:1875790;width:1662430;height:2374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U9ajvwAA&#10;ANsAAAAPAAAAZHJzL2Rvd25yZXYueG1sRE/LisIwFN0L/kO4wuw0cRhFq1HEQXDlYH2Au0tzbYvN&#10;TWmirX8/WQzM8nDey3VnK/GixpeONYxHCgRx5kzJuYbzaTecgfAB2WDlmDS8ycN61e8tMTGu5SO9&#10;0pCLGMI+QQ1FCHUipc8KsuhHriaO3N01FkOETS5Ng20Mt5X8VGoqLZYcGwqsaVtQ9kifVsPlcL9d&#10;v9RP/m0ndes6JdnOpdYfg26zABGoC//iP/feaJjH9fFL/AFy9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FT1qO/AAAA2wAAAA8AAAAAAAAAAAAAAAAAlwIAAGRycy9kb3ducmV2&#10;LnhtbFBLBQYAAAAABAAEAPUAAACDAwAAAAA=&#10;" filled="f" stroked="f">
                  <v:textbox>
                    <w:txbxContent>
                      <w:p w14:paraId="4FF9800D" w14:textId="44A81FA8" w:rsidR="00142EED" w:rsidRPr="006C6BF8" w:rsidRDefault="00142EED" w:rsidP="006C6BF8">
                        <w:pPr>
                          <w:jc w:val="right"/>
                          <w:rPr>
                            <w:sz w:val="16"/>
                            <w:szCs w:val="16"/>
                          </w:rPr>
                        </w:pPr>
                        <w:r>
                          <w:rPr>
                            <w:sz w:val="16"/>
                            <w:szCs w:val="16"/>
                          </w:rPr>
                          <w:t>Unrestricted in life choices</w:t>
                        </w:r>
                      </w:p>
                    </w:txbxContent>
                  </v:textbox>
                </v:shape>
                <v:shape id="Text Box 91" o:spid="_x0000_s1052" type="#_x0000_t202" style="position:absolute;left:1202690;top:2232025;width:2137410;height:2374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H3M4wwAA&#10;ANsAAAAPAAAAZHJzL2Rvd25yZXYueG1sRI9Ba8JAFITvgv9heYI3s2vRYlI3obQUPFmqreDtkX0m&#10;odm3Ibs18d93CwWPw8x8w2yL0bbiSr1vHGtYJgoEcelMw5WGz+PbYgPCB2SDrWPScCMPRT6dbDEz&#10;buAPuh5CJSKEfYYa6hC6TEpf1mTRJ64jjt7F9RZDlH0lTY9DhNtWPij1KC02HBdq7OilpvL78GM1&#10;fO0v59NKvVevdt0NblSSbSq1ns/G5ycQgcZwD/+3d0ZDuoS/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H3M4wwAAANsAAAAPAAAAAAAAAAAAAAAAAJcCAABkcnMvZG93&#10;bnJldi54bWxQSwUGAAAAAAQABAD1AAAAhwMAAAAA&#10;" filled="f" stroked="f">
                  <v:textbox>
                    <w:txbxContent>
                      <w:p w14:paraId="00D33C9D" w14:textId="2F410AD6" w:rsidR="00142EED" w:rsidRPr="006C6BF8" w:rsidRDefault="00142EED" w:rsidP="006C6BF8">
                        <w:pPr>
                          <w:jc w:val="right"/>
                          <w:rPr>
                            <w:sz w:val="16"/>
                            <w:szCs w:val="16"/>
                          </w:rPr>
                        </w:pPr>
                        <w:r>
                          <w:rPr>
                            <w:sz w:val="16"/>
                            <w:szCs w:val="16"/>
                          </w:rPr>
                          <w:t xml:space="preserve">Not judged or discriminated against </w:t>
                        </w:r>
                      </w:p>
                    </w:txbxContent>
                  </v:textbox>
                </v:shape>
                <v:shape id="Text Box 92" o:spid="_x0000_s1053" type="#_x0000_t202" style="position:absolute;left:1677670;top:2707005;width:1662430;height:2374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ze1PwwAA&#10;ANsAAAAPAAAAZHJzL2Rvd25yZXYueG1sRI/NasMwEITvhbyD2EBvtZTQltiJbEJLoKeW5g9yW6yN&#10;bWKtjKXE7ttXhUKOw8x8w6yK0bbiRr1vHGuYJQoEcelMw5WG/W7ztADhA7LB1jFp+CEPRT55WGFm&#10;3MDfdNuGSkQI+ww11CF0mZS+rMmiT1xHHL2z6y2GKPtKmh6HCLetnCv1Ki02HBdq7OitpvKyvVoN&#10;h8/z6fisvqp3+9INblSSbSq1fpyO6yWIQGO4h//bH0ZDOoe/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ze1PwwAAANsAAAAPAAAAAAAAAAAAAAAAAJcCAABkcnMvZG93&#10;bnJldi54bWxQSwUGAAAAAAQABAD1AAAAhwMAAAAA&#10;" filled="f" stroked="f">
                  <v:textbox>
                    <w:txbxContent>
                      <w:p w14:paraId="6D4991B3" w14:textId="28888981" w:rsidR="00142EED" w:rsidRPr="006C6BF8" w:rsidRDefault="00142EED" w:rsidP="006C6BF8">
                        <w:pPr>
                          <w:jc w:val="right"/>
                          <w:rPr>
                            <w:sz w:val="16"/>
                            <w:szCs w:val="16"/>
                          </w:rPr>
                        </w:pPr>
                        <w:r>
                          <w:rPr>
                            <w:sz w:val="16"/>
                            <w:szCs w:val="16"/>
                          </w:rPr>
                          <w:t>Set my own morality</w:t>
                        </w:r>
                      </w:p>
                    </w:txbxContent>
                  </v:textbox>
                </v:shape>
                <v:shape id="Text Box 93" o:spid="_x0000_s1054" type="#_x0000_t202" style="position:absolute;left:1677670;top:3063240;width:1662430;height:2374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gUjUwgAA&#10;ANsAAAAPAAAAZHJzL2Rvd25yZXYueG1sRI9Pi8IwFMTvgt8hPMHbmqiraDWKKAt7WvEveHs0z7bY&#10;vJQma7vffrOw4HGYmd8wy3VrS/Gk2heONQwHCgRx6kzBmYbz6eNtBsIHZIOlY9LwQx7Wq25niYlx&#10;DR/oeQyZiBD2CWrIQ6gSKX2ak0U/cBVx9O6uthiirDNpamwi3JZypNRUWiw4LuRY0Tan9HH8thou&#10;X/fb9V3ts52dVI1rlWQ7l1r3e+1mASJQG17h//an0TAfw9+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GBSNTCAAAA2wAAAA8AAAAAAAAAAAAAAAAAlwIAAGRycy9kb3du&#10;cmV2LnhtbFBLBQYAAAAABAAEAPUAAACGAwAAAAA=&#10;" filled="f" stroked="f">
                  <v:textbox>
                    <w:txbxContent>
                      <w:p w14:paraId="190FD117" w14:textId="0C29A4C7" w:rsidR="00142EED" w:rsidRPr="006C6BF8" w:rsidRDefault="00142EED" w:rsidP="006C6BF8">
                        <w:pPr>
                          <w:jc w:val="right"/>
                          <w:rPr>
                            <w:sz w:val="16"/>
                            <w:szCs w:val="16"/>
                          </w:rPr>
                        </w:pPr>
                        <w:r>
                          <w:rPr>
                            <w:sz w:val="16"/>
                            <w:szCs w:val="16"/>
                          </w:rPr>
                          <w:t>Worship as I choose</w:t>
                        </w:r>
                      </w:p>
                    </w:txbxContent>
                  </v:textbox>
                </v:shape>
                <v:shape id="Text Box 94" o:spid="_x0000_s1055" type="#_x0000_t202" style="position:absolute;left:1321435;top:3419475;width:2018665;height:2374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aNCgwwAA&#10;ANsAAAAPAAAAZHJzL2Rvd25yZXYueG1sRI/NasMwEITvhbyD2EButZSSltiJbEJLoKeW5g9yW6yN&#10;bWKtjKXG7ttXhUKOw8x8w6yL0bbiRr1vHGuYJwoEcelMw5WGw377uAThA7LB1jFp+CEPRT55WGNm&#10;3MBfdNuFSkQI+ww11CF0mZS+rMmiT1xHHL2L6y2GKPtKmh6HCLetfFLqRVpsOC7U2NFrTeV19201&#10;HD8u59NCfVZv9rkb3Kgk21RqPZuOmxWIQGO4h//b70ZDuoC/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aNCgwwAAANsAAAAPAAAAAAAAAAAAAAAAAJcCAABkcnMvZG93&#10;bnJldi54bWxQSwUGAAAAAAQABAD1AAAAhwMAAAAA&#10;" filled="f" stroked="f">
                  <v:textbox>
                    <w:txbxContent>
                      <w:p w14:paraId="34A311E7" w14:textId="79E51C3C" w:rsidR="00142EED" w:rsidRPr="006C6BF8" w:rsidRDefault="00142EED" w:rsidP="006C6BF8">
                        <w:pPr>
                          <w:jc w:val="right"/>
                          <w:rPr>
                            <w:sz w:val="16"/>
                            <w:szCs w:val="16"/>
                          </w:rPr>
                        </w:pPr>
                        <w:r>
                          <w:rPr>
                            <w:sz w:val="16"/>
                            <w:szCs w:val="16"/>
                          </w:rPr>
                          <w:t>Contributes to a better community</w:t>
                        </w:r>
                      </w:p>
                    </w:txbxContent>
                  </v:textbox>
                </v:shape>
                <v:shape id="Text Box 95" o:spid="_x0000_s1056" type="#_x0000_t202" style="position:absolute;left:1677670;top:1163320;width:1662430;height:2374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JHU7wwAA&#10;ANsAAAAPAAAAZHJzL2Rvd25yZXYueG1sRI/NasMwEITvhbyD2EBvtZSSlNiJbEJLoKeW5g9yW6yN&#10;bWKtjKXG7ttXhUKOw8x8w6yL0bbiRr1vHGuYJQoEcelMw5WGw377tAThA7LB1jFp+CEPRT55WGNm&#10;3MBfdNuFSkQI+ww11CF0mZS+rMmiT1xHHL2L6y2GKPtKmh6HCLetfFbqRVpsOC7U2NFrTeV19201&#10;HD8u59NcfVZvdtENblSSbSq1fpyOmxWIQGO4h//b70ZDuoC/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JHU7wwAAANsAAAAPAAAAAAAAAAAAAAAAAJcCAABkcnMvZG93&#10;bnJldi54bWxQSwUGAAAAAAQABAD1AAAAhwMAAAAA&#10;" filled="f" stroked="f">
                  <v:textbox>
                    <w:txbxContent>
                      <w:p w14:paraId="2173C796" w14:textId="1B02841C" w:rsidR="00142EED" w:rsidRPr="006C6BF8" w:rsidRDefault="00142EED" w:rsidP="006C6BF8">
                        <w:pPr>
                          <w:jc w:val="right"/>
                          <w:rPr>
                            <w:sz w:val="16"/>
                            <w:szCs w:val="16"/>
                          </w:rPr>
                        </w:pPr>
                        <w:r>
                          <w:rPr>
                            <w:sz w:val="16"/>
                            <w:szCs w:val="16"/>
                          </w:rPr>
                          <w:t>Secure family and possessions</w:t>
                        </w:r>
                      </w:p>
                    </w:txbxContent>
                  </v:textbox>
                </v:shape>
                <v:shape id="Text Box 80" o:spid="_x0000_s1057" style="position:absolute;top:209550;width:1662430;height:237490;visibility:visible;mso-wrap-style:square;v-text-anchor:top" coordsize="1543685,35623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0sqSvQAA&#10;ANsAAAAPAAAAZHJzL2Rvd25yZXYueG1sRE/LDsFAFN1L/MPkSuyYshApQ9BILEi8PuDqXG3p3Gk6&#10;g/L1ZiGxPDnv6bwxpXhS7QrLCgb9CARxanXBmYLzad0bg3AeWWNpmRS8ycF81m5NMdb2xQd6Hn0m&#10;Qgi7GBXk3lexlC7NyaDr24o4cFdbG/QB1pnUNb5CuCnlMIpG0mDBoSHHilY5pffjwyhY32+7T3LJ&#10;aHu4Xc57Tk7L6yBRqttpFhMQnhr/F//cG61gHNaHL+EHyNkX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30sqSvQAAANsAAAAPAAAAAAAAAAAAAAAAAJcCAABkcnMvZG93bnJldi54&#10;bWxQSwUGAAAAAAQABAD1AAAAgQMAAAAA&#10;" adj="-11796480,,5400" path="m0,0l1543685,,1425575,356235,,356235,,0xe" fillcolor="white [3212]" stroked="f">
                  <v:stroke joinstyle="miter"/>
                  <v:formulas/>
                  <v:path arrowok="t" o:connecttype="custom" o:connectlocs="0,0;1662430,0;1535235,237490;0,237490;0,0" o:connectangles="0,0,0,0,0" textboxrect="0,0,1543685,356235"/>
                  <v:textbox>
                    <w:txbxContent>
                      <w:p w14:paraId="29999B6D" w14:textId="0C7210C1" w:rsidR="00142EED" w:rsidRPr="009357E3" w:rsidRDefault="00142EED" w:rsidP="006C6BF8">
                        <w:pPr>
                          <w:ind w:left="360" w:firstLine="360"/>
                          <w:rPr>
                            <w:b/>
                            <w:i/>
                          </w:rPr>
                        </w:pPr>
                        <w:r>
                          <w:rPr>
                            <w:b/>
                            <w:i/>
                          </w:rPr>
                          <w:t>Figure 3</w:t>
                        </w:r>
                      </w:p>
                    </w:txbxContent>
                  </v:textbox>
                </v:shape>
                <w10:wrap type="through"/>
              </v:group>
            </w:pict>
          </mc:Fallback>
        </mc:AlternateContent>
      </w:r>
      <w:r w:rsidR="00816957">
        <w:tab/>
        <w:t>At the other end of the spectrum, least</w:t>
      </w:r>
      <w:r>
        <w:t xml:space="preserve"> prioritized</w:t>
      </w:r>
      <w:r w:rsidR="00816957">
        <w:t xml:space="preserve"> were the opportunities to “set my own morality,” “help others less fortunate,” “act as my conscience dictates” or “contributes to a better economy.”</w:t>
      </w:r>
      <w:r w:rsidR="00D51201">
        <w:t xml:space="preserve"> These aspects describe a commitment to something outside-of-self – a moral code or a need in society. </w:t>
      </w:r>
      <w:r w:rsidR="00816957">
        <w:t xml:space="preserve"> </w:t>
      </w:r>
    </w:p>
    <w:p w14:paraId="4E02A6C7" w14:textId="77777777" w:rsidR="00EF5FEF" w:rsidRDefault="00816957" w:rsidP="00EF5FEF">
      <w:pPr>
        <w:pStyle w:val="NormalIndent"/>
        <w:ind w:firstLine="360"/>
      </w:pPr>
      <w:r>
        <w:t xml:space="preserve">The ability to “worship as I choose” and “pursue passion in life” fell in the middle, with 30 percent and 36 percent, respectively. </w:t>
      </w:r>
    </w:p>
    <w:p w14:paraId="6C8B917A" w14:textId="56C4F9C2" w:rsidR="00E8406D" w:rsidRPr="00E8406D" w:rsidRDefault="00D51201" w:rsidP="00EF5FEF">
      <w:pPr>
        <w:pStyle w:val="NormalIndent"/>
        <w:ind w:firstLine="360"/>
      </w:pPr>
      <w:r>
        <w:t xml:space="preserve">Similarly, in ranking alternatively worded demand insights from the Values portion of the research (Figure 4), the highest-ranked aspects of freedom were “maintaining my personal safety” and “finding personal fulfillment in life” (ranked “very important); least important were “responsibilities to others” and “setting my own morality.” While this does not mean that these values are not held in general, this indicates they are not considered as strongly in connection with freedom as others. </w:t>
      </w:r>
    </w:p>
    <w:p w14:paraId="51D61252" w14:textId="16D735FB" w:rsidR="00E8406D" w:rsidRDefault="00E8406D" w:rsidP="00E8406D">
      <w:pPr>
        <w:pStyle w:val="Heading1"/>
        <w:sectPr w:rsidR="00E8406D" w:rsidSect="009973A7">
          <w:pgSz w:w="12240" w:h="15840" w:code="1"/>
          <w:pgMar w:top="1440" w:right="1872" w:bottom="1800" w:left="2880" w:header="720" w:footer="965" w:gutter="0"/>
          <w:cols w:space="240"/>
          <w:titlePg/>
        </w:sectPr>
      </w:pPr>
    </w:p>
    <w:p w14:paraId="0AF007EF" w14:textId="387BB1D6" w:rsidR="00EF5FEF" w:rsidRDefault="00974CF7" w:rsidP="00EF5FEF">
      <w:pPr>
        <w:pStyle w:val="Heading2"/>
      </w:pPr>
      <w:r>
        <w:rPr>
          <w:noProof/>
        </w:rPr>
        <w:lastRenderedPageBreak/>
        <mc:AlternateContent>
          <mc:Choice Requires="wps">
            <w:drawing>
              <wp:anchor distT="0" distB="0" distL="114300" distR="114300" simplePos="0" relativeHeight="251682816" behindDoc="0" locked="0" layoutInCell="1" allowOverlap="1" wp14:anchorId="22C6B11B" wp14:editId="40E4307E">
                <wp:simplePos x="0" y="0"/>
                <wp:positionH relativeFrom="column">
                  <wp:posOffset>-1828800</wp:posOffset>
                </wp:positionH>
                <wp:positionV relativeFrom="paragraph">
                  <wp:posOffset>-127635</wp:posOffset>
                </wp:positionV>
                <wp:extent cx="7772400" cy="4512310"/>
                <wp:effectExtent l="0" t="0" r="0" b="8890"/>
                <wp:wrapThrough wrapText="bothSides">
                  <wp:wrapPolygon edited="0">
                    <wp:start x="0" y="0"/>
                    <wp:lineTo x="0" y="21521"/>
                    <wp:lineTo x="21529" y="21521"/>
                    <wp:lineTo x="21529" y="0"/>
                    <wp:lineTo x="0" y="0"/>
                  </wp:wrapPolygon>
                </wp:wrapThrough>
                <wp:docPr id="96" name="Text Box 96"/>
                <wp:cNvGraphicFramePr/>
                <a:graphic xmlns:a="http://schemas.openxmlformats.org/drawingml/2006/main">
                  <a:graphicData uri="http://schemas.microsoft.com/office/word/2010/wordprocessingShape">
                    <wps:wsp>
                      <wps:cNvSpPr txBox="1"/>
                      <wps:spPr>
                        <a:xfrm>
                          <a:off x="0" y="0"/>
                          <a:ext cx="7772400" cy="4512310"/>
                        </a:xfrm>
                        <a:prstGeom prst="rect">
                          <a:avLst/>
                        </a:prstGeom>
                        <a:solidFill>
                          <a:schemeClr val="bg1">
                            <a:lumMod val="75000"/>
                            <a:alpha val="10000"/>
                          </a:schemeClr>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6063D4" w14:textId="77777777" w:rsidR="00142EED" w:rsidRDefault="00142EED" w:rsidP="001D1DE7">
                            <w:pPr>
                              <w:spacing w:line="240" w:lineRule="auto"/>
                              <w:ind w:left="900" w:right="9432"/>
                              <w:rPr>
                                <w:i/>
                              </w:rPr>
                            </w:pPr>
                          </w:p>
                          <w:p w14:paraId="2CE2818D" w14:textId="77777777" w:rsidR="00142EED" w:rsidRDefault="00142EED" w:rsidP="001D1DE7">
                            <w:pPr>
                              <w:spacing w:line="240" w:lineRule="auto"/>
                              <w:ind w:left="1615" w:right="9432"/>
                              <w:rPr>
                                <w:i/>
                              </w:rPr>
                            </w:pPr>
                          </w:p>
                          <w:p w14:paraId="0890C748" w14:textId="77777777" w:rsidR="00142EED" w:rsidRDefault="00142EED" w:rsidP="001D1DE7">
                            <w:pPr>
                              <w:spacing w:line="240" w:lineRule="auto"/>
                              <w:ind w:left="900" w:right="9432"/>
                              <w:rPr>
                                <w:i/>
                              </w:rPr>
                            </w:pPr>
                          </w:p>
                          <w:p w14:paraId="3539CC74" w14:textId="77777777" w:rsidR="00142EED" w:rsidRDefault="00142EED" w:rsidP="001D1DE7">
                            <w:pPr>
                              <w:spacing w:line="240" w:lineRule="auto"/>
                              <w:ind w:left="900" w:right="9432"/>
                              <w:rPr>
                                <w:i/>
                              </w:rPr>
                            </w:pPr>
                          </w:p>
                          <w:p w14:paraId="056559EF" w14:textId="00F04F78" w:rsidR="00142EED" w:rsidRPr="000F4288" w:rsidRDefault="00142EED" w:rsidP="001D1DE7">
                            <w:pPr>
                              <w:tabs>
                                <w:tab w:val="left" w:pos="2160"/>
                              </w:tabs>
                              <w:spacing w:line="240" w:lineRule="auto"/>
                              <w:ind w:left="720" w:right="9432"/>
                              <w:rPr>
                                <w:i/>
                              </w:rPr>
                            </w:pPr>
                            <w:r>
                              <w:rPr>
                                <w:i/>
                              </w:rPr>
                              <w:t>Rank each items according to importance</w:t>
                            </w:r>
                            <w:r w:rsidRPr="000F2D9E">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6" o:spid="_x0000_s1058" type="#_x0000_t202" style="position:absolute;margin-left:-143.95pt;margin-top:-10pt;width:612pt;height:355.3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" fillcolor="#bfbfbf [2412]" stroked="f">
                <v:fill opacity="6682f"/>
                <v:textbox>
                  <w:txbxContent>
                    <w:p w14:paraId="206063D4" w14:textId="77777777" w:rsidR="00142EED" w:rsidRDefault="00142EED" w:rsidP="001D1DE7">
                      <w:pPr>
                        <w:spacing w:line="240" w:lineRule="auto"/>
                        <w:ind w:left="900" w:right="9432"/>
                        <w:rPr>
                          <w:i/>
                        </w:rPr>
                      </w:pPr>
                    </w:p>
                    <w:p w14:paraId="2CE2818D" w14:textId="77777777" w:rsidR="00142EED" w:rsidRDefault="00142EED" w:rsidP="001D1DE7">
                      <w:pPr>
                        <w:spacing w:line="240" w:lineRule="auto"/>
                        <w:ind w:left="1615" w:right="9432"/>
                        <w:rPr>
                          <w:i/>
                        </w:rPr>
                      </w:pPr>
                    </w:p>
                    <w:p w14:paraId="0890C748" w14:textId="77777777" w:rsidR="00142EED" w:rsidRDefault="00142EED" w:rsidP="001D1DE7">
                      <w:pPr>
                        <w:spacing w:line="240" w:lineRule="auto"/>
                        <w:ind w:left="900" w:right="9432"/>
                        <w:rPr>
                          <w:i/>
                        </w:rPr>
                      </w:pPr>
                    </w:p>
                    <w:p w14:paraId="3539CC74" w14:textId="77777777" w:rsidR="00142EED" w:rsidRDefault="00142EED" w:rsidP="001D1DE7">
                      <w:pPr>
                        <w:spacing w:line="240" w:lineRule="auto"/>
                        <w:ind w:left="900" w:right="9432"/>
                        <w:rPr>
                          <w:i/>
                        </w:rPr>
                      </w:pPr>
                    </w:p>
                    <w:p w14:paraId="056559EF" w14:textId="00F04F78" w:rsidR="00142EED" w:rsidRPr="000F4288" w:rsidRDefault="00142EED" w:rsidP="001D1DE7">
                      <w:pPr>
                        <w:tabs>
                          <w:tab w:val="left" w:pos="2160"/>
                        </w:tabs>
                        <w:spacing w:line="240" w:lineRule="auto"/>
                        <w:ind w:left="720" w:right="9432"/>
                        <w:rPr>
                          <w:i/>
                        </w:rPr>
                      </w:pPr>
                      <w:r>
                        <w:rPr>
                          <w:i/>
                        </w:rPr>
                        <w:t>Rank each items according to importance</w:t>
                      </w:r>
                      <w:r w:rsidRPr="000F2D9E">
                        <w:rPr>
                          <w:noProof/>
                        </w:rPr>
                        <w:t xml:space="preserve"> </w:t>
                      </w:r>
                    </w:p>
                  </w:txbxContent>
                </v:textbox>
                <w10:wrap type="through"/>
              </v:shape>
            </w:pict>
          </mc:Fallback>
        </mc:AlternateContent>
      </w:r>
      <w:r>
        <w:rPr>
          <w:noProof/>
        </w:rPr>
        <w:drawing>
          <wp:anchor distT="0" distB="0" distL="114300" distR="114300" simplePos="0" relativeHeight="251608061" behindDoc="0" locked="0" layoutInCell="1" allowOverlap="1" wp14:anchorId="2675FBB8" wp14:editId="0D251E81">
            <wp:simplePos x="0" y="0"/>
            <wp:positionH relativeFrom="column">
              <wp:posOffset>1506220</wp:posOffset>
            </wp:positionH>
            <wp:positionV relativeFrom="paragraph">
              <wp:posOffset>109855</wp:posOffset>
            </wp:positionV>
            <wp:extent cx="3902075" cy="3560445"/>
            <wp:effectExtent l="0" t="0" r="9525" b="0"/>
            <wp:wrapThrough wrapText="bothSides">
              <wp:wrapPolygon edited="0">
                <wp:start x="0" y="0"/>
                <wp:lineTo x="0" y="21419"/>
                <wp:lineTo x="21512" y="21419"/>
                <wp:lineTo x="21512" y="0"/>
                <wp:lineTo x="0" y="0"/>
              </wp:wrapPolygon>
            </wp:wrapThrough>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png"/>
                    <pic:cNvPicPr/>
                  </pic:nvPicPr>
                  <pic:blipFill rotWithShape="1">
                    <a:blip r:embed="rId27">
                      <a:extLst>
                        <a:ext uri="{28A0092B-C50C-407E-A947-70E740481C1C}">
                          <a14:useLocalDpi xmlns:a14="http://schemas.microsoft.com/office/drawing/2010/main" val="0"/>
                        </a:ext>
                      </a:extLst>
                    </a:blip>
                    <a:srcRect l="17927" t="20976"/>
                    <a:stretch/>
                  </pic:blipFill>
                  <pic:spPr bwMode="auto">
                    <a:xfrm>
                      <a:off x="0" y="0"/>
                      <a:ext cx="3902075" cy="3560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6912" behindDoc="0" locked="0" layoutInCell="1" allowOverlap="1" wp14:anchorId="7F691A67" wp14:editId="640FEE56">
                <wp:simplePos x="0" y="0"/>
                <wp:positionH relativeFrom="column">
                  <wp:posOffset>-156210</wp:posOffset>
                </wp:positionH>
                <wp:positionV relativeFrom="paragraph">
                  <wp:posOffset>347345</wp:posOffset>
                </wp:positionV>
                <wp:extent cx="1662430" cy="237490"/>
                <wp:effectExtent l="0" t="0" r="0" b="0"/>
                <wp:wrapSquare wrapText="bothSides"/>
                <wp:docPr id="101" name="Text Box 101"/>
                <wp:cNvGraphicFramePr/>
                <a:graphic xmlns:a="http://schemas.openxmlformats.org/drawingml/2006/main">
                  <a:graphicData uri="http://schemas.microsoft.com/office/word/2010/wordprocessingShape">
                    <wps:wsp>
                      <wps:cNvSpPr txBox="1"/>
                      <wps:spPr>
                        <a:xfrm>
                          <a:off x="0" y="0"/>
                          <a:ext cx="1662430" cy="2374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C437CA" w14:textId="2C5BC488" w:rsidR="00142EED" w:rsidRPr="006C6BF8" w:rsidRDefault="00142EED" w:rsidP="00214DEC">
                            <w:pPr>
                              <w:jc w:val="right"/>
                              <w:rPr>
                                <w:sz w:val="16"/>
                                <w:szCs w:val="16"/>
                              </w:rPr>
                            </w:pPr>
                            <w:r>
                              <w:rPr>
                                <w:sz w:val="16"/>
                                <w:szCs w:val="16"/>
                              </w:rPr>
                              <w:t>Living life worry-free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 o:spid="_x0000_s1059" type="#_x0000_t202" style="position:absolute;margin-left:-12.25pt;margin-top:27.35pt;width:130.9pt;height:18.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" filled="f" stroked="f">
                <v:textbox>
                  <w:txbxContent>
                    <w:p w14:paraId="25C437CA" w14:textId="2C5BC488" w:rsidR="00142EED" w:rsidRPr="006C6BF8" w:rsidRDefault="00142EED" w:rsidP="00214DEC">
                      <w:pPr>
                        <w:jc w:val="right"/>
                        <w:rPr>
                          <w:sz w:val="16"/>
                          <w:szCs w:val="16"/>
                        </w:rPr>
                      </w:pPr>
                      <w:r>
                        <w:rPr>
                          <w:sz w:val="16"/>
                          <w:szCs w:val="16"/>
                        </w:rPr>
                        <w:t>Living life worry-free</w:t>
                      </w:r>
                    </w:p>
                  </w:txbxContent>
                </v:textbox>
                <w10:wrap type="square"/>
              </v:shape>
            </w:pict>
          </mc:Fallback>
        </mc:AlternateContent>
      </w:r>
      <w:r>
        <w:rPr>
          <w:noProof/>
        </w:rPr>
        <mc:AlternateContent>
          <mc:Choice Requires="wps">
            <w:drawing>
              <wp:anchor distT="0" distB="0" distL="114300" distR="114300" simplePos="0" relativeHeight="251688960" behindDoc="0" locked="0" layoutInCell="1" allowOverlap="1" wp14:anchorId="78B6D36F" wp14:editId="52375147">
                <wp:simplePos x="0" y="0"/>
                <wp:positionH relativeFrom="column">
                  <wp:posOffset>-274955</wp:posOffset>
                </wp:positionH>
                <wp:positionV relativeFrom="paragraph">
                  <wp:posOffset>822325</wp:posOffset>
                </wp:positionV>
                <wp:extent cx="1781175" cy="237490"/>
                <wp:effectExtent l="0" t="0" r="0" b="0"/>
                <wp:wrapSquare wrapText="bothSides"/>
                <wp:docPr id="102" name="Text Box 102"/>
                <wp:cNvGraphicFramePr/>
                <a:graphic xmlns:a="http://schemas.openxmlformats.org/drawingml/2006/main">
                  <a:graphicData uri="http://schemas.microsoft.com/office/word/2010/wordprocessingShape">
                    <wps:wsp>
                      <wps:cNvSpPr txBox="1"/>
                      <wps:spPr>
                        <a:xfrm>
                          <a:off x="0" y="0"/>
                          <a:ext cx="1781175" cy="2374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A77077" w14:textId="0BB2F52C" w:rsidR="00142EED" w:rsidRPr="006C6BF8" w:rsidRDefault="00142EED" w:rsidP="00214DEC">
                            <w:pPr>
                              <w:jc w:val="right"/>
                              <w:rPr>
                                <w:sz w:val="16"/>
                                <w:szCs w:val="16"/>
                              </w:rPr>
                            </w:pPr>
                            <w:r>
                              <w:rPr>
                                <w:sz w:val="16"/>
                                <w:szCs w:val="16"/>
                              </w:rPr>
                              <w:t>Setting my own morality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 o:spid="_x0000_s1060" type="#_x0000_t202" style="position:absolute;margin-left:-21.6pt;margin-top:64.75pt;width:140.25pt;height:18.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CgtUCAAAaBgAADgAAAGRycy9lMm9Eb2MueG1srFRNb9swDL0P2H8QdE9tZ06T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" filled="f" stroked="f">
                <v:textbox>
                  <w:txbxContent>
                    <w:p w14:paraId="06A77077" w14:textId="0BB2F52C" w:rsidR="00142EED" w:rsidRPr="006C6BF8" w:rsidRDefault="00142EED" w:rsidP="00214DEC">
                      <w:pPr>
                        <w:jc w:val="right"/>
                        <w:rPr>
                          <w:sz w:val="16"/>
                          <w:szCs w:val="16"/>
                        </w:rPr>
                      </w:pPr>
                      <w:r>
                        <w:rPr>
                          <w:sz w:val="16"/>
                          <w:szCs w:val="16"/>
                        </w:rPr>
                        <w:t>Setting my own morality</w:t>
                      </w:r>
                    </w:p>
                  </w:txbxContent>
                </v:textbox>
                <w10:wrap type="square"/>
              </v:shape>
            </w:pict>
          </mc:Fallback>
        </mc:AlternateContent>
      </w:r>
      <w:r>
        <w:rPr>
          <w:noProof/>
        </w:rPr>
        <mc:AlternateContent>
          <mc:Choice Requires="wps">
            <w:drawing>
              <wp:anchor distT="0" distB="0" distL="114300" distR="114300" simplePos="0" relativeHeight="251691008" behindDoc="0" locked="0" layoutInCell="1" allowOverlap="1" wp14:anchorId="38ACFA16" wp14:editId="2F35EA2F">
                <wp:simplePos x="0" y="0"/>
                <wp:positionH relativeFrom="column">
                  <wp:posOffset>-156210</wp:posOffset>
                </wp:positionH>
                <wp:positionV relativeFrom="paragraph">
                  <wp:posOffset>1297305</wp:posOffset>
                </wp:positionV>
                <wp:extent cx="1662430" cy="237490"/>
                <wp:effectExtent l="0" t="0" r="0" b="0"/>
                <wp:wrapSquare wrapText="bothSides"/>
                <wp:docPr id="103" name="Text Box 103"/>
                <wp:cNvGraphicFramePr/>
                <a:graphic xmlns:a="http://schemas.openxmlformats.org/drawingml/2006/main">
                  <a:graphicData uri="http://schemas.microsoft.com/office/word/2010/wordprocessingShape">
                    <wps:wsp>
                      <wps:cNvSpPr txBox="1"/>
                      <wps:spPr>
                        <a:xfrm>
                          <a:off x="0" y="0"/>
                          <a:ext cx="1662430" cy="2374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4516AF" w14:textId="53B699F5" w:rsidR="00142EED" w:rsidRPr="006C6BF8" w:rsidRDefault="00142EED" w:rsidP="00214DEC">
                            <w:pPr>
                              <w:jc w:val="right"/>
                              <w:rPr>
                                <w:sz w:val="16"/>
                                <w:szCs w:val="16"/>
                              </w:rPr>
                            </w:pPr>
                            <w:r>
                              <w:rPr>
                                <w:sz w:val="16"/>
                                <w:szCs w:val="16"/>
                              </w:rPr>
                              <w:t>Maintaining my personal 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3" o:spid="_x0000_s1061" type="#_x0000_t202" style="position:absolute;margin-left:-12.25pt;margin-top:102.15pt;width:130.9pt;height:18.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" filled="f" stroked="f">
                <v:textbox>
                  <w:txbxContent>
                    <w:p w14:paraId="3E4516AF" w14:textId="53B699F5" w:rsidR="00142EED" w:rsidRPr="006C6BF8" w:rsidRDefault="00142EED" w:rsidP="00214DEC">
                      <w:pPr>
                        <w:jc w:val="right"/>
                        <w:rPr>
                          <w:sz w:val="16"/>
                          <w:szCs w:val="16"/>
                        </w:rPr>
                      </w:pPr>
                      <w:r>
                        <w:rPr>
                          <w:sz w:val="16"/>
                          <w:szCs w:val="16"/>
                        </w:rPr>
                        <w:t>Maintaining my personal safety</w:t>
                      </w:r>
                    </w:p>
                  </w:txbxContent>
                </v:textbox>
                <w10:wrap type="square"/>
              </v:shape>
            </w:pict>
          </mc:Fallback>
        </mc:AlternateContent>
      </w:r>
      <w:r>
        <w:rPr>
          <w:noProof/>
        </w:rPr>
        <mc:AlternateContent>
          <mc:Choice Requires="wps">
            <w:drawing>
              <wp:anchor distT="0" distB="0" distL="114300" distR="114300" simplePos="0" relativeHeight="251693056" behindDoc="0" locked="0" layoutInCell="1" allowOverlap="1" wp14:anchorId="69637A29" wp14:editId="4265DB4D">
                <wp:simplePos x="0" y="0"/>
                <wp:positionH relativeFrom="column">
                  <wp:posOffset>-156210</wp:posOffset>
                </wp:positionH>
                <wp:positionV relativeFrom="paragraph">
                  <wp:posOffset>1772285</wp:posOffset>
                </wp:positionV>
                <wp:extent cx="1662430" cy="237490"/>
                <wp:effectExtent l="0" t="0" r="0" b="0"/>
                <wp:wrapSquare wrapText="bothSides"/>
                <wp:docPr id="104" name="Text Box 104"/>
                <wp:cNvGraphicFramePr/>
                <a:graphic xmlns:a="http://schemas.openxmlformats.org/drawingml/2006/main">
                  <a:graphicData uri="http://schemas.microsoft.com/office/word/2010/wordprocessingShape">
                    <wps:wsp>
                      <wps:cNvSpPr txBox="1"/>
                      <wps:spPr>
                        <a:xfrm>
                          <a:off x="0" y="0"/>
                          <a:ext cx="1662430" cy="2374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745E4A" w14:textId="76EEDDB4" w:rsidR="00142EED" w:rsidRPr="006C6BF8" w:rsidRDefault="00142EED" w:rsidP="00214DEC">
                            <w:pPr>
                              <w:jc w:val="right"/>
                              <w:rPr>
                                <w:sz w:val="16"/>
                                <w:szCs w:val="16"/>
                              </w:rPr>
                            </w:pPr>
                            <w:r>
                              <w:rPr>
                                <w:sz w:val="16"/>
                                <w:szCs w:val="16"/>
                              </w:rPr>
                              <w:t>Finding fulfillment in life</w:t>
                            </w:r>
                            <w:r>
                              <w:rPr>
                                <w:noProof/>
                                <w:sz w:val="16"/>
                                <w:szCs w:val="16"/>
                              </w:rPr>
                              <w:drawing>
                                <wp:inline distT="0" distB="0" distL="0" distR="0" wp14:anchorId="4787AA5B" wp14:editId="749D4694">
                                  <wp:extent cx="1479550" cy="2219325"/>
                                  <wp:effectExtent l="0" t="0" r="0" b="0"/>
                                  <wp:docPr id="1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79550" cy="22193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 o:spid="_x0000_s1062" type="#_x0000_t202" style="position:absolute;margin-left:-12.25pt;margin-top:139.55pt;width:130.9pt;height:18.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" filled="f" stroked="f">
                <v:textbox>
                  <w:txbxContent>
                    <w:p w14:paraId="6B745E4A" w14:textId="76EEDDB4" w:rsidR="00142EED" w:rsidRPr="006C6BF8" w:rsidRDefault="00142EED" w:rsidP="00214DEC">
                      <w:pPr>
                        <w:jc w:val="right"/>
                        <w:rPr>
                          <w:sz w:val="16"/>
                          <w:szCs w:val="16"/>
                        </w:rPr>
                      </w:pPr>
                      <w:r>
                        <w:rPr>
                          <w:sz w:val="16"/>
                          <w:szCs w:val="16"/>
                        </w:rPr>
                        <w:t>Finding fulfillment in life</w:t>
                      </w:r>
                      <w:r>
                        <w:rPr>
                          <w:noProof/>
                          <w:sz w:val="16"/>
                          <w:szCs w:val="16"/>
                        </w:rPr>
                        <w:drawing>
                          <wp:inline distT="0" distB="0" distL="0" distR="0" wp14:anchorId="4787AA5B" wp14:editId="749D4694">
                            <wp:extent cx="1479550" cy="2219325"/>
                            <wp:effectExtent l="0" t="0" r="0" b="0"/>
                            <wp:docPr id="1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79550" cy="2219325"/>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95104" behindDoc="0" locked="0" layoutInCell="1" allowOverlap="1" wp14:anchorId="65F825D4" wp14:editId="589AE4B9">
                <wp:simplePos x="0" y="0"/>
                <wp:positionH relativeFrom="column">
                  <wp:posOffset>-156210</wp:posOffset>
                </wp:positionH>
                <wp:positionV relativeFrom="paragraph">
                  <wp:posOffset>2128520</wp:posOffset>
                </wp:positionV>
                <wp:extent cx="1662430" cy="237490"/>
                <wp:effectExtent l="0" t="0" r="0" b="0"/>
                <wp:wrapSquare wrapText="bothSides"/>
                <wp:docPr id="106" name="Text Box 106"/>
                <wp:cNvGraphicFramePr/>
                <a:graphic xmlns:a="http://schemas.openxmlformats.org/drawingml/2006/main">
                  <a:graphicData uri="http://schemas.microsoft.com/office/word/2010/wordprocessingShape">
                    <wps:wsp>
                      <wps:cNvSpPr txBox="1"/>
                      <wps:spPr>
                        <a:xfrm>
                          <a:off x="0" y="0"/>
                          <a:ext cx="1662430" cy="2374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A9850B" w14:textId="3499D759" w:rsidR="00142EED" w:rsidRPr="006C6BF8" w:rsidRDefault="00142EED" w:rsidP="00214DEC">
                            <w:pPr>
                              <w:jc w:val="right"/>
                              <w:rPr>
                                <w:sz w:val="16"/>
                                <w:szCs w:val="16"/>
                              </w:rPr>
                            </w:pPr>
                            <w:r>
                              <w:rPr>
                                <w:sz w:val="16"/>
                                <w:szCs w:val="16"/>
                              </w:rPr>
                              <w:t>Doing good for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 o:spid="_x0000_s1063" type="#_x0000_t202" style="position:absolute;margin-left:-12.25pt;margin-top:167.6pt;width:130.9pt;height:18.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" filled="f" stroked="f">
                <v:textbox>
                  <w:txbxContent>
                    <w:p w14:paraId="50A9850B" w14:textId="3499D759" w:rsidR="00142EED" w:rsidRPr="006C6BF8" w:rsidRDefault="00142EED" w:rsidP="00214DEC">
                      <w:pPr>
                        <w:jc w:val="right"/>
                        <w:rPr>
                          <w:sz w:val="16"/>
                          <w:szCs w:val="16"/>
                        </w:rPr>
                      </w:pPr>
                      <w:r>
                        <w:rPr>
                          <w:sz w:val="16"/>
                          <w:szCs w:val="16"/>
                        </w:rPr>
                        <w:t>Doing good for others</w:t>
                      </w:r>
                    </w:p>
                  </w:txbxContent>
                </v:textbox>
                <w10:wrap type="square"/>
              </v:shape>
            </w:pict>
          </mc:Fallback>
        </mc:AlternateContent>
      </w:r>
      <w:r>
        <w:rPr>
          <w:noProof/>
        </w:rPr>
        <mc:AlternateContent>
          <mc:Choice Requires="wps">
            <w:drawing>
              <wp:anchor distT="0" distB="0" distL="114300" distR="114300" simplePos="0" relativeHeight="251697152" behindDoc="0" locked="0" layoutInCell="1" allowOverlap="1" wp14:anchorId="63BA647D" wp14:editId="49457F8C">
                <wp:simplePos x="0" y="0"/>
                <wp:positionH relativeFrom="column">
                  <wp:posOffset>-868680</wp:posOffset>
                </wp:positionH>
                <wp:positionV relativeFrom="paragraph">
                  <wp:posOffset>2603500</wp:posOffset>
                </wp:positionV>
                <wp:extent cx="2374900" cy="237490"/>
                <wp:effectExtent l="0" t="0" r="0" b="0"/>
                <wp:wrapSquare wrapText="bothSides"/>
                <wp:docPr id="107" name="Text Box 107"/>
                <wp:cNvGraphicFramePr/>
                <a:graphic xmlns:a="http://schemas.openxmlformats.org/drawingml/2006/main">
                  <a:graphicData uri="http://schemas.microsoft.com/office/word/2010/wordprocessingShape">
                    <wps:wsp>
                      <wps:cNvSpPr txBox="1"/>
                      <wps:spPr>
                        <a:xfrm>
                          <a:off x="0" y="0"/>
                          <a:ext cx="2374900" cy="2374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E75178" w14:textId="252AD9F8" w:rsidR="00142EED" w:rsidRPr="006C6BF8" w:rsidRDefault="00142EED" w:rsidP="00214DEC">
                            <w:pPr>
                              <w:jc w:val="right"/>
                              <w:rPr>
                                <w:sz w:val="16"/>
                                <w:szCs w:val="16"/>
                              </w:rPr>
                            </w:pPr>
                            <w:r>
                              <w:rPr>
                                <w:sz w:val="16"/>
                                <w:szCs w:val="16"/>
                              </w:rPr>
                              <w:t>Taking care of responsibilities to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 o:spid="_x0000_s1064" type="#_x0000_t202" style="position:absolute;margin-left:-68.35pt;margin-top:205pt;width:187pt;height:18.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" filled="f" stroked="f">
                <v:textbox>
                  <w:txbxContent>
                    <w:p w14:paraId="0CE75178" w14:textId="252AD9F8" w:rsidR="00142EED" w:rsidRPr="006C6BF8" w:rsidRDefault="00142EED" w:rsidP="00214DEC">
                      <w:pPr>
                        <w:jc w:val="right"/>
                        <w:rPr>
                          <w:sz w:val="16"/>
                          <w:szCs w:val="16"/>
                        </w:rPr>
                      </w:pPr>
                      <w:r>
                        <w:rPr>
                          <w:sz w:val="16"/>
                          <w:szCs w:val="16"/>
                        </w:rPr>
                        <w:t>Taking care of responsibilities to others</w:t>
                      </w:r>
                    </w:p>
                  </w:txbxContent>
                </v:textbox>
                <w10:wrap type="square"/>
              </v:shape>
            </w:pict>
          </mc:Fallback>
        </mc:AlternateContent>
      </w:r>
      <w:r w:rsidR="00EF5FEF">
        <w:rPr>
          <w:noProof/>
        </w:rPr>
        <mc:AlternateContent>
          <mc:Choice Requires="wps">
            <w:drawing>
              <wp:anchor distT="0" distB="0" distL="114300" distR="114300" simplePos="0" relativeHeight="251684864" behindDoc="0" locked="0" layoutInCell="1" allowOverlap="1" wp14:anchorId="2E1F92E3" wp14:editId="0A3AFEBF">
                <wp:simplePos x="0" y="0"/>
                <wp:positionH relativeFrom="column">
                  <wp:posOffset>-1818640</wp:posOffset>
                </wp:positionH>
                <wp:positionV relativeFrom="paragraph">
                  <wp:posOffset>109855</wp:posOffset>
                </wp:positionV>
                <wp:extent cx="1662430" cy="237490"/>
                <wp:effectExtent l="0" t="0" r="0" b="0"/>
                <wp:wrapTopAndBottom/>
                <wp:docPr id="2" name="Text Box 2"/>
                <wp:cNvGraphicFramePr/>
                <a:graphic xmlns:a="http://schemas.openxmlformats.org/drawingml/2006/main">
                  <a:graphicData uri="http://schemas.microsoft.com/office/word/2010/wordprocessingShape">
                    <wps:wsp>
                      <wps:cNvSpPr txBox="1"/>
                      <wps:spPr>
                        <a:xfrm>
                          <a:off x="0" y="0"/>
                          <a:ext cx="1662430" cy="237490"/>
                        </a:xfrm>
                        <a:custGeom>
                          <a:avLst/>
                          <a:gdLst>
                            <a:gd name="connsiteX0" fmla="*/ 0 w 1662430"/>
                            <a:gd name="connsiteY0" fmla="*/ 0 h 356235"/>
                            <a:gd name="connsiteX1" fmla="*/ 1662430 w 1662430"/>
                            <a:gd name="connsiteY1" fmla="*/ 0 h 356235"/>
                            <a:gd name="connsiteX2" fmla="*/ 1662430 w 1662430"/>
                            <a:gd name="connsiteY2" fmla="*/ 356235 h 356235"/>
                            <a:gd name="connsiteX3" fmla="*/ 0 w 1662430"/>
                            <a:gd name="connsiteY3" fmla="*/ 356235 h 356235"/>
                            <a:gd name="connsiteX4" fmla="*/ 0 w 1662430"/>
                            <a:gd name="connsiteY4" fmla="*/ 0 h 356235"/>
                            <a:gd name="connsiteX0" fmla="*/ 0 w 1662430"/>
                            <a:gd name="connsiteY0" fmla="*/ 0 h 356235"/>
                            <a:gd name="connsiteX1" fmla="*/ 1543685 w 1662430"/>
                            <a:gd name="connsiteY1" fmla="*/ 0 h 356235"/>
                            <a:gd name="connsiteX2" fmla="*/ 1662430 w 1662430"/>
                            <a:gd name="connsiteY2" fmla="*/ 356235 h 356235"/>
                            <a:gd name="connsiteX3" fmla="*/ 0 w 1662430"/>
                            <a:gd name="connsiteY3" fmla="*/ 356235 h 356235"/>
                            <a:gd name="connsiteX4" fmla="*/ 0 w 1662430"/>
                            <a:gd name="connsiteY4" fmla="*/ 0 h 356235"/>
                            <a:gd name="connsiteX0" fmla="*/ 0 w 1543685"/>
                            <a:gd name="connsiteY0" fmla="*/ 0 h 356235"/>
                            <a:gd name="connsiteX1" fmla="*/ 1543685 w 1543685"/>
                            <a:gd name="connsiteY1" fmla="*/ 0 h 356235"/>
                            <a:gd name="connsiteX2" fmla="*/ 1543685 w 1543685"/>
                            <a:gd name="connsiteY2" fmla="*/ 356235 h 356235"/>
                            <a:gd name="connsiteX3" fmla="*/ 0 w 1543685"/>
                            <a:gd name="connsiteY3" fmla="*/ 356235 h 356235"/>
                            <a:gd name="connsiteX4" fmla="*/ 0 w 1543685"/>
                            <a:gd name="connsiteY4" fmla="*/ 0 h 356235"/>
                            <a:gd name="connsiteX0" fmla="*/ 0 w 1543685"/>
                            <a:gd name="connsiteY0" fmla="*/ 0 h 356235"/>
                            <a:gd name="connsiteX1" fmla="*/ 1543685 w 1543685"/>
                            <a:gd name="connsiteY1" fmla="*/ 0 h 356235"/>
                            <a:gd name="connsiteX2" fmla="*/ 1425575 w 1543685"/>
                            <a:gd name="connsiteY2" fmla="*/ 356235 h 356235"/>
                            <a:gd name="connsiteX3" fmla="*/ 0 w 1543685"/>
                            <a:gd name="connsiteY3" fmla="*/ 356235 h 356235"/>
                            <a:gd name="connsiteX4" fmla="*/ 0 w 1543685"/>
                            <a:gd name="connsiteY4" fmla="*/ 0 h 3562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3685" h="356235">
                              <a:moveTo>
                                <a:pt x="0" y="0"/>
                              </a:moveTo>
                              <a:lnTo>
                                <a:pt x="1543685" y="0"/>
                              </a:lnTo>
                              <a:lnTo>
                                <a:pt x="1425575" y="356235"/>
                              </a:lnTo>
                              <a:lnTo>
                                <a:pt x="0" y="356235"/>
                              </a:lnTo>
                              <a:lnTo>
                                <a:pt x="0" y="0"/>
                              </a:lnTo>
                              <a:close/>
                            </a:path>
                          </a:pathLst>
                        </a:cu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660922" w14:textId="54358E8C" w:rsidR="00142EED" w:rsidRPr="009357E3" w:rsidRDefault="00142EED" w:rsidP="001D1DE7">
                            <w:pPr>
                              <w:ind w:left="360" w:firstLine="360"/>
                              <w:rPr>
                                <w:b/>
                                <w:i/>
                              </w:rPr>
                            </w:pPr>
                            <w:r>
                              <w:rPr>
                                <w:b/>
                                <w:i/>
                              </w:rPr>
                              <w:t>Figure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65" style="position:absolute;margin-left:-143.15pt;margin-top:8.65pt;width:130.9pt;height:18.7pt;z-index:251684864;visibility:visible;mso-wrap-style:square;mso-wrap-distance-left:9pt;mso-wrap-distance-top:0;mso-wrap-distance-right:9pt;mso-wrap-distance-bottom:0;mso-position-horizontal:absolute;mso-position-horizontal-relative:text;mso-position-vertical:absolute;mso-position-vertical-relative:text;v-text-anchor:top" coordsize="1543685,356235"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" adj="-11796480,,5400" path="m0,0l1543685,,1425575,356235,,356235,,0xe" fillcolor="white [3212]" stroked="f">
                <v:stroke joinstyle="miter"/>
                <v:formulas/>
                <v:path arrowok="t" o:connecttype="custom" o:connectlocs="0,0;1662430,0;1535235,237490;0,237490;0,0" o:connectangles="0,0,0,0,0" textboxrect="0,0,1543685,356235"/>
                <v:textbox>
                  <w:txbxContent>
                    <w:p w14:paraId="48660922" w14:textId="54358E8C" w:rsidR="00142EED" w:rsidRPr="009357E3" w:rsidRDefault="00142EED" w:rsidP="001D1DE7">
                      <w:pPr>
                        <w:ind w:left="360" w:firstLine="360"/>
                        <w:rPr>
                          <w:b/>
                          <w:i/>
                        </w:rPr>
                      </w:pPr>
                      <w:r>
                        <w:rPr>
                          <w:b/>
                          <w:i/>
                        </w:rPr>
                        <w:t>Figure 4</w:t>
                      </w:r>
                    </w:p>
                  </w:txbxContent>
                </v:textbox>
                <w10:wrap type="topAndBottom"/>
              </v:shape>
            </w:pict>
          </mc:Fallback>
        </mc:AlternateContent>
      </w:r>
    </w:p>
    <w:p w14:paraId="340DFC9C" w14:textId="376B67DF" w:rsidR="00EF5FEF" w:rsidRDefault="00F7346C" w:rsidP="00EF5FEF">
      <w:pPr>
        <w:pStyle w:val="Heading2"/>
      </w:pPr>
      <w:r>
        <w:t>Does freedom demand an active or passive response?</w:t>
      </w:r>
    </w:p>
    <w:p w14:paraId="4AEA8088" w14:textId="4FDDD9E0" w:rsidR="00EF5FEF" w:rsidRDefault="00EF5FEF" w:rsidP="00EF5FEF">
      <w:pPr>
        <w:rPr>
          <w:noProof/>
        </w:rPr>
      </w:pPr>
      <w:r>
        <w:rPr>
          <w:noProof/>
        </w:rPr>
        <w:t xml:space="preserve">Time and again interview subjects in the Values portion of the research expressed gratitude for the freedom America currently enjoys when asked “why is freedom important?” They were </w:t>
      </w:r>
      <w:r w:rsidRPr="00F03B19">
        <w:rPr>
          <w:i/>
          <w:noProof/>
        </w:rPr>
        <w:t>relieved</w:t>
      </w:r>
      <w:r>
        <w:rPr>
          <w:noProof/>
        </w:rPr>
        <w:t xml:space="preserve"> freedom exists, rather than concerned it will disappear—and felt a sense of calm and reassurence rather than a charge to keep it so. </w:t>
      </w:r>
    </w:p>
    <w:p w14:paraId="39A801A6" w14:textId="71A5FB09" w:rsidR="00FB3727" w:rsidRDefault="00EF5FEF" w:rsidP="00EF5FEF">
      <w:pPr>
        <w:ind w:firstLine="360"/>
      </w:pPr>
      <w:r>
        <w:rPr>
          <w:noProof/>
        </w:rPr>
        <w:t>The survey data allows more insight</w:t>
      </w:r>
      <w:r>
        <w:t xml:space="preserve"> into the division between those who feel freedom is more closely connected to a responsibility to keep it free, as opp</w:t>
      </w:r>
      <w:r w:rsidR="00FB3727">
        <w:t xml:space="preserve">osed to a feeling of gratitude: overall, when given the choice 59 percent of Americans chose “grateful that we live in a free country” as opposed to 41 percent, who chose “a responsibility to keep our country free” to describe their current feelings. </w:t>
      </w:r>
    </w:p>
    <w:p w14:paraId="08CED7BF" w14:textId="7ACF8EEB" w:rsidR="001D1DE7" w:rsidRDefault="00FB3727" w:rsidP="00EF5FEF">
      <w:pPr>
        <w:ind w:firstLine="360"/>
      </w:pPr>
      <w:r>
        <w:t>In Figure 5 we see a breakdown of how each aspect of freedom breaks down into “grateful vs</w:t>
      </w:r>
      <w:r w:rsidR="00D05894">
        <w:t xml:space="preserve">. responsible.” </w:t>
      </w:r>
      <w:r w:rsidR="006A0BD6">
        <w:t>For example, t</w:t>
      </w:r>
      <w:r w:rsidR="00D05894">
        <w:t>he results reveal</w:t>
      </w:r>
      <w:r>
        <w:t xml:space="preserve"> that </w:t>
      </w:r>
      <w:r w:rsidR="006A0BD6">
        <w:t xml:space="preserve">64 percent of </w:t>
      </w:r>
      <w:r w:rsidR="006A0BD6">
        <w:lastRenderedPageBreak/>
        <w:t>those who chose “t</w:t>
      </w:r>
      <w:r>
        <w:t>he des</w:t>
      </w:r>
      <w:r w:rsidR="006A0BD6">
        <w:t xml:space="preserve">ire to pursue passion in life” were grateful rather than felt responsible; on the other hand, the choice of what freedom means that garnered the </w:t>
      </w:r>
      <w:r w:rsidR="00F03B19">
        <w:rPr>
          <w:noProof/>
        </w:rPr>
        <mc:AlternateContent>
          <mc:Choice Requires="wps">
            <w:drawing>
              <wp:anchor distT="0" distB="0" distL="114300" distR="114300" simplePos="0" relativeHeight="251760640" behindDoc="0" locked="0" layoutInCell="1" allowOverlap="1" wp14:anchorId="0FB595F1" wp14:editId="144B938C">
                <wp:simplePos x="0" y="0"/>
                <wp:positionH relativeFrom="column">
                  <wp:posOffset>-1828800</wp:posOffset>
                </wp:positionH>
                <wp:positionV relativeFrom="paragraph">
                  <wp:posOffset>941070</wp:posOffset>
                </wp:positionV>
                <wp:extent cx="7847330" cy="4631055"/>
                <wp:effectExtent l="0" t="0" r="1270" b="0"/>
                <wp:wrapThrough wrapText="bothSides">
                  <wp:wrapPolygon edited="0">
                    <wp:start x="0" y="0"/>
                    <wp:lineTo x="0" y="21443"/>
                    <wp:lineTo x="21534" y="21443"/>
                    <wp:lineTo x="21534" y="0"/>
                    <wp:lineTo x="0" y="0"/>
                  </wp:wrapPolygon>
                </wp:wrapThrough>
                <wp:docPr id="120" name="Text Box 120"/>
                <wp:cNvGraphicFramePr/>
                <a:graphic xmlns:a="http://schemas.openxmlformats.org/drawingml/2006/main">
                  <a:graphicData uri="http://schemas.microsoft.com/office/word/2010/wordprocessingShape">
                    <wps:wsp>
                      <wps:cNvSpPr txBox="1"/>
                      <wps:spPr>
                        <a:xfrm>
                          <a:off x="0" y="0"/>
                          <a:ext cx="7847330" cy="4631055"/>
                        </a:xfrm>
                        <a:prstGeom prst="rect">
                          <a:avLst/>
                        </a:prstGeom>
                        <a:solidFill>
                          <a:schemeClr val="bg1">
                            <a:lumMod val="75000"/>
                            <a:alpha val="10000"/>
                          </a:schemeClr>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3B0AA5" w14:textId="77777777" w:rsidR="00142EED" w:rsidRDefault="00142EED" w:rsidP="001B3689">
                            <w:pPr>
                              <w:spacing w:line="240" w:lineRule="auto"/>
                              <w:ind w:left="900" w:right="9432"/>
                              <w:rPr>
                                <w:i/>
                              </w:rPr>
                            </w:pPr>
                          </w:p>
                          <w:p w14:paraId="5B142299" w14:textId="77777777" w:rsidR="00142EED" w:rsidRDefault="00142EED" w:rsidP="001B3689">
                            <w:pPr>
                              <w:spacing w:line="240" w:lineRule="auto"/>
                              <w:ind w:left="1615" w:right="9432"/>
                              <w:rPr>
                                <w:i/>
                              </w:rPr>
                            </w:pPr>
                          </w:p>
                          <w:p w14:paraId="2E802C70" w14:textId="77777777" w:rsidR="00142EED" w:rsidRDefault="00142EED" w:rsidP="001B3689">
                            <w:pPr>
                              <w:tabs>
                                <w:tab w:val="left" w:pos="2160"/>
                              </w:tabs>
                              <w:spacing w:line="240" w:lineRule="auto"/>
                              <w:ind w:right="9432"/>
                              <w:rPr>
                                <w:i/>
                              </w:rPr>
                            </w:pPr>
                          </w:p>
                          <w:p w14:paraId="06358AE6" w14:textId="77777777" w:rsidR="00142EED" w:rsidRDefault="00142EED" w:rsidP="001B3689">
                            <w:pPr>
                              <w:tabs>
                                <w:tab w:val="left" w:pos="2160"/>
                              </w:tabs>
                              <w:spacing w:line="240" w:lineRule="auto"/>
                              <w:ind w:left="720" w:right="9432"/>
                              <w:rPr>
                                <w:i/>
                              </w:rPr>
                            </w:pPr>
                          </w:p>
                          <w:p w14:paraId="4F1E5499" w14:textId="77777777" w:rsidR="00142EED" w:rsidRDefault="00142EED" w:rsidP="001B3689">
                            <w:pPr>
                              <w:tabs>
                                <w:tab w:val="left" w:pos="2160"/>
                              </w:tabs>
                              <w:spacing w:line="240" w:lineRule="auto"/>
                              <w:ind w:left="720" w:right="9432"/>
                              <w:rPr>
                                <w:i/>
                              </w:rPr>
                            </w:pPr>
                          </w:p>
                          <w:p w14:paraId="59A05084" w14:textId="77777777" w:rsidR="00142EED" w:rsidRPr="000F4288" w:rsidRDefault="00142EED" w:rsidP="001B3689">
                            <w:pPr>
                              <w:tabs>
                                <w:tab w:val="left" w:pos="2160"/>
                              </w:tabs>
                              <w:spacing w:line="240" w:lineRule="auto"/>
                              <w:ind w:left="720" w:right="9432"/>
                              <w:rPr>
                                <w:i/>
                              </w:rPr>
                            </w:pPr>
                            <w:r>
                              <w:rPr>
                                <w:i/>
                              </w:rPr>
                              <w:t xml:space="preserve">Do you feel grateful that we live in a free country, or a responsibility to keep our country free?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0" o:spid="_x0000_s1066" type="#_x0000_t202" style="position:absolute;left:0;text-align:left;margin-left:-143.95pt;margin-top:74.1pt;width:617.9pt;height:364.6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" fillcolor="#bfbfbf [2412]" stroked="f">
                <v:fill opacity="6682f"/>
                <v:textbox>
                  <w:txbxContent>
                    <w:p w14:paraId="133B0AA5" w14:textId="77777777" w:rsidR="00142EED" w:rsidRDefault="00142EED" w:rsidP="001B3689">
                      <w:pPr>
                        <w:spacing w:line="240" w:lineRule="auto"/>
                        <w:ind w:left="900" w:right="9432"/>
                        <w:rPr>
                          <w:i/>
                        </w:rPr>
                      </w:pPr>
                    </w:p>
                    <w:p w14:paraId="5B142299" w14:textId="77777777" w:rsidR="00142EED" w:rsidRDefault="00142EED" w:rsidP="001B3689">
                      <w:pPr>
                        <w:spacing w:line="240" w:lineRule="auto"/>
                        <w:ind w:left="1615" w:right="9432"/>
                        <w:rPr>
                          <w:i/>
                        </w:rPr>
                      </w:pPr>
                    </w:p>
                    <w:p w14:paraId="2E802C70" w14:textId="77777777" w:rsidR="00142EED" w:rsidRDefault="00142EED" w:rsidP="001B3689">
                      <w:pPr>
                        <w:tabs>
                          <w:tab w:val="left" w:pos="2160"/>
                        </w:tabs>
                        <w:spacing w:line="240" w:lineRule="auto"/>
                        <w:ind w:right="9432"/>
                        <w:rPr>
                          <w:i/>
                        </w:rPr>
                      </w:pPr>
                    </w:p>
                    <w:p w14:paraId="06358AE6" w14:textId="77777777" w:rsidR="00142EED" w:rsidRDefault="00142EED" w:rsidP="001B3689">
                      <w:pPr>
                        <w:tabs>
                          <w:tab w:val="left" w:pos="2160"/>
                        </w:tabs>
                        <w:spacing w:line="240" w:lineRule="auto"/>
                        <w:ind w:left="720" w:right="9432"/>
                        <w:rPr>
                          <w:i/>
                        </w:rPr>
                      </w:pPr>
                    </w:p>
                    <w:p w14:paraId="4F1E5499" w14:textId="77777777" w:rsidR="00142EED" w:rsidRDefault="00142EED" w:rsidP="001B3689">
                      <w:pPr>
                        <w:tabs>
                          <w:tab w:val="left" w:pos="2160"/>
                        </w:tabs>
                        <w:spacing w:line="240" w:lineRule="auto"/>
                        <w:ind w:left="720" w:right="9432"/>
                        <w:rPr>
                          <w:i/>
                        </w:rPr>
                      </w:pPr>
                    </w:p>
                    <w:p w14:paraId="59A05084" w14:textId="77777777" w:rsidR="00142EED" w:rsidRPr="000F4288" w:rsidRDefault="00142EED" w:rsidP="001B3689">
                      <w:pPr>
                        <w:tabs>
                          <w:tab w:val="left" w:pos="2160"/>
                        </w:tabs>
                        <w:spacing w:line="240" w:lineRule="auto"/>
                        <w:ind w:left="720" w:right="9432"/>
                        <w:rPr>
                          <w:i/>
                        </w:rPr>
                      </w:pPr>
                      <w:r>
                        <w:rPr>
                          <w:i/>
                        </w:rPr>
                        <w:t xml:space="preserve">Do you feel grateful that we live in a free country, or a responsibility to keep our country free? </w:t>
                      </w:r>
                    </w:p>
                  </w:txbxContent>
                </v:textbox>
                <w10:wrap type="through"/>
              </v:shape>
            </w:pict>
          </mc:Fallback>
        </mc:AlternateContent>
      </w:r>
      <w:r w:rsidR="006A0BD6">
        <w:t xml:space="preserve">most who felt a responsibility was a tie between “contributes to a better community” </w:t>
      </w:r>
      <w:r w:rsidR="00CA631A">
        <w:rPr>
          <w:noProof/>
        </w:rPr>
        <mc:AlternateContent>
          <mc:Choice Requires="wps">
            <w:drawing>
              <wp:anchor distT="0" distB="0" distL="114300" distR="114300" simplePos="0" relativeHeight="251803648" behindDoc="0" locked="0" layoutInCell="1" allowOverlap="1" wp14:anchorId="4888E5D3" wp14:editId="32681124">
                <wp:simplePos x="0" y="0"/>
                <wp:positionH relativeFrom="column">
                  <wp:posOffset>-1818640</wp:posOffset>
                </wp:positionH>
                <wp:positionV relativeFrom="paragraph">
                  <wp:posOffset>1297305</wp:posOffset>
                </wp:positionV>
                <wp:extent cx="1662430" cy="23749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1662430" cy="237490"/>
                        </a:xfrm>
                        <a:custGeom>
                          <a:avLst/>
                          <a:gdLst>
                            <a:gd name="connsiteX0" fmla="*/ 0 w 1662430"/>
                            <a:gd name="connsiteY0" fmla="*/ 0 h 356235"/>
                            <a:gd name="connsiteX1" fmla="*/ 1662430 w 1662430"/>
                            <a:gd name="connsiteY1" fmla="*/ 0 h 356235"/>
                            <a:gd name="connsiteX2" fmla="*/ 1662430 w 1662430"/>
                            <a:gd name="connsiteY2" fmla="*/ 356235 h 356235"/>
                            <a:gd name="connsiteX3" fmla="*/ 0 w 1662430"/>
                            <a:gd name="connsiteY3" fmla="*/ 356235 h 356235"/>
                            <a:gd name="connsiteX4" fmla="*/ 0 w 1662430"/>
                            <a:gd name="connsiteY4" fmla="*/ 0 h 356235"/>
                            <a:gd name="connsiteX0" fmla="*/ 0 w 1662430"/>
                            <a:gd name="connsiteY0" fmla="*/ 0 h 356235"/>
                            <a:gd name="connsiteX1" fmla="*/ 1543685 w 1662430"/>
                            <a:gd name="connsiteY1" fmla="*/ 0 h 356235"/>
                            <a:gd name="connsiteX2" fmla="*/ 1662430 w 1662430"/>
                            <a:gd name="connsiteY2" fmla="*/ 356235 h 356235"/>
                            <a:gd name="connsiteX3" fmla="*/ 0 w 1662430"/>
                            <a:gd name="connsiteY3" fmla="*/ 356235 h 356235"/>
                            <a:gd name="connsiteX4" fmla="*/ 0 w 1662430"/>
                            <a:gd name="connsiteY4" fmla="*/ 0 h 356235"/>
                            <a:gd name="connsiteX0" fmla="*/ 0 w 1543685"/>
                            <a:gd name="connsiteY0" fmla="*/ 0 h 356235"/>
                            <a:gd name="connsiteX1" fmla="*/ 1543685 w 1543685"/>
                            <a:gd name="connsiteY1" fmla="*/ 0 h 356235"/>
                            <a:gd name="connsiteX2" fmla="*/ 1543685 w 1543685"/>
                            <a:gd name="connsiteY2" fmla="*/ 356235 h 356235"/>
                            <a:gd name="connsiteX3" fmla="*/ 0 w 1543685"/>
                            <a:gd name="connsiteY3" fmla="*/ 356235 h 356235"/>
                            <a:gd name="connsiteX4" fmla="*/ 0 w 1543685"/>
                            <a:gd name="connsiteY4" fmla="*/ 0 h 356235"/>
                            <a:gd name="connsiteX0" fmla="*/ 0 w 1543685"/>
                            <a:gd name="connsiteY0" fmla="*/ 0 h 356235"/>
                            <a:gd name="connsiteX1" fmla="*/ 1543685 w 1543685"/>
                            <a:gd name="connsiteY1" fmla="*/ 0 h 356235"/>
                            <a:gd name="connsiteX2" fmla="*/ 1425575 w 1543685"/>
                            <a:gd name="connsiteY2" fmla="*/ 356235 h 356235"/>
                            <a:gd name="connsiteX3" fmla="*/ 0 w 1543685"/>
                            <a:gd name="connsiteY3" fmla="*/ 356235 h 356235"/>
                            <a:gd name="connsiteX4" fmla="*/ 0 w 1543685"/>
                            <a:gd name="connsiteY4" fmla="*/ 0 h 3562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3685" h="356235">
                              <a:moveTo>
                                <a:pt x="0" y="0"/>
                              </a:moveTo>
                              <a:lnTo>
                                <a:pt x="1543685" y="0"/>
                              </a:lnTo>
                              <a:lnTo>
                                <a:pt x="1425575" y="356235"/>
                              </a:lnTo>
                              <a:lnTo>
                                <a:pt x="0" y="356235"/>
                              </a:lnTo>
                              <a:lnTo>
                                <a:pt x="0" y="0"/>
                              </a:lnTo>
                              <a:close/>
                            </a:path>
                          </a:pathLst>
                        </a:cu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D3D7BD" w14:textId="467C4998" w:rsidR="00142EED" w:rsidRPr="009357E3" w:rsidRDefault="00142EED" w:rsidP="00CA631A">
                            <w:pPr>
                              <w:ind w:left="360" w:firstLine="360"/>
                              <w:rPr>
                                <w:b/>
                                <w:i/>
                              </w:rPr>
                            </w:pPr>
                            <w:r>
                              <w:rPr>
                                <w:b/>
                                <w:i/>
                              </w:rPr>
                              <w:t>Figure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67" style="position:absolute;left:0;text-align:left;margin-left:-143.15pt;margin-top:102.15pt;width:130.9pt;height:18.7pt;z-index:251803648;visibility:visible;mso-wrap-style:square;mso-wrap-distance-left:9pt;mso-wrap-distance-top:0;mso-wrap-distance-right:9pt;mso-wrap-distance-bottom:0;mso-position-horizontal:absolute;mso-position-horizontal-relative:text;mso-position-vertical:absolute;mso-position-vertical-relative:text;v-text-anchor:top" coordsize="1543685,356235"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" adj="-11796480,,5400" path="m0,0l1543685,,1425575,356235,,356235,,0xe" fillcolor="white [3212]" stroked="f">
                <v:stroke joinstyle="miter"/>
                <v:formulas/>
                <v:path arrowok="t" o:connecttype="custom" o:connectlocs="0,0;1662430,0;1535235,237490;0,237490;0,0" o:connectangles="0,0,0,0,0" textboxrect="0,0,1543685,356235"/>
                <v:textbox>
                  <w:txbxContent>
                    <w:p w14:paraId="56D3D7BD" w14:textId="467C4998" w:rsidR="00142EED" w:rsidRPr="009357E3" w:rsidRDefault="00142EED" w:rsidP="00CA631A">
                      <w:pPr>
                        <w:ind w:left="360" w:firstLine="360"/>
                        <w:rPr>
                          <w:b/>
                          <w:i/>
                        </w:rPr>
                      </w:pPr>
                      <w:r>
                        <w:rPr>
                          <w:b/>
                          <w:i/>
                        </w:rPr>
                        <w:t>Figure 5</w:t>
                      </w:r>
                    </w:p>
                  </w:txbxContent>
                </v:textbox>
                <w10:wrap type="topAndBottom"/>
              </v:shape>
            </w:pict>
          </mc:Fallback>
        </mc:AlternateContent>
      </w:r>
      <w:r w:rsidR="006A0BD6">
        <w:rPr>
          <w:noProof/>
        </w:rPr>
        <mc:AlternateContent>
          <mc:Choice Requires="wps">
            <w:drawing>
              <wp:anchor distT="0" distB="0" distL="114300" distR="114300" simplePos="0" relativeHeight="251759616" behindDoc="0" locked="0" layoutInCell="1" allowOverlap="1" wp14:anchorId="1EADA511" wp14:editId="5D665D28">
                <wp:simplePos x="0" y="0"/>
                <wp:positionH relativeFrom="column">
                  <wp:posOffset>-1818640</wp:posOffset>
                </wp:positionH>
                <wp:positionV relativeFrom="paragraph">
                  <wp:posOffset>1297305</wp:posOffset>
                </wp:positionV>
                <wp:extent cx="1662430" cy="237490"/>
                <wp:effectExtent l="0" t="0" r="0" b="0"/>
                <wp:wrapThrough wrapText="bothSides">
                  <wp:wrapPolygon edited="0">
                    <wp:start x="0" y="0"/>
                    <wp:lineTo x="0" y="18481"/>
                    <wp:lineTo x="20461" y="18481"/>
                    <wp:lineTo x="21121" y="4620"/>
                    <wp:lineTo x="21121" y="0"/>
                    <wp:lineTo x="0" y="0"/>
                  </wp:wrapPolygon>
                </wp:wrapThrough>
                <wp:docPr id="4" name="Text Box 4"/>
                <wp:cNvGraphicFramePr/>
                <a:graphic xmlns:a="http://schemas.openxmlformats.org/drawingml/2006/main">
                  <a:graphicData uri="http://schemas.microsoft.com/office/word/2010/wordprocessingShape">
                    <wps:wsp>
                      <wps:cNvSpPr txBox="1"/>
                      <wps:spPr>
                        <a:xfrm>
                          <a:off x="0" y="0"/>
                          <a:ext cx="1662430" cy="237490"/>
                        </a:xfrm>
                        <a:custGeom>
                          <a:avLst/>
                          <a:gdLst>
                            <a:gd name="connsiteX0" fmla="*/ 0 w 1662430"/>
                            <a:gd name="connsiteY0" fmla="*/ 0 h 356235"/>
                            <a:gd name="connsiteX1" fmla="*/ 1662430 w 1662430"/>
                            <a:gd name="connsiteY1" fmla="*/ 0 h 356235"/>
                            <a:gd name="connsiteX2" fmla="*/ 1662430 w 1662430"/>
                            <a:gd name="connsiteY2" fmla="*/ 356235 h 356235"/>
                            <a:gd name="connsiteX3" fmla="*/ 0 w 1662430"/>
                            <a:gd name="connsiteY3" fmla="*/ 356235 h 356235"/>
                            <a:gd name="connsiteX4" fmla="*/ 0 w 1662430"/>
                            <a:gd name="connsiteY4" fmla="*/ 0 h 356235"/>
                            <a:gd name="connsiteX0" fmla="*/ 0 w 1662430"/>
                            <a:gd name="connsiteY0" fmla="*/ 0 h 356235"/>
                            <a:gd name="connsiteX1" fmla="*/ 1543685 w 1662430"/>
                            <a:gd name="connsiteY1" fmla="*/ 0 h 356235"/>
                            <a:gd name="connsiteX2" fmla="*/ 1662430 w 1662430"/>
                            <a:gd name="connsiteY2" fmla="*/ 356235 h 356235"/>
                            <a:gd name="connsiteX3" fmla="*/ 0 w 1662430"/>
                            <a:gd name="connsiteY3" fmla="*/ 356235 h 356235"/>
                            <a:gd name="connsiteX4" fmla="*/ 0 w 1662430"/>
                            <a:gd name="connsiteY4" fmla="*/ 0 h 356235"/>
                            <a:gd name="connsiteX0" fmla="*/ 0 w 1543685"/>
                            <a:gd name="connsiteY0" fmla="*/ 0 h 356235"/>
                            <a:gd name="connsiteX1" fmla="*/ 1543685 w 1543685"/>
                            <a:gd name="connsiteY1" fmla="*/ 0 h 356235"/>
                            <a:gd name="connsiteX2" fmla="*/ 1543685 w 1543685"/>
                            <a:gd name="connsiteY2" fmla="*/ 356235 h 356235"/>
                            <a:gd name="connsiteX3" fmla="*/ 0 w 1543685"/>
                            <a:gd name="connsiteY3" fmla="*/ 356235 h 356235"/>
                            <a:gd name="connsiteX4" fmla="*/ 0 w 1543685"/>
                            <a:gd name="connsiteY4" fmla="*/ 0 h 356235"/>
                            <a:gd name="connsiteX0" fmla="*/ 0 w 1543685"/>
                            <a:gd name="connsiteY0" fmla="*/ 0 h 356235"/>
                            <a:gd name="connsiteX1" fmla="*/ 1543685 w 1543685"/>
                            <a:gd name="connsiteY1" fmla="*/ 0 h 356235"/>
                            <a:gd name="connsiteX2" fmla="*/ 1425575 w 1543685"/>
                            <a:gd name="connsiteY2" fmla="*/ 356235 h 356235"/>
                            <a:gd name="connsiteX3" fmla="*/ 0 w 1543685"/>
                            <a:gd name="connsiteY3" fmla="*/ 356235 h 356235"/>
                            <a:gd name="connsiteX4" fmla="*/ 0 w 1543685"/>
                            <a:gd name="connsiteY4" fmla="*/ 0 h 3562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3685" h="356235">
                              <a:moveTo>
                                <a:pt x="0" y="0"/>
                              </a:moveTo>
                              <a:lnTo>
                                <a:pt x="1543685" y="0"/>
                              </a:lnTo>
                              <a:lnTo>
                                <a:pt x="1425575" y="356235"/>
                              </a:lnTo>
                              <a:lnTo>
                                <a:pt x="0" y="356235"/>
                              </a:lnTo>
                              <a:lnTo>
                                <a:pt x="0" y="0"/>
                              </a:lnTo>
                              <a:close/>
                            </a:path>
                          </a:pathLst>
                        </a:cu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3DB71C" w14:textId="5A1CB4BA" w:rsidR="00142EED" w:rsidRPr="009357E3" w:rsidRDefault="00142EED" w:rsidP="001B3689">
                            <w:pPr>
                              <w:ind w:left="360" w:firstLine="360"/>
                              <w:rPr>
                                <w:b/>
                                <w:i/>
                              </w:rPr>
                            </w:pPr>
                            <w:r>
                              <w:rPr>
                                <w:b/>
                                <w:i/>
                              </w:rPr>
                              <w:t>Figure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68" style="position:absolute;left:0;text-align:left;margin-left:-143.15pt;margin-top:102.15pt;width:130.9pt;height:18.7pt;z-index:251759616;visibility:visible;mso-wrap-style:square;mso-wrap-distance-left:9pt;mso-wrap-distance-top:0;mso-wrap-distance-right:9pt;mso-wrap-distance-bottom:0;mso-position-horizontal:absolute;mso-position-horizontal-relative:text;mso-position-vertical:absolute;mso-position-vertical-relative:text;v-text-anchor:top" coordsize="1543685,356235"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" adj="-11796480,,5400" path="m0,0l1543685,,1425575,356235,,356235,,0xe" fillcolor="white [3212]" stroked="f">
                <v:stroke joinstyle="miter"/>
                <v:formulas/>
                <v:path arrowok="t" o:connecttype="custom" o:connectlocs="0,0;1662430,0;1535235,237490;0,237490;0,0" o:connectangles="0,0,0,0,0" textboxrect="0,0,1543685,356235"/>
                <v:textbox>
                  <w:txbxContent>
                    <w:p w14:paraId="763DB71C" w14:textId="5A1CB4BA" w:rsidR="00142EED" w:rsidRPr="009357E3" w:rsidRDefault="00142EED" w:rsidP="001B3689">
                      <w:pPr>
                        <w:ind w:left="360" w:firstLine="360"/>
                        <w:rPr>
                          <w:b/>
                          <w:i/>
                        </w:rPr>
                      </w:pPr>
                      <w:r>
                        <w:rPr>
                          <w:b/>
                          <w:i/>
                        </w:rPr>
                        <w:t>Figure 5</w:t>
                      </w:r>
                    </w:p>
                  </w:txbxContent>
                </v:textbox>
                <w10:wrap type="through"/>
              </v:shape>
            </w:pict>
          </mc:Fallback>
        </mc:AlternateContent>
      </w:r>
      <w:r w:rsidR="006A0BD6">
        <w:rPr>
          <w:noProof/>
        </w:rPr>
        <mc:AlternateContent>
          <mc:Choice Requires="wps">
            <w:drawing>
              <wp:anchor distT="0" distB="0" distL="114300" distR="114300" simplePos="0" relativeHeight="251758592" behindDoc="0" locked="0" layoutInCell="1" allowOverlap="1" wp14:anchorId="5CA11BB4" wp14:editId="3B10A185">
                <wp:simplePos x="0" y="0"/>
                <wp:positionH relativeFrom="column">
                  <wp:posOffset>-274955</wp:posOffset>
                </wp:positionH>
                <wp:positionV relativeFrom="paragraph">
                  <wp:posOffset>1475105</wp:posOffset>
                </wp:positionV>
                <wp:extent cx="1662430" cy="237490"/>
                <wp:effectExtent l="0" t="0" r="0" b="0"/>
                <wp:wrapThrough wrapText="bothSides">
                  <wp:wrapPolygon edited="0">
                    <wp:start x="330" y="0"/>
                    <wp:lineTo x="330" y="18481"/>
                    <wp:lineTo x="20791" y="18481"/>
                    <wp:lineTo x="20791" y="0"/>
                    <wp:lineTo x="330" y="0"/>
                  </wp:wrapPolygon>
                </wp:wrapThrough>
                <wp:docPr id="130" name="Text Box 130"/>
                <wp:cNvGraphicFramePr/>
                <a:graphic xmlns:a="http://schemas.openxmlformats.org/drawingml/2006/main">
                  <a:graphicData uri="http://schemas.microsoft.com/office/word/2010/wordprocessingShape">
                    <wps:wsp>
                      <wps:cNvSpPr txBox="1"/>
                      <wps:spPr>
                        <a:xfrm>
                          <a:off x="0" y="0"/>
                          <a:ext cx="1662430" cy="2374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D39590" w14:textId="77777777" w:rsidR="00142EED" w:rsidRPr="006C6BF8" w:rsidRDefault="00142EED" w:rsidP="001B3689">
                            <w:pPr>
                              <w:jc w:val="right"/>
                              <w:rPr>
                                <w:sz w:val="16"/>
                                <w:szCs w:val="16"/>
                              </w:rPr>
                            </w:pPr>
                            <w:r>
                              <w:rPr>
                                <w:sz w:val="16"/>
                                <w:szCs w:val="16"/>
                              </w:rPr>
                              <w:t>Secure family and possessions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0" o:spid="_x0000_s1069" type="#_x0000_t202" style="position:absolute;left:0;text-align:left;margin-left:-21.6pt;margin-top:116.15pt;width:130.9pt;height:18.7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" filled="f" stroked="f">
                <v:textbox>
                  <w:txbxContent>
                    <w:p w14:paraId="0DD39590" w14:textId="77777777" w:rsidR="00142EED" w:rsidRPr="006C6BF8" w:rsidRDefault="00142EED" w:rsidP="001B3689">
                      <w:pPr>
                        <w:jc w:val="right"/>
                        <w:rPr>
                          <w:sz w:val="16"/>
                          <w:szCs w:val="16"/>
                        </w:rPr>
                      </w:pPr>
                      <w:r>
                        <w:rPr>
                          <w:sz w:val="16"/>
                          <w:szCs w:val="16"/>
                        </w:rPr>
                        <w:t>Secure family and possessions</w:t>
                      </w:r>
                    </w:p>
                  </w:txbxContent>
                </v:textbox>
                <w10:wrap type="through"/>
              </v:shape>
            </w:pict>
          </mc:Fallback>
        </mc:AlternateContent>
      </w:r>
      <w:r w:rsidR="006A0BD6">
        <w:rPr>
          <w:noProof/>
        </w:rPr>
        <mc:AlternateContent>
          <mc:Choice Requires="wps">
            <w:drawing>
              <wp:anchor distT="0" distB="0" distL="114300" distR="114300" simplePos="0" relativeHeight="251756544" behindDoc="0" locked="0" layoutInCell="1" allowOverlap="1" wp14:anchorId="2871C58E" wp14:editId="08114AEE">
                <wp:simplePos x="0" y="0"/>
                <wp:positionH relativeFrom="column">
                  <wp:posOffset>-274955</wp:posOffset>
                </wp:positionH>
                <wp:positionV relativeFrom="paragraph">
                  <wp:posOffset>3551555</wp:posOffset>
                </wp:positionV>
                <wp:extent cx="1662430" cy="237490"/>
                <wp:effectExtent l="0" t="0" r="0" b="0"/>
                <wp:wrapThrough wrapText="bothSides">
                  <wp:wrapPolygon edited="0">
                    <wp:start x="330" y="0"/>
                    <wp:lineTo x="330" y="18481"/>
                    <wp:lineTo x="20791" y="18481"/>
                    <wp:lineTo x="20791" y="0"/>
                    <wp:lineTo x="330" y="0"/>
                  </wp:wrapPolygon>
                </wp:wrapThrough>
                <wp:docPr id="128" name="Text Box 128"/>
                <wp:cNvGraphicFramePr/>
                <a:graphic xmlns:a="http://schemas.openxmlformats.org/drawingml/2006/main">
                  <a:graphicData uri="http://schemas.microsoft.com/office/word/2010/wordprocessingShape">
                    <wps:wsp>
                      <wps:cNvSpPr txBox="1"/>
                      <wps:spPr>
                        <a:xfrm>
                          <a:off x="0" y="0"/>
                          <a:ext cx="1662430" cy="2374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316743" w14:textId="77777777" w:rsidR="00142EED" w:rsidRPr="006C6BF8" w:rsidRDefault="00142EED" w:rsidP="001B3689">
                            <w:pPr>
                              <w:jc w:val="right"/>
                              <w:rPr>
                                <w:sz w:val="16"/>
                                <w:szCs w:val="16"/>
                              </w:rPr>
                            </w:pPr>
                            <w:r>
                              <w:rPr>
                                <w:sz w:val="16"/>
                                <w:szCs w:val="16"/>
                              </w:rPr>
                              <w:t>Worship as I choose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8" o:spid="_x0000_s1070" type="#_x0000_t202" style="position:absolute;left:0;text-align:left;margin-left:-21.6pt;margin-top:279.65pt;width:130.9pt;height:18.7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" filled="f" stroked="f">
                <v:textbox>
                  <w:txbxContent>
                    <w:p w14:paraId="73316743" w14:textId="77777777" w:rsidR="00142EED" w:rsidRPr="006C6BF8" w:rsidRDefault="00142EED" w:rsidP="001B3689">
                      <w:pPr>
                        <w:jc w:val="right"/>
                        <w:rPr>
                          <w:sz w:val="16"/>
                          <w:szCs w:val="16"/>
                        </w:rPr>
                      </w:pPr>
                      <w:r>
                        <w:rPr>
                          <w:sz w:val="16"/>
                          <w:szCs w:val="16"/>
                        </w:rPr>
                        <w:t>Worship as I choose</w:t>
                      </w:r>
                    </w:p>
                  </w:txbxContent>
                </v:textbox>
                <w10:wrap type="through"/>
              </v:shape>
            </w:pict>
          </mc:Fallback>
        </mc:AlternateContent>
      </w:r>
      <w:r w:rsidR="006A0BD6">
        <w:rPr>
          <w:noProof/>
        </w:rPr>
        <mc:AlternateContent>
          <mc:Choice Requires="wps">
            <w:drawing>
              <wp:anchor distT="0" distB="0" distL="114300" distR="114300" simplePos="0" relativeHeight="251755520" behindDoc="0" locked="0" layoutInCell="1" allowOverlap="1" wp14:anchorId="1F674F09" wp14:editId="1A74373F">
                <wp:simplePos x="0" y="0"/>
                <wp:positionH relativeFrom="column">
                  <wp:posOffset>-274955</wp:posOffset>
                </wp:positionH>
                <wp:positionV relativeFrom="paragraph">
                  <wp:posOffset>3136265</wp:posOffset>
                </wp:positionV>
                <wp:extent cx="1662430" cy="237490"/>
                <wp:effectExtent l="0" t="0" r="0" b="0"/>
                <wp:wrapThrough wrapText="bothSides">
                  <wp:wrapPolygon edited="0">
                    <wp:start x="330" y="0"/>
                    <wp:lineTo x="330" y="18481"/>
                    <wp:lineTo x="20791" y="18481"/>
                    <wp:lineTo x="20791" y="0"/>
                    <wp:lineTo x="330" y="0"/>
                  </wp:wrapPolygon>
                </wp:wrapThrough>
                <wp:docPr id="127" name="Text Box 127"/>
                <wp:cNvGraphicFramePr/>
                <a:graphic xmlns:a="http://schemas.openxmlformats.org/drawingml/2006/main">
                  <a:graphicData uri="http://schemas.microsoft.com/office/word/2010/wordprocessingShape">
                    <wps:wsp>
                      <wps:cNvSpPr txBox="1"/>
                      <wps:spPr>
                        <a:xfrm>
                          <a:off x="0" y="0"/>
                          <a:ext cx="1662430" cy="2374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535D1E" w14:textId="77777777" w:rsidR="00142EED" w:rsidRPr="006C6BF8" w:rsidRDefault="00142EED" w:rsidP="001B3689">
                            <w:pPr>
                              <w:jc w:val="right"/>
                              <w:rPr>
                                <w:sz w:val="16"/>
                                <w:szCs w:val="16"/>
                              </w:rPr>
                            </w:pPr>
                            <w:r>
                              <w:rPr>
                                <w:sz w:val="16"/>
                                <w:szCs w:val="16"/>
                              </w:rPr>
                              <w:t>Set my own morality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7" o:spid="_x0000_s1071" type="#_x0000_t202" style="position:absolute;left:0;text-align:left;margin-left:-21.6pt;margin-top:246.95pt;width:130.9pt;height:18.7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" filled="f" stroked="f">
                <v:textbox>
                  <w:txbxContent>
                    <w:p w14:paraId="49535D1E" w14:textId="77777777" w:rsidR="00142EED" w:rsidRPr="006C6BF8" w:rsidRDefault="00142EED" w:rsidP="001B3689">
                      <w:pPr>
                        <w:jc w:val="right"/>
                        <w:rPr>
                          <w:sz w:val="16"/>
                          <w:szCs w:val="16"/>
                        </w:rPr>
                      </w:pPr>
                      <w:r>
                        <w:rPr>
                          <w:sz w:val="16"/>
                          <w:szCs w:val="16"/>
                        </w:rPr>
                        <w:t>Set my own morality</w:t>
                      </w:r>
                    </w:p>
                  </w:txbxContent>
                </v:textbox>
                <w10:wrap type="through"/>
              </v:shape>
            </w:pict>
          </mc:Fallback>
        </mc:AlternateContent>
      </w:r>
      <w:r w:rsidR="006A0BD6">
        <w:rPr>
          <w:noProof/>
        </w:rPr>
        <mc:AlternateContent>
          <mc:Choice Requires="wps">
            <w:drawing>
              <wp:anchor distT="0" distB="0" distL="114300" distR="114300" simplePos="0" relativeHeight="251754496" behindDoc="0" locked="0" layoutInCell="1" allowOverlap="1" wp14:anchorId="05BC6451" wp14:editId="77783ADC">
                <wp:simplePos x="0" y="0"/>
                <wp:positionH relativeFrom="column">
                  <wp:posOffset>-749935</wp:posOffset>
                </wp:positionH>
                <wp:positionV relativeFrom="paragraph">
                  <wp:posOffset>2720975</wp:posOffset>
                </wp:positionV>
                <wp:extent cx="2137410" cy="237490"/>
                <wp:effectExtent l="0" t="0" r="0" b="0"/>
                <wp:wrapThrough wrapText="bothSides">
                  <wp:wrapPolygon edited="0">
                    <wp:start x="257" y="0"/>
                    <wp:lineTo x="257" y="18481"/>
                    <wp:lineTo x="21048" y="18481"/>
                    <wp:lineTo x="21048" y="0"/>
                    <wp:lineTo x="257" y="0"/>
                  </wp:wrapPolygon>
                </wp:wrapThrough>
                <wp:docPr id="126" name="Text Box 126"/>
                <wp:cNvGraphicFramePr/>
                <a:graphic xmlns:a="http://schemas.openxmlformats.org/drawingml/2006/main">
                  <a:graphicData uri="http://schemas.microsoft.com/office/word/2010/wordprocessingShape">
                    <wps:wsp>
                      <wps:cNvSpPr txBox="1"/>
                      <wps:spPr>
                        <a:xfrm>
                          <a:off x="0" y="0"/>
                          <a:ext cx="2137410" cy="2374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281168" w14:textId="77777777" w:rsidR="00142EED" w:rsidRPr="006C6BF8" w:rsidRDefault="00142EED" w:rsidP="001B3689">
                            <w:pPr>
                              <w:jc w:val="right"/>
                              <w:rPr>
                                <w:sz w:val="16"/>
                                <w:szCs w:val="16"/>
                              </w:rPr>
                            </w:pPr>
                            <w:r>
                              <w:rPr>
                                <w:sz w:val="16"/>
                                <w:szCs w:val="16"/>
                              </w:rPr>
                              <w:t xml:space="preserve">Not judged or discriminated against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6" o:spid="_x0000_s1072" type="#_x0000_t202" style="position:absolute;left:0;text-align:left;margin-left:-59pt;margin-top:214.25pt;width:168.3pt;height:18.7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" filled="f" stroked="f">
                <v:textbox>
                  <w:txbxContent>
                    <w:p w14:paraId="1E281168" w14:textId="77777777" w:rsidR="00142EED" w:rsidRPr="006C6BF8" w:rsidRDefault="00142EED" w:rsidP="001B3689">
                      <w:pPr>
                        <w:jc w:val="right"/>
                        <w:rPr>
                          <w:sz w:val="16"/>
                          <w:szCs w:val="16"/>
                        </w:rPr>
                      </w:pPr>
                      <w:r>
                        <w:rPr>
                          <w:sz w:val="16"/>
                          <w:szCs w:val="16"/>
                        </w:rPr>
                        <w:t xml:space="preserve">Not judged or discriminated against </w:t>
                      </w:r>
                    </w:p>
                  </w:txbxContent>
                </v:textbox>
                <w10:wrap type="through"/>
              </v:shape>
            </w:pict>
          </mc:Fallback>
        </mc:AlternateContent>
      </w:r>
      <w:r w:rsidR="006A0BD6">
        <w:rPr>
          <w:noProof/>
        </w:rPr>
        <mc:AlternateContent>
          <mc:Choice Requires="wps">
            <w:drawing>
              <wp:anchor distT="0" distB="0" distL="114300" distR="114300" simplePos="0" relativeHeight="251753472" behindDoc="0" locked="0" layoutInCell="1" allowOverlap="1" wp14:anchorId="4AF5860D" wp14:editId="5A76F4FE">
                <wp:simplePos x="0" y="0"/>
                <wp:positionH relativeFrom="column">
                  <wp:posOffset>-37465</wp:posOffset>
                </wp:positionH>
                <wp:positionV relativeFrom="paragraph">
                  <wp:posOffset>2305050</wp:posOffset>
                </wp:positionV>
                <wp:extent cx="1424940" cy="297815"/>
                <wp:effectExtent l="0" t="0" r="0" b="6985"/>
                <wp:wrapThrough wrapText="bothSides">
                  <wp:wrapPolygon edited="0">
                    <wp:start x="385" y="0"/>
                    <wp:lineTo x="385" y="20264"/>
                    <wp:lineTo x="20791" y="20264"/>
                    <wp:lineTo x="20791" y="0"/>
                    <wp:lineTo x="385" y="0"/>
                  </wp:wrapPolygon>
                </wp:wrapThrough>
                <wp:docPr id="125" name="Text Box 125"/>
                <wp:cNvGraphicFramePr/>
                <a:graphic xmlns:a="http://schemas.openxmlformats.org/drawingml/2006/main">
                  <a:graphicData uri="http://schemas.microsoft.com/office/word/2010/wordprocessingShape">
                    <wps:wsp>
                      <wps:cNvSpPr txBox="1"/>
                      <wps:spPr>
                        <a:xfrm>
                          <a:off x="0" y="0"/>
                          <a:ext cx="1424940"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4F31EC" w14:textId="77777777" w:rsidR="00142EED" w:rsidRPr="006C6BF8" w:rsidRDefault="00142EED" w:rsidP="001B3689">
                            <w:pPr>
                              <w:jc w:val="right"/>
                              <w:rPr>
                                <w:sz w:val="16"/>
                                <w:szCs w:val="16"/>
                              </w:rPr>
                            </w:pPr>
                            <w:r>
                              <w:rPr>
                                <w:sz w:val="16"/>
                                <w:szCs w:val="16"/>
                              </w:rPr>
                              <w:t>Unrestricted in life choices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5" o:spid="_x0000_s1073" type="#_x0000_t202" style="position:absolute;left:0;text-align:left;margin-left:-2.9pt;margin-top:181.5pt;width:112.2pt;height:23.4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h8QdMCAAAa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" filled="f" stroked="f">
                <v:textbox>
                  <w:txbxContent>
                    <w:p w14:paraId="624F31EC" w14:textId="77777777" w:rsidR="00142EED" w:rsidRPr="006C6BF8" w:rsidRDefault="00142EED" w:rsidP="001B3689">
                      <w:pPr>
                        <w:jc w:val="right"/>
                        <w:rPr>
                          <w:sz w:val="16"/>
                          <w:szCs w:val="16"/>
                        </w:rPr>
                      </w:pPr>
                      <w:r>
                        <w:rPr>
                          <w:sz w:val="16"/>
                          <w:szCs w:val="16"/>
                        </w:rPr>
                        <w:t>Unrestricted in life choices</w:t>
                      </w:r>
                    </w:p>
                  </w:txbxContent>
                </v:textbox>
                <w10:wrap type="through"/>
              </v:shape>
            </w:pict>
          </mc:Fallback>
        </mc:AlternateContent>
      </w:r>
      <w:r w:rsidR="006A0BD6">
        <w:rPr>
          <w:noProof/>
        </w:rPr>
        <mc:AlternateContent>
          <mc:Choice Requires="wps">
            <w:drawing>
              <wp:anchor distT="0" distB="0" distL="114300" distR="114300" simplePos="0" relativeHeight="251752448" behindDoc="0" locked="0" layoutInCell="1" allowOverlap="1" wp14:anchorId="70CB1CDB" wp14:editId="20A1A3D8">
                <wp:simplePos x="0" y="0"/>
                <wp:positionH relativeFrom="column">
                  <wp:posOffset>-274955</wp:posOffset>
                </wp:positionH>
                <wp:positionV relativeFrom="paragraph">
                  <wp:posOffset>1890395</wp:posOffset>
                </wp:positionV>
                <wp:extent cx="1662430" cy="237490"/>
                <wp:effectExtent l="0" t="0" r="0" b="0"/>
                <wp:wrapThrough wrapText="bothSides">
                  <wp:wrapPolygon edited="0">
                    <wp:start x="330" y="0"/>
                    <wp:lineTo x="330" y="18481"/>
                    <wp:lineTo x="20791" y="18481"/>
                    <wp:lineTo x="20791" y="0"/>
                    <wp:lineTo x="330" y="0"/>
                  </wp:wrapPolygon>
                </wp:wrapThrough>
                <wp:docPr id="124" name="Text Box 124"/>
                <wp:cNvGraphicFramePr/>
                <a:graphic xmlns:a="http://schemas.openxmlformats.org/drawingml/2006/main">
                  <a:graphicData uri="http://schemas.microsoft.com/office/word/2010/wordprocessingShape">
                    <wps:wsp>
                      <wps:cNvSpPr txBox="1"/>
                      <wps:spPr>
                        <a:xfrm>
                          <a:off x="0" y="0"/>
                          <a:ext cx="1662430" cy="2374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307D87" w14:textId="77777777" w:rsidR="00142EED" w:rsidRPr="006C6BF8" w:rsidRDefault="00142EED" w:rsidP="001B3689">
                            <w:pPr>
                              <w:jc w:val="right"/>
                              <w:rPr>
                                <w:sz w:val="16"/>
                                <w:szCs w:val="16"/>
                              </w:rPr>
                            </w:pPr>
                            <w:r>
                              <w:rPr>
                                <w:sz w:val="16"/>
                                <w:szCs w:val="16"/>
                              </w:rPr>
                              <w:t>Pursue passion in life</w:t>
                            </w:r>
                            <w:r>
                              <w:rPr>
                                <w:noProof/>
                                <w:sz w:val="16"/>
                                <w:szCs w:val="16"/>
                              </w:rPr>
                              <w:drawing>
                                <wp:inline distT="0" distB="0" distL="0" distR="0" wp14:anchorId="194C671B" wp14:editId="231C4018">
                                  <wp:extent cx="1479550" cy="2219325"/>
                                  <wp:effectExtent l="0" t="0" r="0" b="0"/>
                                  <wp:docPr id="1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79550" cy="22193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4" o:spid="_x0000_s1074" type="#_x0000_t202" style="position:absolute;left:0;text-align:left;margin-left:-21.6pt;margin-top:148.85pt;width:130.9pt;height:18.7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" filled="f" stroked="f">
                <v:textbox>
                  <w:txbxContent>
                    <w:p w14:paraId="02307D87" w14:textId="77777777" w:rsidR="00142EED" w:rsidRPr="006C6BF8" w:rsidRDefault="00142EED" w:rsidP="001B3689">
                      <w:pPr>
                        <w:jc w:val="right"/>
                        <w:rPr>
                          <w:sz w:val="16"/>
                          <w:szCs w:val="16"/>
                        </w:rPr>
                      </w:pPr>
                      <w:r>
                        <w:rPr>
                          <w:sz w:val="16"/>
                          <w:szCs w:val="16"/>
                        </w:rPr>
                        <w:t>Pursue passion in life</w:t>
                      </w:r>
                      <w:r>
                        <w:rPr>
                          <w:noProof/>
                          <w:sz w:val="16"/>
                          <w:szCs w:val="16"/>
                        </w:rPr>
                        <w:drawing>
                          <wp:inline distT="0" distB="0" distL="0" distR="0" wp14:anchorId="194C671B" wp14:editId="231C4018">
                            <wp:extent cx="1479550" cy="2219325"/>
                            <wp:effectExtent l="0" t="0" r="0" b="0"/>
                            <wp:docPr id="1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79550" cy="2219325"/>
                                    </a:xfrm>
                                    <a:prstGeom prst="rect">
                                      <a:avLst/>
                                    </a:prstGeom>
                                    <a:noFill/>
                                    <a:ln>
                                      <a:noFill/>
                                    </a:ln>
                                  </pic:spPr>
                                </pic:pic>
                              </a:graphicData>
                            </a:graphic>
                          </wp:inline>
                        </w:drawing>
                      </w:r>
                    </w:p>
                  </w:txbxContent>
                </v:textbox>
                <w10:wrap type="through"/>
              </v:shape>
            </w:pict>
          </mc:Fallback>
        </mc:AlternateContent>
      </w:r>
      <w:r w:rsidR="006A0BD6">
        <w:rPr>
          <w:noProof/>
        </w:rPr>
        <mc:AlternateContent>
          <mc:Choice Requires="wps">
            <w:drawing>
              <wp:anchor distT="0" distB="0" distL="114300" distR="114300" simplePos="0" relativeHeight="251750400" behindDoc="0" locked="0" layoutInCell="1" allowOverlap="1" wp14:anchorId="770BB3A0" wp14:editId="74175AB3">
                <wp:simplePos x="0" y="0"/>
                <wp:positionH relativeFrom="column">
                  <wp:posOffset>-274955</wp:posOffset>
                </wp:positionH>
                <wp:positionV relativeFrom="paragraph">
                  <wp:posOffset>1059815</wp:posOffset>
                </wp:positionV>
                <wp:extent cx="1662430" cy="237490"/>
                <wp:effectExtent l="0" t="0" r="0" b="0"/>
                <wp:wrapThrough wrapText="bothSides">
                  <wp:wrapPolygon edited="0">
                    <wp:start x="330" y="0"/>
                    <wp:lineTo x="330" y="18481"/>
                    <wp:lineTo x="20791" y="18481"/>
                    <wp:lineTo x="20791" y="0"/>
                    <wp:lineTo x="330" y="0"/>
                  </wp:wrapPolygon>
                </wp:wrapThrough>
                <wp:docPr id="122" name="Text Box 122"/>
                <wp:cNvGraphicFramePr/>
                <a:graphic xmlns:a="http://schemas.openxmlformats.org/drawingml/2006/main">
                  <a:graphicData uri="http://schemas.microsoft.com/office/word/2010/wordprocessingShape">
                    <wps:wsp>
                      <wps:cNvSpPr txBox="1"/>
                      <wps:spPr>
                        <a:xfrm>
                          <a:off x="0" y="0"/>
                          <a:ext cx="1662430" cy="2374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1D7BAD" w14:textId="77777777" w:rsidR="00142EED" w:rsidRPr="006C6BF8" w:rsidRDefault="00142EED" w:rsidP="001B3689">
                            <w:pPr>
                              <w:jc w:val="right"/>
                              <w:rPr>
                                <w:sz w:val="16"/>
                                <w:szCs w:val="16"/>
                              </w:rPr>
                            </w:pPr>
                            <w:r w:rsidRPr="006C6BF8">
                              <w:rPr>
                                <w:sz w:val="16"/>
                                <w:szCs w:val="16"/>
                              </w:rPr>
                              <w:t>Help others less fortunate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2" o:spid="_x0000_s1075" type="#_x0000_t202" style="position:absolute;left:0;text-align:left;margin-left:-21.6pt;margin-top:83.45pt;width:130.9pt;height:18.7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" filled="f" stroked="f">
                <v:textbox>
                  <w:txbxContent>
                    <w:p w14:paraId="091D7BAD" w14:textId="77777777" w:rsidR="00142EED" w:rsidRPr="006C6BF8" w:rsidRDefault="00142EED" w:rsidP="001B3689">
                      <w:pPr>
                        <w:jc w:val="right"/>
                        <w:rPr>
                          <w:sz w:val="16"/>
                          <w:szCs w:val="16"/>
                        </w:rPr>
                      </w:pPr>
                      <w:r w:rsidRPr="006C6BF8">
                        <w:rPr>
                          <w:sz w:val="16"/>
                          <w:szCs w:val="16"/>
                        </w:rPr>
                        <w:t>Help others less fortunate</w:t>
                      </w:r>
                    </w:p>
                  </w:txbxContent>
                </v:textbox>
                <w10:wrap type="through"/>
              </v:shape>
            </w:pict>
          </mc:Fallback>
        </mc:AlternateContent>
      </w:r>
      <w:r w:rsidR="006A0BD6">
        <w:rPr>
          <w:noProof/>
        </w:rPr>
        <mc:AlternateContent>
          <mc:Choice Requires="wps">
            <w:drawing>
              <wp:anchor distT="0" distB="0" distL="114300" distR="114300" simplePos="0" relativeHeight="251751424" behindDoc="0" locked="0" layoutInCell="1" allowOverlap="1" wp14:anchorId="26051463" wp14:editId="3EFF7EF0">
                <wp:simplePos x="0" y="0"/>
                <wp:positionH relativeFrom="column">
                  <wp:posOffset>-274955</wp:posOffset>
                </wp:positionH>
                <wp:positionV relativeFrom="paragraph">
                  <wp:posOffset>4261485</wp:posOffset>
                </wp:positionV>
                <wp:extent cx="1662430" cy="237490"/>
                <wp:effectExtent l="0" t="0" r="0" b="0"/>
                <wp:wrapThrough wrapText="bothSides">
                  <wp:wrapPolygon edited="0">
                    <wp:start x="330" y="0"/>
                    <wp:lineTo x="330" y="18481"/>
                    <wp:lineTo x="20791" y="18481"/>
                    <wp:lineTo x="20791" y="0"/>
                    <wp:lineTo x="330" y="0"/>
                  </wp:wrapPolygon>
                </wp:wrapThrough>
                <wp:docPr id="123" name="Text Box 123"/>
                <wp:cNvGraphicFramePr/>
                <a:graphic xmlns:a="http://schemas.openxmlformats.org/drawingml/2006/main">
                  <a:graphicData uri="http://schemas.microsoft.com/office/word/2010/wordprocessingShape">
                    <wps:wsp>
                      <wps:cNvSpPr txBox="1"/>
                      <wps:spPr>
                        <a:xfrm>
                          <a:off x="0" y="0"/>
                          <a:ext cx="1662430" cy="2374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1E3E77" w14:textId="77777777" w:rsidR="00142EED" w:rsidRPr="006C6BF8" w:rsidRDefault="00142EED" w:rsidP="001B3689">
                            <w:pPr>
                              <w:jc w:val="right"/>
                              <w:rPr>
                                <w:sz w:val="16"/>
                                <w:szCs w:val="16"/>
                              </w:rPr>
                            </w:pPr>
                            <w:r>
                              <w:rPr>
                                <w:sz w:val="16"/>
                                <w:szCs w:val="16"/>
                              </w:rPr>
                              <w:t>Act as my conscience dictates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3" o:spid="_x0000_s1076" type="#_x0000_t202" style="position:absolute;left:0;text-align:left;margin-left:-21.6pt;margin-top:335.55pt;width:130.9pt;height:18.7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" filled="f" stroked="f">
                <v:textbox>
                  <w:txbxContent>
                    <w:p w14:paraId="4B1E3E77" w14:textId="77777777" w:rsidR="00142EED" w:rsidRPr="006C6BF8" w:rsidRDefault="00142EED" w:rsidP="001B3689">
                      <w:pPr>
                        <w:jc w:val="right"/>
                        <w:rPr>
                          <w:sz w:val="16"/>
                          <w:szCs w:val="16"/>
                        </w:rPr>
                      </w:pPr>
                      <w:r>
                        <w:rPr>
                          <w:sz w:val="16"/>
                          <w:szCs w:val="16"/>
                        </w:rPr>
                        <w:t>Act as my conscience dictates</w:t>
                      </w:r>
                    </w:p>
                  </w:txbxContent>
                </v:textbox>
                <w10:wrap type="through"/>
              </v:shape>
            </w:pict>
          </mc:Fallback>
        </mc:AlternateContent>
      </w:r>
      <w:r w:rsidR="006A0BD6">
        <w:rPr>
          <w:noProof/>
        </w:rPr>
        <mc:AlternateContent>
          <mc:Choice Requires="wps">
            <w:drawing>
              <wp:anchor distT="0" distB="0" distL="114300" distR="114300" simplePos="0" relativeHeight="251757568" behindDoc="0" locked="0" layoutInCell="1" allowOverlap="1" wp14:anchorId="4B8D0E62" wp14:editId="6AB5850B">
                <wp:simplePos x="0" y="0"/>
                <wp:positionH relativeFrom="column">
                  <wp:posOffset>-631190</wp:posOffset>
                </wp:positionH>
                <wp:positionV relativeFrom="paragraph">
                  <wp:posOffset>3846195</wp:posOffset>
                </wp:positionV>
                <wp:extent cx="2018665" cy="237490"/>
                <wp:effectExtent l="0" t="0" r="0" b="0"/>
                <wp:wrapThrough wrapText="bothSides">
                  <wp:wrapPolygon edited="0">
                    <wp:start x="272" y="0"/>
                    <wp:lineTo x="272" y="18481"/>
                    <wp:lineTo x="20927" y="18481"/>
                    <wp:lineTo x="20927" y="0"/>
                    <wp:lineTo x="272" y="0"/>
                  </wp:wrapPolygon>
                </wp:wrapThrough>
                <wp:docPr id="129" name="Text Box 129"/>
                <wp:cNvGraphicFramePr/>
                <a:graphic xmlns:a="http://schemas.openxmlformats.org/drawingml/2006/main">
                  <a:graphicData uri="http://schemas.microsoft.com/office/word/2010/wordprocessingShape">
                    <wps:wsp>
                      <wps:cNvSpPr txBox="1"/>
                      <wps:spPr>
                        <a:xfrm>
                          <a:off x="0" y="0"/>
                          <a:ext cx="2018665" cy="2374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5237BF" w14:textId="77777777" w:rsidR="00142EED" w:rsidRPr="006C6BF8" w:rsidRDefault="00142EED" w:rsidP="001B3689">
                            <w:pPr>
                              <w:jc w:val="right"/>
                              <w:rPr>
                                <w:sz w:val="16"/>
                                <w:szCs w:val="16"/>
                              </w:rPr>
                            </w:pPr>
                            <w:r>
                              <w:rPr>
                                <w:sz w:val="16"/>
                                <w:szCs w:val="16"/>
                              </w:rPr>
                              <w:t>Contributes to a better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9" o:spid="_x0000_s1077" type="#_x0000_t202" style="position:absolute;left:0;text-align:left;margin-left:-49.65pt;margin-top:302.85pt;width:158.95pt;height:18.7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" filled="f" stroked="f">
                <v:textbox>
                  <w:txbxContent>
                    <w:p w14:paraId="3E5237BF" w14:textId="77777777" w:rsidR="00142EED" w:rsidRPr="006C6BF8" w:rsidRDefault="00142EED" w:rsidP="001B3689">
                      <w:pPr>
                        <w:jc w:val="right"/>
                        <w:rPr>
                          <w:sz w:val="16"/>
                          <w:szCs w:val="16"/>
                        </w:rPr>
                      </w:pPr>
                      <w:r>
                        <w:rPr>
                          <w:sz w:val="16"/>
                          <w:szCs w:val="16"/>
                        </w:rPr>
                        <w:t>Contributes to a better community</w:t>
                      </w:r>
                    </w:p>
                  </w:txbxContent>
                </v:textbox>
                <w10:wrap type="through"/>
              </v:shape>
            </w:pict>
          </mc:Fallback>
        </mc:AlternateContent>
      </w:r>
      <w:r w:rsidR="006A0BD6">
        <w:rPr>
          <w:noProof/>
        </w:rPr>
        <w:drawing>
          <wp:anchor distT="0" distB="0" distL="114300" distR="114300" simplePos="0" relativeHeight="251749376" behindDoc="0" locked="0" layoutInCell="1" allowOverlap="1" wp14:anchorId="1BF8AE6B" wp14:editId="50BDD841">
            <wp:simplePos x="0" y="0"/>
            <wp:positionH relativeFrom="column">
              <wp:posOffset>1506220</wp:posOffset>
            </wp:positionH>
            <wp:positionV relativeFrom="paragraph">
              <wp:posOffset>941070</wp:posOffset>
            </wp:positionV>
            <wp:extent cx="4175125" cy="4427220"/>
            <wp:effectExtent l="0" t="0" r="0" b="0"/>
            <wp:wrapThrough wrapText="bothSides">
              <wp:wrapPolygon edited="0">
                <wp:start x="0" y="0"/>
                <wp:lineTo x="0" y="21439"/>
                <wp:lineTo x="21419" y="21439"/>
                <wp:lineTo x="21419" y="0"/>
                <wp:lineTo x="0" y="0"/>
              </wp:wrapPolygon>
            </wp:wrapThrough>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pic:cNvPicPr>
                      <a:picLocks noChangeAspect="1"/>
                    </pic:cNvPicPr>
                  </pic:nvPicPr>
                  <pic:blipFill rotWithShape="1">
                    <a:blip r:embed="rId29">
                      <a:extLst>
                        <a:ext uri="{28A0092B-C50C-407E-A947-70E740481C1C}">
                          <a14:useLocalDpi xmlns:a14="http://schemas.microsoft.com/office/drawing/2010/main" val="0"/>
                        </a:ext>
                      </a:extLst>
                    </a:blip>
                    <a:srcRect l="18367" t="16062" r="2968" b="4438"/>
                    <a:stretch/>
                  </pic:blipFill>
                  <pic:spPr bwMode="auto">
                    <a:xfrm>
                      <a:off x="0" y="0"/>
                      <a:ext cx="4175125" cy="4427220"/>
                    </a:xfrm>
                    <a:prstGeom prst="rect">
                      <a:avLst/>
                    </a:prstGeom>
                    <a:ln>
                      <a:noFill/>
                    </a:ln>
                    <a:extLst>
                      <a:ext uri="{53640926-AAD7-44d8-BBD7-CCE9431645EC}">
                        <a14:shadowObscured xmlns:a14="http://schemas.microsoft.com/office/drawing/2010/main"/>
                      </a:ext>
                    </a:extLst>
                  </pic:spPr>
                </pic:pic>
              </a:graphicData>
            </a:graphic>
          </wp:anchor>
        </w:drawing>
      </w:r>
      <w:r w:rsidR="00E33D41">
        <w:t xml:space="preserve">and </w:t>
      </w:r>
      <w:r w:rsidR="006A0BD6">
        <w:t>“secure family and possessions.”</w:t>
      </w:r>
    </w:p>
    <w:p w14:paraId="376BBC1F" w14:textId="77777777" w:rsidR="00E33D41" w:rsidRPr="00E33D41" w:rsidRDefault="00E33D41" w:rsidP="00E33D41">
      <w:pPr>
        <w:pStyle w:val="NormalIndent"/>
      </w:pPr>
    </w:p>
    <w:p w14:paraId="72B205BB" w14:textId="3BE35313" w:rsidR="00035A7B" w:rsidRDefault="00035A7B" w:rsidP="00035A7B">
      <w:r>
        <w:t>In addition, whi</w:t>
      </w:r>
      <w:r w:rsidRPr="00035A7B">
        <w:t>le both males and females, when given a choice, were more likely to feel grateful they live in a free country as opposed to a responsibility</w:t>
      </w:r>
      <w:r>
        <w:t xml:space="preserve"> to keep America</w:t>
      </w:r>
      <w:r w:rsidRPr="00035A7B">
        <w:t xml:space="preserve"> free, 63.5 percent of women were grateful vs. 54.3 percent of men.</w:t>
      </w:r>
    </w:p>
    <w:p w14:paraId="3292D171" w14:textId="77777777" w:rsidR="00035A7B" w:rsidRDefault="00035A7B" w:rsidP="00E33D41">
      <w:pPr>
        <w:pStyle w:val="Heading2"/>
      </w:pPr>
    </w:p>
    <w:p w14:paraId="5533BC1E" w14:textId="427902C3" w:rsidR="00E33D41" w:rsidRDefault="00E33D41" w:rsidP="00E33D41">
      <w:pPr>
        <w:pStyle w:val="Heading2"/>
      </w:pPr>
      <w:r>
        <w:t>Only some fear discrimination</w:t>
      </w:r>
    </w:p>
    <w:p w14:paraId="2F7D076C" w14:textId="7DD0B3D5" w:rsidR="00F03B19" w:rsidRDefault="001C589C" w:rsidP="00F03B19">
      <w:pPr>
        <w:rPr>
          <w:noProof/>
        </w:rPr>
      </w:pPr>
      <w:r>
        <w:rPr>
          <w:noProof/>
        </w:rPr>
        <w:t xml:space="preserve">61 percent of the American population “strongly agree” or “somewhat agree” that if freedom decreases, they could be disciminated against for their beliefs. 17 percent </w:t>
      </w:r>
      <w:r>
        <w:rPr>
          <w:noProof/>
        </w:rPr>
        <w:lastRenderedPageBreak/>
        <w:t xml:space="preserve">neither agree nor disagree, and 22 percent </w:t>
      </w:r>
      <w:r w:rsidRPr="001C589C">
        <w:rPr>
          <w:i/>
          <w:noProof/>
        </w:rPr>
        <w:t>disagree</w:t>
      </w:r>
      <w:r>
        <w:rPr>
          <w:noProof/>
        </w:rPr>
        <w:t xml:space="preserve"> that a decrease in freedom could lead to discrimination against their beliefs. </w:t>
      </w:r>
    </w:p>
    <w:p w14:paraId="39116F71" w14:textId="4FBFF3CF" w:rsidR="00BE2F54" w:rsidRDefault="00F03B19" w:rsidP="00F03B19">
      <w:r>
        <w:rPr>
          <w:noProof/>
        </w:rPr>
        <w:tab/>
      </w:r>
      <w:r w:rsidR="00BE2F54">
        <w:t xml:space="preserve">When the data is broken down to contrast (Figure 6) those who are extremely concerned about the level of freedom today with those who are “not at all concerned,” there is a greater divide. While 75 percent of those extremely concerned about the level of freedom agree that they could be discriminated against, that number dwarfs the 39 percent of the unconcerned about freedom that agree with the statement. This suggests that there is at least a correlation between concern about </w:t>
      </w:r>
      <w:r w:rsidR="00BE2F54">
        <w:rPr>
          <w:noProof/>
        </w:rPr>
        <mc:AlternateContent>
          <mc:Choice Requires="wps">
            <w:drawing>
              <wp:anchor distT="0" distB="0" distL="114300" distR="114300" simplePos="0" relativeHeight="251735040" behindDoc="0" locked="0" layoutInCell="1" allowOverlap="1" wp14:anchorId="17A51F3B" wp14:editId="1E1E069D">
                <wp:simplePos x="0" y="0"/>
                <wp:positionH relativeFrom="column">
                  <wp:posOffset>-1818640</wp:posOffset>
                </wp:positionH>
                <wp:positionV relativeFrom="paragraph">
                  <wp:posOffset>1297305</wp:posOffset>
                </wp:positionV>
                <wp:extent cx="1662430" cy="237490"/>
                <wp:effectExtent l="0" t="0" r="0" b="0"/>
                <wp:wrapTopAndBottom/>
                <wp:docPr id="5" name="Text Box 5"/>
                <wp:cNvGraphicFramePr/>
                <a:graphic xmlns:a="http://schemas.openxmlformats.org/drawingml/2006/main">
                  <a:graphicData uri="http://schemas.microsoft.com/office/word/2010/wordprocessingShape">
                    <wps:wsp>
                      <wps:cNvSpPr txBox="1"/>
                      <wps:spPr>
                        <a:xfrm>
                          <a:off x="0" y="0"/>
                          <a:ext cx="1662430" cy="237490"/>
                        </a:xfrm>
                        <a:custGeom>
                          <a:avLst/>
                          <a:gdLst>
                            <a:gd name="connsiteX0" fmla="*/ 0 w 1662430"/>
                            <a:gd name="connsiteY0" fmla="*/ 0 h 356235"/>
                            <a:gd name="connsiteX1" fmla="*/ 1662430 w 1662430"/>
                            <a:gd name="connsiteY1" fmla="*/ 0 h 356235"/>
                            <a:gd name="connsiteX2" fmla="*/ 1662430 w 1662430"/>
                            <a:gd name="connsiteY2" fmla="*/ 356235 h 356235"/>
                            <a:gd name="connsiteX3" fmla="*/ 0 w 1662430"/>
                            <a:gd name="connsiteY3" fmla="*/ 356235 h 356235"/>
                            <a:gd name="connsiteX4" fmla="*/ 0 w 1662430"/>
                            <a:gd name="connsiteY4" fmla="*/ 0 h 356235"/>
                            <a:gd name="connsiteX0" fmla="*/ 0 w 1662430"/>
                            <a:gd name="connsiteY0" fmla="*/ 0 h 356235"/>
                            <a:gd name="connsiteX1" fmla="*/ 1543685 w 1662430"/>
                            <a:gd name="connsiteY1" fmla="*/ 0 h 356235"/>
                            <a:gd name="connsiteX2" fmla="*/ 1662430 w 1662430"/>
                            <a:gd name="connsiteY2" fmla="*/ 356235 h 356235"/>
                            <a:gd name="connsiteX3" fmla="*/ 0 w 1662430"/>
                            <a:gd name="connsiteY3" fmla="*/ 356235 h 356235"/>
                            <a:gd name="connsiteX4" fmla="*/ 0 w 1662430"/>
                            <a:gd name="connsiteY4" fmla="*/ 0 h 356235"/>
                            <a:gd name="connsiteX0" fmla="*/ 0 w 1543685"/>
                            <a:gd name="connsiteY0" fmla="*/ 0 h 356235"/>
                            <a:gd name="connsiteX1" fmla="*/ 1543685 w 1543685"/>
                            <a:gd name="connsiteY1" fmla="*/ 0 h 356235"/>
                            <a:gd name="connsiteX2" fmla="*/ 1543685 w 1543685"/>
                            <a:gd name="connsiteY2" fmla="*/ 356235 h 356235"/>
                            <a:gd name="connsiteX3" fmla="*/ 0 w 1543685"/>
                            <a:gd name="connsiteY3" fmla="*/ 356235 h 356235"/>
                            <a:gd name="connsiteX4" fmla="*/ 0 w 1543685"/>
                            <a:gd name="connsiteY4" fmla="*/ 0 h 356235"/>
                            <a:gd name="connsiteX0" fmla="*/ 0 w 1543685"/>
                            <a:gd name="connsiteY0" fmla="*/ 0 h 356235"/>
                            <a:gd name="connsiteX1" fmla="*/ 1543685 w 1543685"/>
                            <a:gd name="connsiteY1" fmla="*/ 0 h 356235"/>
                            <a:gd name="connsiteX2" fmla="*/ 1425575 w 1543685"/>
                            <a:gd name="connsiteY2" fmla="*/ 356235 h 356235"/>
                            <a:gd name="connsiteX3" fmla="*/ 0 w 1543685"/>
                            <a:gd name="connsiteY3" fmla="*/ 356235 h 356235"/>
                            <a:gd name="connsiteX4" fmla="*/ 0 w 1543685"/>
                            <a:gd name="connsiteY4" fmla="*/ 0 h 3562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3685" h="356235">
                              <a:moveTo>
                                <a:pt x="0" y="0"/>
                              </a:moveTo>
                              <a:lnTo>
                                <a:pt x="1543685" y="0"/>
                              </a:lnTo>
                              <a:lnTo>
                                <a:pt x="1425575" y="356235"/>
                              </a:lnTo>
                              <a:lnTo>
                                <a:pt x="0" y="356235"/>
                              </a:lnTo>
                              <a:lnTo>
                                <a:pt x="0" y="0"/>
                              </a:lnTo>
                              <a:close/>
                            </a:path>
                          </a:pathLst>
                        </a:cu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3863AF" w14:textId="4ED45A5F" w:rsidR="00142EED" w:rsidRPr="009357E3" w:rsidRDefault="00142EED" w:rsidP="00B5449F">
                            <w:pPr>
                              <w:ind w:left="360" w:firstLine="360"/>
                              <w:rPr>
                                <w:b/>
                                <w:i/>
                              </w:rPr>
                            </w:pPr>
                            <w:r>
                              <w:rPr>
                                <w:b/>
                                <w:i/>
                              </w:rPr>
                              <w:t>Figure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78" style="position:absolute;margin-left:-143.15pt;margin-top:102.15pt;width:130.9pt;height:18.7pt;z-index:251735040;visibility:visible;mso-wrap-style:square;mso-wrap-distance-left:9pt;mso-wrap-distance-top:0;mso-wrap-distance-right:9pt;mso-wrap-distance-bottom:0;mso-position-horizontal:absolute;mso-position-horizontal-relative:text;mso-position-vertical:absolute;mso-position-vertical-relative:text;v-text-anchor:top" coordsize="1543685,356235"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" adj="-11796480,,5400" path="m0,0l1543685,,1425575,356235,,356235,,0xe" fillcolor="white [3212]" stroked="f">
                <v:stroke joinstyle="miter"/>
                <v:formulas/>
                <v:path arrowok="t" o:connecttype="custom" o:connectlocs="0,0;1662430,0;1535235,237490;0,237490;0,0" o:connectangles="0,0,0,0,0" textboxrect="0,0,1543685,356235"/>
                <v:textbox>
                  <w:txbxContent>
                    <w:p w14:paraId="4C3863AF" w14:textId="4ED45A5F" w:rsidR="00142EED" w:rsidRPr="009357E3" w:rsidRDefault="00142EED" w:rsidP="00B5449F">
                      <w:pPr>
                        <w:ind w:left="360" w:firstLine="360"/>
                        <w:rPr>
                          <w:b/>
                          <w:i/>
                        </w:rPr>
                      </w:pPr>
                      <w:r>
                        <w:rPr>
                          <w:b/>
                          <w:i/>
                        </w:rPr>
                        <w:t>Figure 6</w:t>
                      </w:r>
                    </w:p>
                  </w:txbxContent>
                </v:textbox>
                <w10:wrap type="topAndBottom"/>
              </v:shape>
            </w:pict>
          </mc:Fallback>
        </mc:AlternateContent>
      </w:r>
      <w:r w:rsidR="00BE2F54">
        <w:rPr>
          <w:noProof/>
        </w:rPr>
        <w:drawing>
          <wp:anchor distT="0" distB="0" distL="114300" distR="114300" simplePos="0" relativeHeight="251736064" behindDoc="0" locked="0" layoutInCell="1" allowOverlap="1" wp14:anchorId="36AF5283" wp14:editId="00F07614">
            <wp:simplePos x="0" y="0"/>
            <wp:positionH relativeFrom="column">
              <wp:posOffset>200025</wp:posOffset>
            </wp:positionH>
            <wp:positionV relativeFrom="paragraph">
              <wp:posOffset>1297305</wp:posOffset>
            </wp:positionV>
            <wp:extent cx="5150485" cy="2959735"/>
            <wp:effectExtent l="0" t="0" r="5715" b="12065"/>
            <wp:wrapThrough wrapText="bothSides">
              <wp:wrapPolygon edited="0">
                <wp:start x="0" y="0"/>
                <wp:lineTo x="0" y="21503"/>
                <wp:lineTo x="21517" y="21503"/>
                <wp:lineTo x="21517" y="0"/>
                <wp:lineTo x="0" y="0"/>
              </wp:wrapPolygon>
            </wp:wrapThrough>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rimination.png"/>
                    <pic:cNvPicPr/>
                  </pic:nvPicPr>
                  <pic:blipFill rotWithShape="1">
                    <a:blip r:embed="rId30">
                      <a:extLst>
                        <a:ext uri="{28A0092B-C50C-407E-A947-70E740481C1C}">
                          <a14:useLocalDpi xmlns:a14="http://schemas.microsoft.com/office/drawing/2010/main" val="0"/>
                        </a:ext>
                      </a:extLst>
                    </a:blip>
                    <a:srcRect l="11705" t="28055" r="2227" b="5121"/>
                    <a:stretch/>
                  </pic:blipFill>
                  <pic:spPr bwMode="auto">
                    <a:xfrm>
                      <a:off x="0" y="0"/>
                      <a:ext cx="5150485" cy="2959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2F54">
        <w:rPr>
          <w:noProof/>
        </w:rPr>
        <mc:AlternateContent>
          <mc:Choice Requires="wps">
            <w:drawing>
              <wp:anchor distT="0" distB="0" distL="114300" distR="114300" simplePos="0" relativeHeight="251734016" behindDoc="0" locked="0" layoutInCell="1" allowOverlap="1" wp14:anchorId="19B16AE0" wp14:editId="23EE83DB">
                <wp:simplePos x="0" y="0"/>
                <wp:positionH relativeFrom="column">
                  <wp:posOffset>-1818640</wp:posOffset>
                </wp:positionH>
                <wp:positionV relativeFrom="paragraph">
                  <wp:posOffset>941070</wp:posOffset>
                </wp:positionV>
                <wp:extent cx="7772400" cy="3916680"/>
                <wp:effectExtent l="0" t="0" r="0" b="0"/>
                <wp:wrapThrough wrapText="bothSides">
                  <wp:wrapPolygon edited="0">
                    <wp:start x="0" y="0"/>
                    <wp:lineTo x="0" y="21432"/>
                    <wp:lineTo x="21529" y="21432"/>
                    <wp:lineTo x="21529" y="0"/>
                    <wp:lineTo x="0" y="0"/>
                  </wp:wrapPolygon>
                </wp:wrapThrough>
                <wp:docPr id="141" name="Text Box 141"/>
                <wp:cNvGraphicFramePr/>
                <a:graphic xmlns:a="http://schemas.openxmlformats.org/drawingml/2006/main">
                  <a:graphicData uri="http://schemas.microsoft.com/office/word/2010/wordprocessingShape">
                    <wps:wsp>
                      <wps:cNvSpPr txBox="1"/>
                      <wps:spPr>
                        <a:xfrm>
                          <a:off x="0" y="0"/>
                          <a:ext cx="7772400" cy="3916680"/>
                        </a:xfrm>
                        <a:prstGeom prst="rect">
                          <a:avLst/>
                        </a:prstGeom>
                        <a:solidFill>
                          <a:schemeClr val="bg1">
                            <a:lumMod val="75000"/>
                            <a:alpha val="10000"/>
                          </a:schemeClr>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F0B552" w14:textId="77777777" w:rsidR="00142EED" w:rsidRDefault="00142EED" w:rsidP="00B5449F">
                            <w:pPr>
                              <w:spacing w:line="240" w:lineRule="auto"/>
                              <w:ind w:left="900" w:right="9432"/>
                              <w:rPr>
                                <w:i/>
                              </w:rPr>
                            </w:pPr>
                          </w:p>
                          <w:p w14:paraId="4C68DC3C" w14:textId="77777777" w:rsidR="00142EED" w:rsidRDefault="00142EED" w:rsidP="00B5449F">
                            <w:pPr>
                              <w:spacing w:line="240" w:lineRule="auto"/>
                              <w:ind w:left="1615" w:right="9432"/>
                              <w:rPr>
                                <w:i/>
                              </w:rPr>
                            </w:pPr>
                          </w:p>
                          <w:p w14:paraId="6DD5D4A4" w14:textId="77777777" w:rsidR="00142EED" w:rsidRDefault="00142EED" w:rsidP="00B5449F">
                            <w:pPr>
                              <w:spacing w:line="240" w:lineRule="auto"/>
                              <w:ind w:left="900" w:right="9432"/>
                              <w:rPr>
                                <w:i/>
                              </w:rPr>
                            </w:pPr>
                          </w:p>
                          <w:p w14:paraId="3F4B9888" w14:textId="77777777" w:rsidR="00142EED" w:rsidRDefault="00142EED" w:rsidP="00B5449F">
                            <w:pPr>
                              <w:spacing w:line="240" w:lineRule="auto"/>
                              <w:ind w:left="900" w:right="9432"/>
                              <w:rPr>
                                <w:i/>
                              </w:rPr>
                            </w:pPr>
                          </w:p>
                          <w:p w14:paraId="258F6CF9" w14:textId="77777777" w:rsidR="00142EED" w:rsidRDefault="00142EED" w:rsidP="00B5449F">
                            <w:pPr>
                              <w:tabs>
                                <w:tab w:val="left" w:pos="2160"/>
                              </w:tabs>
                              <w:spacing w:line="240" w:lineRule="auto"/>
                              <w:ind w:left="720" w:right="9432"/>
                              <w:rPr>
                                <w:i/>
                              </w:rPr>
                            </w:pPr>
                          </w:p>
                          <w:p w14:paraId="5227641C" w14:textId="474F4EE0" w:rsidR="00142EED" w:rsidRPr="000F4288" w:rsidRDefault="00142EED" w:rsidP="00B5449F">
                            <w:pPr>
                              <w:tabs>
                                <w:tab w:val="left" w:pos="2160"/>
                              </w:tabs>
                              <w:spacing w:line="240" w:lineRule="auto"/>
                              <w:ind w:left="720" w:right="9432"/>
                              <w:rPr>
                                <w:i/>
                              </w:rPr>
                            </w:pPr>
                            <w:r>
                              <w:rPr>
                                <w:i/>
                              </w:rPr>
                              <w:t>“I worry that if Freedom decreases, I could be discriminated against for my beliefs”: agree or disagree?</w:t>
                            </w:r>
                            <w:r w:rsidRPr="000F2D9E">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1" o:spid="_x0000_s1079" type="#_x0000_t202" style="position:absolute;margin-left:-143.15pt;margin-top:74.1pt;width:612pt;height:308.4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" fillcolor="#bfbfbf [2412]" stroked="f">
                <v:fill opacity="6682f"/>
                <v:textbox>
                  <w:txbxContent>
                    <w:p w14:paraId="2BF0B552" w14:textId="77777777" w:rsidR="00142EED" w:rsidRDefault="00142EED" w:rsidP="00B5449F">
                      <w:pPr>
                        <w:spacing w:line="240" w:lineRule="auto"/>
                        <w:ind w:left="900" w:right="9432"/>
                        <w:rPr>
                          <w:i/>
                        </w:rPr>
                      </w:pPr>
                    </w:p>
                    <w:p w14:paraId="4C68DC3C" w14:textId="77777777" w:rsidR="00142EED" w:rsidRDefault="00142EED" w:rsidP="00B5449F">
                      <w:pPr>
                        <w:spacing w:line="240" w:lineRule="auto"/>
                        <w:ind w:left="1615" w:right="9432"/>
                        <w:rPr>
                          <w:i/>
                        </w:rPr>
                      </w:pPr>
                    </w:p>
                    <w:p w14:paraId="6DD5D4A4" w14:textId="77777777" w:rsidR="00142EED" w:rsidRDefault="00142EED" w:rsidP="00B5449F">
                      <w:pPr>
                        <w:spacing w:line="240" w:lineRule="auto"/>
                        <w:ind w:left="900" w:right="9432"/>
                        <w:rPr>
                          <w:i/>
                        </w:rPr>
                      </w:pPr>
                    </w:p>
                    <w:p w14:paraId="3F4B9888" w14:textId="77777777" w:rsidR="00142EED" w:rsidRDefault="00142EED" w:rsidP="00B5449F">
                      <w:pPr>
                        <w:spacing w:line="240" w:lineRule="auto"/>
                        <w:ind w:left="900" w:right="9432"/>
                        <w:rPr>
                          <w:i/>
                        </w:rPr>
                      </w:pPr>
                    </w:p>
                    <w:p w14:paraId="258F6CF9" w14:textId="77777777" w:rsidR="00142EED" w:rsidRDefault="00142EED" w:rsidP="00B5449F">
                      <w:pPr>
                        <w:tabs>
                          <w:tab w:val="left" w:pos="2160"/>
                        </w:tabs>
                        <w:spacing w:line="240" w:lineRule="auto"/>
                        <w:ind w:left="720" w:right="9432"/>
                        <w:rPr>
                          <w:i/>
                        </w:rPr>
                      </w:pPr>
                    </w:p>
                    <w:p w14:paraId="5227641C" w14:textId="474F4EE0" w:rsidR="00142EED" w:rsidRPr="000F4288" w:rsidRDefault="00142EED" w:rsidP="00B5449F">
                      <w:pPr>
                        <w:tabs>
                          <w:tab w:val="left" w:pos="2160"/>
                        </w:tabs>
                        <w:spacing w:line="240" w:lineRule="auto"/>
                        <w:ind w:left="720" w:right="9432"/>
                        <w:rPr>
                          <w:i/>
                        </w:rPr>
                      </w:pPr>
                      <w:r>
                        <w:rPr>
                          <w:i/>
                        </w:rPr>
                        <w:t>“I worry that if Freedom decreases, I could be discriminated against for my beliefs”: agree or disagree?</w:t>
                      </w:r>
                      <w:r w:rsidRPr="000F2D9E">
                        <w:rPr>
                          <w:noProof/>
                        </w:rPr>
                        <w:t xml:space="preserve"> </w:t>
                      </w:r>
                    </w:p>
                  </w:txbxContent>
                </v:textbox>
                <w10:wrap type="through"/>
              </v:shape>
            </w:pict>
          </mc:Fallback>
        </mc:AlternateContent>
      </w:r>
      <w:r w:rsidR="00BE2F54">
        <w:t>the level of freedom and fears of discrimination without freedom’</w:t>
      </w:r>
      <w:r w:rsidR="00B1340B">
        <w:t>s protections</w:t>
      </w:r>
      <w:r w:rsidR="00EA32BA">
        <w:t>.</w:t>
      </w:r>
    </w:p>
    <w:p w14:paraId="24FB894E" w14:textId="77777777" w:rsidR="00035A7B" w:rsidRDefault="00035A7B" w:rsidP="00EA32BA">
      <w:pPr>
        <w:pStyle w:val="Heading2"/>
      </w:pPr>
    </w:p>
    <w:p w14:paraId="11F92A76" w14:textId="750A2855" w:rsidR="00EA32BA" w:rsidRDefault="00EA32BA" w:rsidP="00EA32BA">
      <w:pPr>
        <w:pStyle w:val="Heading2"/>
      </w:pPr>
      <w:r>
        <w:t>The charge: increase demand, urgency, and understanding</w:t>
      </w:r>
    </w:p>
    <w:p w14:paraId="7107ED60" w14:textId="1B7D3619" w:rsidR="00297EF5" w:rsidRPr="00297EF5" w:rsidRDefault="00EA32BA" w:rsidP="00297EF5">
      <w:pPr>
        <w:rPr>
          <w:noProof/>
        </w:rPr>
        <w:sectPr w:rsidR="00297EF5" w:rsidRPr="00297EF5" w:rsidSect="009973A7">
          <w:pgSz w:w="12240" w:h="15840" w:code="1"/>
          <w:pgMar w:top="1440" w:right="1872" w:bottom="1800" w:left="2880" w:header="720" w:footer="965" w:gutter="0"/>
          <w:cols w:space="240"/>
          <w:titlePg/>
        </w:sectPr>
      </w:pPr>
      <w:r>
        <w:rPr>
          <w:noProof/>
        </w:rPr>
        <w:t>Overall, the survey data reveals that when you are able to convince Americans that there is a crisis of freedom, they see the consequences of a world without it much more acutely. The challenge t</w:t>
      </w:r>
      <w:r w:rsidR="00297EF5">
        <w:rPr>
          <w:noProof/>
        </w:rPr>
        <w:t xml:space="preserve">herefore becomes how to convince Americans that </w:t>
      </w:r>
      <w:r w:rsidR="00297EF5">
        <w:rPr>
          <w:noProof/>
        </w:rPr>
        <w:lastRenderedPageBreak/>
        <w:t>freedom is on the decline, that this decline is urgent, and what that means in their lives. This is especially difficult</w:t>
      </w:r>
      <w:r>
        <w:rPr>
          <w:noProof/>
        </w:rPr>
        <w:t xml:space="preserve"> when, as we will see, the definition of freedom itself is becoming relative and not absolutely defined. </w:t>
      </w:r>
      <w:r w:rsidR="00297EF5">
        <w:rPr>
          <w:noProof/>
        </w:rPr>
        <w:t>The answer is provided through understanding better how a different definition of freedom has become compelling, and what framing tools we can use to regain a foothold in the minds of Americans.</w:t>
      </w:r>
    </w:p>
    <w:p w14:paraId="727959D0" w14:textId="26452B67" w:rsidR="00AF1A84" w:rsidRDefault="00AF1A84" w:rsidP="00E8406D">
      <w:pPr>
        <w:pStyle w:val="Heading1"/>
      </w:pPr>
    </w:p>
    <w:p w14:paraId="34777946" w14:textId="77777777" w:rsidR="00AF1A84" w:rsidRDefault="00AF1A84" w:rsidP="00E8406D">
      <w:pPr>
        <w:pStyle w:val="Heading1"/>
      </w:pPr>
    </w:p>
    <w:p w14:paraId="08BD227C" w14:textId="470FE9DD" w:rsidR="00B536E0" w:rsidRDefault="00F078DD" w:rsidP="00E8406D">
      <w:pPr>
        <w:pStyle w:val="Heading1"/>
      </w:pPr>
      <w:bookmarkStart w:id="4" w:name="_Toc300927770"/>
      <w:proofErr w:type="gramStart"/>
      <w:r>
        <w:t>audience</w:t>
      </w:r>
      <w:proofErr w:type="gramEnd"/>
      <w:r>
        <w:t xml:space="preserve"> “needs” inform strategy</w:t>
      </w:r>
      <w:bookmarkEnd w:id="4"/>
    </w:p>
    <w:p w14:paraId="2DFEC5B1" w14:textId="77777777" w:rsidR="00E8406D" w:rsidRPr="00E8406D" w:rsidRDefault="00E8406D" w:rsidP="00E8406D">
      <w:pPr>
        <w:pStyle w:val="BodyText"/>
      </w:pPr>
    </w:p>
    <w:p w14:paraId="03970540" w14:textId="33A7FC0A" w:rsidR="0010722A" w:rsidRPr="0010722A" w:rsidRDefault="00D100AB" w:rsidP="0010722A">
      <w:pPr>
        <w:keepNext/>
        <w:framePr w:dropCap="drop" w:lines="3" w:wrap="around" w:vAnchor="text" w:hAnchor="text"/>
        <w:spacing w:line="1096" w:lineRule="exact"/>
        <w:rPr>
          <w:rFonts w:ascii="aleo" w:hAnsi="aleo"/>
          <w:position w:val="-4"/>
          <w:sz w:val="132"/>
        </w:rPr>
      </w:pPr>
      <w:r>
        <w:rPr>
          <w:rFonts w:ascii="aleo" w:hAnsi="aleo"/>
          <w:position w:val="-4"/>
          <w:sz w:val="132"/>
        </w:rPr>
        <w:t>H</w:t>
      </w:r>
    </w:p>
    <w:p w14:paraId="5319796A" w14:textId="1A66CDFA" w:rsidR="00D100AB" w:rsidRDefault="00D100AB" w:rsidP="00E8406D">
      <w:r>
        <w:t>ow do you cultivate demand when little exists, or when what little demand exists is satisfying needs that are ultimately incompatible with the true tenets of freedom? This is both the challenge and the insight values-based laddering research can resolve.</w:t>
      </w:r>
    </w:p>
    <w:p w14:paraId="2F2DB6AA" w14:textId="0F6AF69E" w:rsidR="0075018E" w:rsidRDefault="00D100AB" w:rsidP="00E8406D">
      <w:r>
        <w:tab/>
        <w:t>L</w:t>
      </w:r>
      <w:r w:rsidR="00AF1A84">
        <w:t>addering research</w:t>
      </w:r>
      <w:r w:rsidR="00AD5894">
        <w:t xml:space="preserve"> allows us to analyze the abstract emotional associations that freedom</w:t>
      </w:r>
      <w:r w:rsidR="005A0CD9">
        <w:t xml:space="preserve"> currently</w:t>
      </w:r>
      <w:r w:rsidR="00AD5894">
        <w:t xml:space="preserve"> presents to Americans</w:t>
      </w:r>
      <w:r w:rsidR="00830935">
        <w:t>, identifying the core reasons for positive sentiment</w:t>
      </w:r>
      <w:r w:rsidR="00AD5894">
        <w:t xml:space="preserve">. </w:t>
      </w:r>
      <w:r w:rsidR="00830935">
        <w:t xml:space="preserve">In aggregate, the insights from individual laddering interviews are organized according to three levels: attributes (the surface-level reasons for prizing freedom); consequences </w:t>
      </w:r>
      <w:r w:rsidR="0075018E">
        <w:t xml:space="preserve">(what connects attributes to deeper values); and values (the abstract, emotional reasons for prizing freedom). </w:t>
      </w:r>
    </w:p>
    <w:p w14:paraId="2DD4A2CC" w14:textId="5D5791BA" w:rsidR="00E8406D" w:rsidRDefault="0075018E" w:rsidP="00E8406D">
      <w:r>
        <w:tab/>
      </w:r>
      <w:r w:rsidR="00D100AB">
        <w:t>In total, o</w:t>
      </w:r>
      <w:r w:rsidR="00830935">
        <w:t xml:space="preserve">ur research </w:t>
      </w:r>
      <w:r w:rsidR="00830935" w:rsidRPr="00830935">
        <w:t>pinpoint</w:t>
      </w:r>
      <w:r w:rsidR="00830935">
        <w:t>ed</w:t>
      </w:r>
      <w:r w:rsidR="00B536E0">
        <w:t xml:space="preserve"> seven values that explain </w:t>
      </w:r>
      <w:r w:rsidR="00CA7886">
        <w:t>the real reasons Americans still cherish freedom</w:t>
      </w:r>
      <w:r w:rsidR="00B536E0">
        <w:t xml:space="preserve">. </w:t>
      </w:r>
      <w:r w:rsidR="00B775BC">
        <w:t>Reframing policies and principles according to these ‘felt needs’ will result in better, stronger responses to communications</w:t>
      </w:r>
      <w:r w:rsidR="00A94D99">
        <w:t xml:space="preserve"> and the best way to implement these insights is described after each pathway</w:t>
      </w:r>
      <w:r w:rsidR="00B775BC">
        <w:t xml:space="preserve">. </w:t>
      </w:r>
      <w:r w:rsidR="00D100AB">
        <w:t xml:space="preserve">While these needs are not distributed equally among the American population, looking at them first as a whole reveal the general state of the American mind when it comes to freedom. </w:t>
      </w:r>
      <w:r w:rsidR="008D47FB">
        <w:t>These seven needs are:</w:t>
      </w:r>
    </w:p>
    <w:p w14:paraId="5E2620F6" w14:textId="77777777" w:rsidR="008D47FB" w:rsidRPr="008D47FB" w:rsidRDefault="008D47FB" w:rsidP="008D47FB">
      <w:pPr>
        <w:pStyle w:val="NormalIndent"/>
      </w:pPr>
    </w:p>
    <w:p w14:paraId="18ECDCA3" w14:textId="39059E40" w:rsidR="008D47FB" w:rsidRDefault="008D47FB" w:rsidP="002A1F15">
      <w:pPr>
        <w:pStyle w:val="NormalIndent"/>
        <w:numPr>
          <w:ilvl w:val="0"/>
          <w:numId w:val="43"/>
        </w:numPr>
      </w:pPr>
      <w:r>
        <w:t>Community</w:t>
      </w:r>
    </w:p>
    <w:p w14:paraId="0DD17F19" w14:textId="133A8879" w:rsidR="008D47FB" w:rsidRDefault="008D47FB" w:rsidP="002A1F15">
      <w:pPr>
        <w:pStyle w:val="NormalIndent"/>
        <w:numPr>
          <w:ilvl w:val="0"/>
          <w:numId w:val="43"/>
        </w:numPr>
      </w:pPr>
      <w:r>
        <w:t>Control</w:t>
      </w:r>
    </w:p>
    <w:p w14:paraId="2794D19F" w14:textId="4F51883F" w:rsidR="008D47FB" w:rsidRDefault="008D47FB" w:rsidP="002A1F15">
      <w:pPr>
        <w:pStyle w:val="NormalIndent"/>
        <w:numPr>
          <w:ilvl w:val="0"/>
          <w:numId w:val="43"/>
        </w:numPr>
      </w:pPr>
      <w:r>
        <w:t>Entertainment</w:t>
      </w:r>
    </w:p>
    <w:p w14:paraId="479236EA" w14:textId="05A2EABA" w:rsidR="008D47FB" w:rsidRDefault="008D47FB" w:rsidP="002A1F15">
      <w:pPr>
        <w:pStyle w:val="NormalIndent"/>
        <w:numPr>
          <w:ilvl w:val="0"/>
          <w:numId w:val="43"/>
        </w:numPr>
      </w:pPr>
      <w:r>
        <w:t>Personal Safety</w:t>
      </w:r>
    </w:p>
    <w:p w14:paraId="482460B6" w14:textId="16BE5365" w:rsidR="008D47FB" w:rsidRDefault="008D47FB" w:rsidP="002A1F15">
      <w:pPr>
        <w:pStyle w:val="NormalIndent"/>
        <w:numPr>
          <w:ilvl w:val="0"/>
          <w:numId w:val="43"/>
        </w:numPr>
      </w:pPr>
      <w:r>
        <w:t>Responsibility</w:t>
      </w:r>
    </w:p>
    <w:p w14:paraId="369F0EB8" w14:textId="6087D95A" w:rsidR="008D47FB" w:rsidRDefault="008D47FB" w:rsidP="002A1F15">
      <w:pPr>
        <w:pStyle w:val="NormalIndent"/>
        <w:numPr>
          <w:ilvl w:val="0"/>
          <w:numId w:val="43"/>
        </w:numPr>
      </w:pPr>
      <w:r>
        <w:t>Self-Worth</w:t>
      </w:r>
    </w:p>
    <w:p w14:paraId="5A8D9BE8" w14:textId="77CB5388" w:rsidR="008D47FB" w:rsidRPr="008D47FB" w:rsidRDefault="008D47FB" w:rsidP="002A1F15">
      <w:pPr>
        <w:pStyle w:val="NormalIndent"/>
        <w:numPr>
          <w:ilvl w:val="0"/>
          <w:numId w:val="43"/>
        </w:numPr>
      </w:pPr>
      <w:r>
        <w:t>Serenity</w:t>
      </w:r>
    </w:p>
    <w:p w14:paraId="096E82E2" w14:textId="77777777" w:rsidR="00D14EBA" w:rsidRDefault="00D14EBA" w:rsidP="00D14EBA"/>
    <w:p w14:paraId="2350ABAB" w14:textId="0845FD89" w:rsidR="00F078DD" w:rsidRDefault="005A0CD9" w:rsidP="00D100AB">
      <w:r>
        <w:lastRenderedPageBreak/>
        <w:tab/>
        <w:t xml:space="preserve">In the sections that follow, we discuss </w:t>
      </w:r>
      <w:r w:rsidR="00D100AB">
        <w:t xml:space="preserve">two segments </w:t>
      </w:r>
      <w:r w:rsidR="00630335">
        <w:t>that</w:t>
      </w:r>
      <w:r w:rsidR="00D100AB">
        <w:t xml:space="preserve"> hold different combinations of these values, or needs, and go into detail on their mental connections to freedom. In particular, we identify two core segments: </w:t>
      </w:r>
      <w:r>
        <w:t xml:space="preserve">the </w:t>
      </w:r>
      <w:proofErr w:type="spellStart"/>
      <w:r>
        <w:t>Purpos</w:t>
      </w:r>
      <w:r w:rsidR="00D100AB">
        <w:t>efuls</w:t>
      </w:r>
      <w:proofErr w:type="spellEnd"/>
      <w:r w:rsidR="00D100AB">
        <w:t xml:space="preserve"> and the Serenity-Seekers. Within each segment we find, through the values research, the roadmap to building demand. </w:t>
      </w:r>
      <w:r w:rsidR="00D41591">
        <w:t xml:space="preserve">We also used certain markers from the values research to test out our segmentation in a survey instrument, and gauge how the segments differed in their assessment of concern about freedom and other aspects of demand. </w:t>
      </w:r>
    </w:p>
    <w:p w14:paraId="559F1552" w14:textId="3EE3528A" w:rsidR="00F078DD" w:rsidRDefault="00F078DD" w:rsidP="00D100AB">
      <w:r>
        <w:tab/>
        <w:t xml:space="preserve">It is crucial to understand that the results of values research are </w:t>
      </w:r>
      <w:proofErr w:type="gramStart"/>
      <w:r>
        <w:t>best-used</w:t>
      </w:r>
      <w:proofErr w:type="gramEnd"/>
      <w:r>
        <w:t xml:space="preserve"> to create others like those we’ve studied – those who already cherish freedom. Therefore, in examining the two segments we understand they are able to connect with freedom, we understand how they connect with freedom, and we are able to take a birds’ eye view of where their connections may be helpful or helpful, sustainable or susceptible to competitive principles. </w:t>
      </w:r>
    </w:p>
    <w:p w14:paraId="5318AD35" w14:textId="77777777" w:rsidR="00F078DD" w:rsidRDefault="00F078DD" w:rsidP="00F078DD">
      <w:pPr>
        <w:pStyle w:val="NormalIndent"/>
      </w:pPr>
    </w:p>
    <w:p w14:paraId="74B9BE04" w14:textId="63F8138E" w:rsidR="00F078DD" w:rsidRPr="00F078DD" w:rsidRDefault="009E10E9" w:rsidP="00F078DD">
      <w:pPr>
        <w:pStyle w:val="Heading2"/>
      </w:pPr>
      <w:r>
        <w:t>Differing definitions of freedom revealed</w:t>
      </w:r>
    </w:p>
    <w:p w14:paraId="780A6781" w14:textId="1ECEA937" w:rsidR="00630335" w:rsidRDefault="00F078DD" w:rsidP="00630335">
      <w:r>
        <w:tab/>
        <w:t xml:space="preserve">Our research reveals why it is important to use the values insights to inform </w:t>
      </w:r>
      <w:r w:rsidR="00630335">
        <w:t>strategy</w:t>
      </w:r>
      <w:r>
        <w:t xml:space="preserve"> rather than begin with a strategy and determine how to enact it. </w:t>
      </w:r>
      <w:r w:rsidR="00630335">
        <w:tab/>
        <w:t xml:space="preserve">Both segments show that while the words Americans use to describe their support for freedom may be familiar– we hear Americanisms about rights to speak and worship, patriotic feeling, and the American Dream – we find through the laddering research that in both cases, highly divergent definitions of freedom fuel these familiar buzzwords. </w:t>
      </w:r>
    </w:p>
    <w:p w14:paraId="41BF40A9" w14:textId="01066110" w:rsidR="00630335" w:rsidRDefault="00630335" w:rsidP="00630335">
      <w:r>
        <w:tab/>
        <w:t xml:space="preserve">The values research indicates that the best strategy forward for </w:t>
      </w:r>
      <w:proofErr w:type="spellStart"/>
      <w:r>
        <w:t>Purposefuls</w:t>
      </w:r>
      <w:proofErr w:type="spellEnd"/>
      <w:r>
        <w:t xml:space="preserve"> is to grow their numbers by reinforcing the connections mapped in the next section. However, the same research reveals connections in the minds of the Serenity-Seekers that call for another strategy. Because their connections are based on a false definition of freedom, we must do t</w:t>
      </w:r>
      <w:r w:rsidR="005A7599">
        <w:t>hree</w:t>
      </w:r>
      <w:r>
        <w:t xml:space="preserve"> things:</w:t>
      </w:r>
    </w:p>
    <w:p w14:paraId="0170C80D" w14:textId="5E0018A3" w:rsidR="00630335" w:rsidRDefault="00630335" w:rsidP="00630335">
      <w:pPr>
        <w:pStyle w:val="NormalIndent"/>
      </w:pPr>
      <w:r>
        <w:t>1) Take note of their current need-states (values) in order to determine whether they can be salvaged to market the correct definition of freedom to them.</w:t>
      </w:r>
    </w:p>
    <w:p w14:paraId="36A7CA13" w14:textId="180F3810" w:rsidR="00630335" w:rsidRDefault="00630335" w:rsidP="00630335">
      <w:pPr>
        <w:pStyle w:val="NormalIndent"/>
      </w:pPr>
      <w:r>
        <w:t>2) Weaken those current connections to freedom that are based on faulty premises</w:t>
      </w:r>
    </w:p>
    <w:p w14:paraId="7E944809" w14:textId="202EB077" w:rsidR="00630335" w:rsidRDefault="00630335" w:rsidP="00630335">
      <w:pPr>
        <w:pStyle w:val="NormalIndent"/>
      </w:pPr>
      <w:r>
        <w:lastRenderedPageBreak/>
        <w:t>3) Use our understanding of their values priorities to reach out to other communicators in order to replace their weakened (by us) solutions with other ways to fulfill these values than a faulty understanding of freedom.</w:t>
      </w:r>
    </w:p>
    <w:p w14:paraId="197A68AE" w14:textId="4086DB72" w:rsidR="00630335" w:rsidRPr="00630335" w:rsidRDefault="00542979" w:rsidP="00630335">
      <w:pPr>
        <w:pStyle w:val="NormalIndent"/>
      </w:pPr>
      <w:r>
        <w:rPr>
          <w:noProof/>
        </w:rPr>
        <mc:AlternateContent>
          <mc:Choice Requires="wps">
            <w:drawing>
              <wp:anchor distT="0" distB="0" distL="114300" distR="114300" simplePos="0" relativeHeight="251865088" behindDoc="0" locked="0" layoutInCell="1" allowOverlap="1" wp14:anchorId="6D36F8C7" wp14:editId="3D0F480B">
                <wp:simplePos x="0" y="0"/>
                <wp:positionH relativeFrom="page">
                  <wp:posOffset>1435100</wp:posOffset>
                </wp:positionH>
                <wp:positionV relativeFrom="page">
                  <wp:posOffset>1855470</wp:posOffset>
                </wp:positionV>
                <wp:extent cx="5224780" cy="2968625"/>
                <wp:effectExtent l="0" t="0" r="7620" b="3175"/>
                <wp:wrapTopAndBottom/>
                <wp:docPr id="20" name="Text Box 20"/>
                <wp:cNvGraphicFramePr/>
                <a:graphic xmlns:a="http://schemas.openxmlformats.org/drawingml/2006/main">
                  <a:graphicData uri="http://schemas.microsoft.com/office/word/2010/wordprocessingShape">
                    <wps:wsp>
                      <wps:cNvSpPr txBox="1"/>
                      <wps:spPr>
                        <a:xfrm>
                          <a:off x="0" y="0"/>
                          <a:ext cx="5224780" cy="2968625"/>
                        </a:xfrm>
                        <a:prstGeom prst="rect">
                          <a:avLst/>
                        </a:prstGeom>
                        <a:solidFill>
                          <a:srgbClr val="E2E1E3"/>
                        </a:solidFill>
                        <a:ln>
                          <a:noFill/>
                        </a:ln>
                        <a:effectLst/>
                        <a:extLst>
                          <a:ext uri="{C572A759-6A51-4108-AA02-DFA0A04FC94B}">
                            <ma14:wrappingTextBoxFlag xmlns:ma14="http://schemas.microsoft.com/office/mac/drawingml/2011/main" val="1"/>
                          </a:ext>
                        </a:extLst>
                      </wps:spPr>
                      <wps:txbx>
                        <w:txbxContent>
                          <w:p w14:paraId="497E0101" w14:textId="5043DF4F" w:rsidR="00142EED" w:rsidRPr="00542979" w:rsidRDefault="00142EED" w:rsidP="00542979">
                            <w:pPr>
                              <w:rPr>
                                <w:rFonts w:ascii="Proxima Nova Bold" w:hAnsi="Proxima Nova Bold"/>
                                <w:bCs/>
                                <w:iCs/>
                                <w:color w:val="800080"/>
                                <w:sz w:val="22"/>
                                <w:szCs w:val="22"/>
                              </w:rPr>
                            </w:pPr>
                            <w:r w:rsidRPr="00542979">
                              <w:rPr>
                                <w:rFonts w:ascii="Proxima Nova Bold" w:hAnsi="Proxima Nova Bold"/>
                                <w:bCs/>
                                <w:iCs/>
                                <w:color w:val="800080"/>
                                <w:sz w:val="22"/>
                                <w:szCs w:val="22"/>
                              </w:rPr>
                              <w:t>HOW TO USE VALUES INSIGHTS</w:t>
                            </w:r>
                            <w:r>
                              <w:rPr>
                                <w:rFonts w:ascii="Proxima Nova Bold" w:hAnsi="Proxima Nova Bold"/>
                                <w:bCs/>
                                <w:iCs/>
                                <w:color w:val="800080"/>
                                <w:sz w:val="22"/>
                                <w:szCs w:val="22"/>
                              </w:rPr>
                              <w:t xml:space="preserve"> FOR STRATEGIC DIRECTION</w:t>
                            </w:r>
                            <w:r w:rsidRPr="00542979">
                              <w:rPr>
                                <w:rFonts w:ascii="Proxima Nova Bold" w:hAnsi="Proxima Nova Bold"/>
                                <w:bCs/>
                                <w:iCs/>
                                <w:color w:val="800080"/>
                                <w:sz w:val="22"/>
                                <w:szCs w:val="22"/>
                              </w:rPr>
                              <w:t>:</w:t>
                            </w:r>
                          </w:p>
                          <w:p w14:paraId="01F95EDB" w14:textId="77777777" w:rsidR="00142EED" w:rsidRPr="00D86DC9" w:rsidRDefault="00142EED" w:rsidP="00542979">
                            <w:pPr>
                              <w:rPr>
                                <w:rFonts w:ascii="Proxima Nova Bold" w:hAnsi="Proxima Nova Bold"/>
                                <w:bCs/>
                                <w:iCs/>
                                <w:color w:val="F05133"/>
                                <w:sz w:val="22"/>
                                <w:szCs w:val="22"/>
                              </w:rPr>
                            </w:pPr>
                          </w:p>
                          <w:p w14:paraId="56B8A2B7" w14:textId="77777777" w:rsidR="00142EED" w:rsidRPr="00D86DC9" w:rsidRDefault="00142EED" w:rsidP="00542979">
                            <w:pPr>
                              <w:rPr>
                                <w:rFonts w:ascii="Aleo Regular" w:hAnsi="Aleo Regular"/>
                                <w:sz w:val="22"/>
                                <w:szCs w:val="22"/>
                              </w:rPr>
                            </w:pPr>
                            <w:r w:rsidRPr="00D86DC9">
                              <w:rPr>
                                <w:rFonts w:ascii="Aleo Regular" w:hAnsi="Aleo Regular"/>
                                <w:b/>
                                <w:bCs/>
                                <w:i/>
                                <w:iCs/>
                                <w:sz w:val="22"/>
                                <w:szCs w:val="22"/>
                              </w:rPr>
                              <w:t xml:space="preserve">REINFORCE: </w:t>
                            </w:r>
                            <w:r w:rsidRPr="00D86DC9">
                              <w:rPr>
                                <w:rFonts w:ascii="Aleo Regular" w:hAnsi="Aleo Regular"/>
                                <w:i/>
                                <w:iCs/>
                                <w:sz w:val="22"/>
                                <w:szCs w:val="22"/>
                              </w:rPr>
                              <w:t>Strengthen the network of positive attributes, consequences, and values.</w:t>
                            </w:r>
                          </w:p>
                          <w:p w14:paraId="0447384E" w14:textId="77777777" w:rsidR="00142EED" w:rsidRPr="00D86DC9" w:rsidRDefault="00142EED" w:rsidP="00542979">
                            <w:pPr>
                              <w:rPr>
                                <w:rFonts w:ascii="Aleo Regular" w:hAnsi="Aleo Regular"/>
                                <w:sz w:val="22"/>
                                <w:szCs w:val="22"/>
                              </w:rPr>
                            </w:pPr>
                            <w:r w:rsidRPr="00D86DC9">
                              <w:rPr>
                                <w:rFonts w:ascii="Aleo Regular" w:hAnsi="Aleo Regular"/>
                                <w:b/>
                                <w:bCs/>
                                <w:i/>
                                <w:iCs/>
                                <w:sz w:val="22"/>
                                <w:szCs w:val="22"/>
                              </w:rPr>
                              <w:t xml:space="preserve">REFOCUS: </w:t>
                            </w:r>
                            <w:r w:rsidRPr="00D86DC9">
                              <w:rPr>
                                <w:rFonts w:ascii="Aleo Regular" w:hAnsi="Aleo Regular"/>
                                <w:i/>
                                <w:iCs/>
                                <w:sz w:val="22"/>
                                <w:szCs w:val="22"/>
                              </w:rPr>
                              <w:t>Add linkages between attributes and consequences or introduce new attributes and/or consequences</w:t>
                            </w:r>
                          </w:p>
                          <w:p w14:paraId="3B47A915" w14:textId="77777777" w:rsidR="00142EED" w:rsidRPr="00D86DC9" w:rsidRDefault="00142EED" w:rsidP="00542979">
                            <w:pPr>
                              <w:rPr>
                                <w:rFonts w:ascii="Aleo Regular" w:hAnsi="Aleo Regular"/>
                                <w:sz w:val="22"/>
                                <w:szCs w:val="22"/>
                              </w:rPr>
                            </w:pPr>
                            <w:r w:rsidRPr="00D86DC9">
                              <w:rPr>
                                <w:rFonts w:ascii="Aleo Regular" w:hAnsi="Aleo Regular"/>
                                <w:b/>
                                <w:bCs/>
                                <w:i/>
                                <w:iCs/>
                                <w:sz w:val="22"/>
                                <w:szCs w:val="22"/>
                              </w:rPr>
                              <w:t xml:space="preserve">REDEFINE: </w:t>
                            </w:r>
                            <w:r w:rsidRPr="00D86DC9">
                              <w:rPr>
                                <w:rFonts w:ascii="Aleo Regular" w:hAnsi="Aleo Regular"/>
                                <w:i/>
                                <w:iCs/>
                                <w:sz w:val="22"/>
                                <w:szCs w:val="22"/>
                              </w:rPr>
                              <w:t xml:space="preserve">Express a potential weakness so that it is perceived as </w:t>
                            </w:r>
                            <w:proofErr w:type="gramStart"/>
                            <w:r w:rsidRPr="00D86DC9">
                              <w:rPr>
                                <w:rFonts w:ascii="Aleo Regular" w:hAnsi="Aleo Regular"/>
                                <w:i/>
                                <w:iCs/>
                                <w:sz w:val="22"/>
                                <w:szCs w:val="22"/>
                              </w:rPr>
                              <w:t>a strength</w:t>
                            </w:r>
                            <w:proofErr w:type="gramEnd"/>
                          </w:p>
                          <w:p w14:paraId="472E4C91" w14:textId="77777777" w:rsidR="00142EED" w:rsidRPr="00D86DC9" w:rsidRDefault="00142EED" w:rsidP="00542979">
                            <w:pPr>
                              <w:rPr>
                                <w:rFonts w:ascii="Aleo Regular" w:hAnsi="Aleo Regular"/>
                                <w:sz w:val="22"/>
                                <w:szCs w:val="22"/>
                              </w:rPr>
                            </w:pPr>
                            <w:r w:rsidRPr="00D86DC9">
                              <w:rPr>
                                <w:rFonts w:ascii="Aleo Regular" w:hAnsi="Aleo Regular"/>
                                <w:b/>
                                <w:bCs/>
                                <w:i/>
                                <w:iCs/>
                                <w:sz w:val="22"/>
                                <w:szCs w:val="22"/>
                              </w:rPr>
                              <w:t xml:space="preserve">REFRAME: </w:t>
                            </w:r>
                            <w:r w:rsidRPr="00D86DC9">
                              <w:rPr>
                                <w:rFonts w:ascii="Aleo Regular" w:hAnsi="Aleo Regular"/>
                                <w:i/>
                                <w:iCs/>
                                <w:sz w:val="22"/>
                                <w:szCs w:val="22"/>
                              </w:rPr>
                              <w:t>Express a competitor’s strength so that it is perceived as a weakness</w:t>
                            </w:r>
                          </w:p>
                          <w:p w14:paraId="563C2A85" w14:textId="77777777" w:rsidR="00142EED" w:rsidRPr="00D86DC9" w:rsidRDefault="00142EED" w:rsidP="00542979">
                            <w:pPr>
                              <w:rPr>
                                <w:rFonts w:ascii="Aleo Regular" w:hAnsi="Aleo Regular"/>
                                <w:sz w:val="22"/>
                                <w:szCs w:val="22"/>
                              </w:rPr>
                            </w:pPr>
                            <w:r w:rsidRPr="00D86DC9">
                              <w:rPr>
                                <w:rFonts w:ascii="Aleo Regular" w:hAnsi="Aleo Regular"/>
                                <w:b/>
                                <w:bCs/>
                                <w:i/>
                                <w:iCs/>
                                <w:sz w:val="22"/>
                                <w:szCs w:val="22"/>
                              </w:rPr>
                              <w:t xml:space="preserve">REDIRECT: </w:t>
                            </w:r>
                            <w:r w:rsidRPr="00D86DC9">
                              <w:rPr>
                                <w:rFonts w:ascii="Aleo Regular" w:hAnsi="Aleo Regular"/>
                                <w:i/>
                                <w:iCs/>
                                <w:sz w:val="22"/>
                                <w:szCs w:val="22"/>
                              </w:rPr>
                              <w:t>Divert attention away from a competitor’s strength to their weakness</w:t>
                            </w:r>
                          </w:p>
                          <w:p w14:paraId="5D3813F8" w14:textId="77777777" w:rsidR="00142EED" w:rsidRPr="00D86DC9" w:rsidRDefault="00142EED" w:rsidP="00542979">
                            <w:pPr>
                              <w:rPr>
                                <w:rFonts w:ascii="Aleo Regular" w:hAnsi="Aleo Regular"/>
                                <w:i/>
                                <w:iCs/>
                                <w:sz w:val="22"/>
                                <w:szCs w:val="22"/>
                              </w:rPr>
                            </w:pPr>
                            <w:r w:rsidRPr="00D86DC9">
                              <w:rPr>
                                <w:rFonts w:ascii="Aleo Regular" w:hAnsi="Aleo Regular"/>
                                <w:b/>
                                <w:bCs/>
                                <w:i/>
                                <w:iCs/>
                                <w:sz w:val="22"/>
                                <w:szCs w:val="22"/>
                              </w:rPr>
                              <w:t xml:space="preserve">REMOVE: </w:t>
                            </w:r>
                            <w:r w:rsidRPr="00D86DC9">
                              <w:rPr>
                                <w:rFonts w:ascii="Aleo Regular" w:hAnsi="Aleo Regular"/>
                                <w:i/>
                                <w:iCs/>
                                <w:sz w:val="22"/>
                                <w:szCs w:val="22"/>
                              </w:rPr>
                              <w:t>Undermine a competitor’s strength by showing that the strength doesn’t exist</w:t>
                            </w:r>
                          </w:p>
                          <w:p w14:paraId="4B630143" w14:textId="77777777" w:rsidR="00142EED" w:rsidRPr="00D86DC9" w:rsidRDefault="00142EED" w:rsidP="00542979">
                            <w:pPr>
                              <w:rPr>
                                <w:rFonts w:ascii="Aleo Regular" w:hAnsi="Aleo Regular"/>
                                <w:i/>
                                <w:iCs/>
                                <w:sz w:val="16"/>
                                <w:szCs w:val="16"/>
                              </w:rPr>
                            </w:pPr>
                          </w:p>
                          <w:p w14:paraId="30343DF5" w14:textId="77777777" w:rsidR="00142EED" w:rsidRPr="00D86DC9" w:rsidRDefault="00142EED" w:rsidP="00542979">
                            <w:pPr>
                              <w:pStyle w:val="FootnoteText"/>
                              <w:rPr>
                                <w:rFonts w:ascii="Aleo Regular" w:hAnsi="Aleo Regular"/>
                                <w:szCs w:val="16"/>
                              </w:rPr>
                            </w:pPr>
                            <w:r w:rsidRPr="00D86DC9">
                              <w:rPr>
                                <w:rFonts w:ascii="Aleo Regular" w:hAnsi="Aleo Regular"/>
                                <w:b/>
                                <w:bCs/>
                                <w:i/>
                                <w:iCs/>
                                <w:szCs w:val="16"/>
                              </w:rPr>
                              <w:t xml:space="preserve"> </w:t>
                            </w:r>
                            <w:r>
                              <w:rPr>
                                <w:rFonts w:ascii="Aleo Regular" w:hAnsi="Aleo Regular"/>
                                <w:bCs/>
                                <w:iCs/>
                                <w:szCs w:val="16"/>
                              </w:rPr>
                              <w:t>S</w:t>
                            </w:r>
                            <w:r w:rsidRPr="00D86DC9">
                              <w:rPr>
                                <w:rFonts w:ascii="Aleo Regular" w:hAnsi="Aleo Regular"/>
                                <w:b/>
                                <w:bCs/>
                                <w:i/>
                                <w:iCs/>
                                <w:szCs w:val="16"/>
                              </w:rPr>
                              <w:t xml:space="preserve">ource: </w:t>
                            </w:r>
                            <w:r w:rsidRPr="00D86DC9">
                              <w:rPr>
                                <w:rFonts w:ascii="Aleo Regular" w:hAnsi="Aleo Regular"/>
                                <w:szCs w:val="16"/>
                              </w:rPr>
                              <w:t>Applying laddering data to communications strategy and advertising practice.</w:t>
                            </w:r>
                            <w:r>
                              <w:rPr>
                                <w:rFonts w:ascii="Aleo Regular" w:hAnsi="Aleo Regular"/>
                                <w:szCs w:val="16"/>
                              </w:rPr>
                              <w:t xml:space="preserve"> </w:t>
                            </w:r>
                            <w:proofErr w:type="gramStart"/>
                            <w:r w:rsidRPr="00D86DC9">
                              <w:rPr>
                                <w:rFonts w:ascii="Aleo Regular" w:hAnsi="Aleo Regular"/>
                                <w:szCs w:val="16"/>
                              </w:rPr>
                              <w:t xml:space="preserve">Reynolds, Thomas J.; </w:t>
                            </w:r>
                            <w:proofErr w:type="spellStart"/>
                            <w:r w:rsidRPr="00D86DC9">
                              <w:rPr>
                                <w:rFonts w:ascii="Aleo Regular" w:hAnsi="Aleo Regular"/>
                                <w:szCs w:val="16"/>
                              </w:rPr>
                              <w:t>Whitlark</w:t>
                            </w:r>
                            <w:proofErr w:type="spellEnd"/>
                            <w:r w:rsidRPr="00D86DC9">
                              <w:rPr>
                                <w:rFonts w:ascii="Aleo Regular" w:hAnsi="Aleo Regular"/>
                                <w:szCs w:val="16"/>
                              </w:rPr>
                              <w:t>, David B.</w:t>
                            </w:r>
                            <w:r>
                              <w:rPr>
                                <w:rFonts w:ascii="Aleo Regular" w:hAnsi="Aleo Regular"/>
                                <w:szCs w:val="16"/>
                              </w:rPr>
                              <w:t xml:space="preserve"> </w:t>
                            </w:r>
                            <w:r w:rsidRPr="00D86DC9">
                              <w:rPr>
                                <w:rFonts w:ascii="Aleo Regular" w:hAnsi="Aleo Regular"/>
                                <w:szCs w:val="16"/>
                              </w:rPr>
                              <w:t xml:space="preserve">Journal of Advertising Research, </w:t>
                            </w:r>
                            <w:proofErr w:type="spellStart"/>
                            <w:r w:rsidRPr="00D86DC9">
                              <w:rPr>
                                <w:rFonts w:ascii="Aleo Regular" w:hAnsi="Aleo Regular"/>
                                <w:szCs w:val="16"/>
                              </w:rPr>
                              <w:t>Vol</w:t>
                            </w:r>
                            <w:proofErr w:type="spellEnd"/>
                            <w:r w:rsidRPr="00D86DC9">
                              <w:rPr>
                                <w:rFonts w:ascii="Aleo Regular" w:hAnsi="Aleo Regular"/>
                                <w:szCs w:val="16"/>
                              </w:rPr>
                              <w:t xml:space="preserve"> 35(4), Jul-Aug 1995, 9-17.</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80" type="#_x0000_t202" style="position:absolute;left:0;text-align:left;margin-left:113pt;margin-top:146.1pt;width:411.4pt;height:233.75pt;z-index:25186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" mv:complextextbox="1" fillcolor="#e2e1e3" stroked="f">
                <v:textbox>
                  <w:txbxContent>
                    <w:p w14:paraId="497E0101" w14:textId="5043DF4F" w:rsidR="00142EED" w:rsidRPr="00542979" w:rsidRDefault="00142EED" w:rsidP="00542979">
                      <w:pPr>
                        <w:rPr>
                          <w:rFonts w:ascii="Proxima Nova Bold" w:hAnsi="Proxima Nova Bold"/>
                          <w:bCs/>
                          <w:iCs/>
                          <w:color w:val="800080"/>
                          <w:sz w:val="22"/>
                          <w:szCs w:val="22"/>
                        </w:rPr>
                      </w:pPr>
                      <w:r w:rsidRPr="00542979">
                        <w:rPr>
                          <w:rFonts w:ascii="Proxima Nova Bold" w:hAnsi="Proxima Nova Bold"/>
                          <w:bCs/>
                          <w:iCs/>
                          <w:color w:val="800080"/>
                          <w:sz w:val="22"/>
                          <w:szCs w:val="22"/>
                        </w:rPr>
                        <w:t>HOW TO USE VALUES INSIGHTS</w:t>
                      </w:r>
                      <w:r>
                        <w:rPr>
                          <w:rFonts w:ascii="Proxima Nova Bold" w:hAnsi="Proxima Nova Bold"/>
                          <w:bCs/>
                          <w:iCs/>
                          <w:color w:val="800080"/>
                          <w:sz w:val="22"/>
                          <w:szCs w:val="22"/>
                        </w:rPr>
                        <w:t xml:space="preserve"> FOR STRATEGIC DIRECTION</w:t>
                      </w:r>
                      <w:r w:rsidRPr="00542979">
                        <w:rPr>
                          <w:rFonts w:ascii="Proxima Nova Bold" w:hAnsi="Proxima Nova Bold"/>
                          <w:bCs/>
                          <w:iCs/>
                          <w:color w:val="800080"/>
                          <w:sz w:val="22"/>
                          <w:szCs w:val="22"/>
                        </w:rPr>
                        <w:t>:</w:t>
                      </w:r>
                    </w:p>
                    <w:p w14:paraId="01F95EDB" w14:textId="77777777" w:rsidR="00142EED" w:rsidRPr="00D86DC9" w:rsidRDefault="00142EED" w:rsidP="00542979">
                      <w:pPr>
                        <w:rPr>
                          <w:rFonts w:ascii="Proxima Nova Bold" w:hAnsi="Proxima Nova Bold"/>
                          <w:bCs/>
                          <w:iCs/>
                          <w:color w:val="F05133"/>
                          <w:sz w:val="22"/>
                          <w:szCs w:val="22"/>
                        </w:rPr>
                      </w:pPr>
                    </w:p>
                    <w:p w14:paraId="56B8A2B7" w14:textId="77777777" w:rsidR="00142EED" w:rsidRPr="00D86DC9" w:rsidRDefault="00142EED" w:rsidP="00542979">
                      <w:pPr>
                        <w:rPr>
                          <w:rFonts w:ascii="Aleo Regular" w:hAnsi="Aleo Regular"/>
                          <w:sz w:val="22"/>
                          <w:szCs w:val="22"/>
                        </w:rPr>
                      </w:pPr>
                      <w:r w:rsidRPr="00D86DC9">
                        <w:rPr>
                          <w:rFonts w:ascii="Aleo Regular" w:hAnsi="Aleo Regular"/>
                          <w:b/>
                          <w:bCs/>
                          <w:i/>
                          <w:iCs/>
                          <w:sz w:val="22"/>
                          <w:szCs w:val="22"/>
                        </w:rPr>
                        <w:t xml:space="preserve">REINFORCE: </w:t>
                      </w:r>
                      <w:r w:rsidRPr="00D86DC9">
                        <w:rPr>
                          <w:rFonts w:ascii="Aleo Regular" w:hAnsi="Aleo Regular"/>
                          <w:i/>
                          <w:iCs/>
                          <w:sz w:val="22"/>
                          <w:szCs w:val="22"/>
                        </w:rPr>
                        <w:t>Strengthen the network of positive attributes, consequences, and values.</w:t>
                      </w:r>
                    </w:p>
                    <w:p w14:paraId="0447384E" w14:textId="77777777" w:rsidR="00142EED" w:rsidRPr="00D86DC9" w:rsidRDefault="00142EED" w:rsidP="00542979">
                      <w:pPr>
                        <w:rPr>
                          <w:rFonts w:ascii="Aleo Regular" w:hAnsi="Aleo Regular"/>
                          <w:sz w:val="22"/>
                          <w:szCs w:val="22"/>
                        </w:rPr>
                      </w:pPr>
                      <w:r w:rsidRPr="00D86DC9">
                        <w:rPr>
                          <w:rFonts w:ascii="Aleo Regular" w:hAnsi="Aleo Regular"/>
                          <w:b/>
                          <w:bCs/>
                          <w:i/>
                          <w:iCs/>
                          <w:sz w:val="22"/>
                          <w:szCs w:val="22"/>
                        </w:rPr>
                        <w:t xml:space="preserve">REFOCUS: </w:t>
                      </w:r>
                      <w:r w:rsidRPr="00D86DC9">
                        <w:rPr>
                          <w:rFonts w:ascii="Aleo Regular" w:hAnsi="Aleo Regular"/>
                          <w:i/>
                          <w:iCs/>
                          <w:sz w:val="22"/>
                          <w:szCs w:val="22"/>
                        </w:rPr>
                        <w:t>Add linkages between attributes and consequences or introduce new attributes and/or consequences</w:t>
                      </w:r>
                    </w:p>
                    <w:p w14:paraId="3B47A915" w14:textId="77777777" w:rsidR="00142EED" w:rsidRPr="00D86DC9" w:rsidRDefault="00142EED" w:rsidP="00542979">
                      <w:pPr>
                        <w:rPr>
                          <w:rFonts w:ascii="Aleo Regular" w:hAnsi="Aleo Regular"/>
                          <w:sz w:val="22"/>
                          <w:szCs w:val="22"/>
                        </w:rPr>
                      </w:pPr>
                      <w:r w:rsidRPr="00D86DC9">
                        <w:rPr>
                          <w:rFonts w:ascii="Aleo Regular" w:hAnsi="Aleo Regular"/>
                          <w:b/>
                          <w:bCs/>
                          <w:i/>
                          <w:iCs/>
                          <w:sz w:val="22"/>
                          <w:szCs w:val="22"/>
                        </w:rPr>
                        <w:t xml:space="preserve">REDEFINE: </w:t>
                      </w:r>
                      <w:r w:rsidRPr="00D86DC9">
                        <w:rPr>
                          <w:rFonts w:ascii="Aleo Regular" w:hAnsi="Aleo Regular"/>
                          <w:i/>
                          <w:iCs/>
                          <w:sz w:val="22"/>
                          <w:szCs w:val="22"/>
                        </w:rPr>
                        <w:t xml:space="preserve">Express a potential weakness so that it is perceived as </w:t>
                      </w:r>
                      <w:proofErr w:type="gramStart"/>
                      <w:r w:rsidRPr="00D86DC9">
                        <w:rPr>
                          <w:rFonts w:ascii="Aleo Regular" w:hAnsi="Aleo Regular"/>
                          <w:i/>
                          <w:iCs/>
                          <w:sz w:val="22"/>
                          <w:szCs w:val="22"/>
                        </w:rPr>
                        <w:t>a strength</w:t>
                      </w:r>
                      <w:proofErr w:type="gramEnd"/>
                    </w:p>
                    <w:p w14:paraId="472E4C91" w14:textId="77777777" w:rsidR="00142EED" w:rsidRPr="00D86DC9" w:rsidRDefault="00142EED" w:rsidP="00542979">
                      <w:pPr>
                        <w:rPr>
                          <w:rFonts w:ascii="Aleo Regular" w:hAnsi="Aleo Regular"/>
                          <w:sz w:val="22"/>
                          <w:szCs w:val="22"/>
                        </w:rPr>
                      </w:pPr>
                      <w:r w:rsidRPr="00D86DC9">
                        <w:rPr>
                          <w:rFonts w:ascii="Aleo Regular" w:hAnsi="Aleo Regular"/>
                          <w:b/>
                          <w:bCs/>
                          <w:i/>
                          <w:iCs/>
                          <w:sz w:val="22"/>
                          <w:szCs w:val="22"/>
                        </w:rPr>
                        <w:t xml:space="preserve">REFRAME: </w:t>
                      </w:r>
                      <w:r w:rsidRPr="00D86DC9">
                        <w:rPr>
                          <w:rFonts w:ascii="Aleo Regular" w:hAnsi="Aleo Regular"/>
                          <w:i/>
                          <w:iCs/>
                          <w:sz w:val="22"/>
                          <w:szCs w:val="22"/>
                        </w:rPr>
                        <w:t>Express a competitor’s strength so that it is perceived as a weakness</w:t>
                      </w:r>
                    </w:p>
                    <w:p w14:paraId="563C2A85" w14:textId="77777777" w:rsidR="00142EED" w:rsidRPr="00D86DC9" w:rsidRDefault="00142EED" w:rsidP="00542979">
                      <w:pPr>
                        <w:rPr>
                          <w:rFonts w:ascii="Aleo Regular" w:hAnsi="Aleo Regular"/>
                          <w:sz w:val="22"/>
                          <w:szCs w:val="22"/>
                        </w:rPr>
                      </w:pPr>
                      <w:r w:rsidRPr="00D86DC9">
                        <w:rPr>
                          <w:rFonts w:ascii="Aleo Regular" w:hAnsi="Aleo Regular"/>
                          <w:b/>
                          <w:bCs/>
                          <w:i/>
                          <w:iCs/>
                          <w:sz w:val="22"/>
                          <w:szCs w:val="22"/>
                        </w:rPr>
                        <w:t xml:space="preserve">REDIRECT: </w:t>
                      </w:r>
                      <w:r w:rsidRPr="00D86DC9">
                        <w:rPr>
                          <w:rFonts w:ascii="Aleo Regular" w:hAnsi="Aleo Regular"/>
                          <w:i/>
                          <w:iCs/>
                          <w:sz w:val="22"/>
                          <w:szCs w:val="22"/>
                        </w:rPr>
                        <w:t>Divert attention away from a competitor’s strength to their weakness</w:t>
                      </w:r>
                    </w:p>
                    <w:p w14:paraId="5D3813F8" w14:textId="77777777" w:rsidR="00142EED" w:rsidRPr="00D86DC9" w:rsidRDefault="00142EED" w:rsidP="00542979">
                      <w:pPr>
                        <w:rPr>
                          <w:rFonts w:ascii="Aleo Regular" w:hAnsi="Aleo Regular"/>
                          <w:i/>
                          <w:iCs/>
                          <w:sz w:val="22"/>
                          <w:szCs w:val="22"/>
                        </w:rPr>
                      </w:pPr>
                      <w:r w:rsidRPr="00D86DC9">
                        <w:rPr>
                          <w:rFonts w:ascii="Aleo Regular" w:hAnsi="Aleo Regular"/>
                          <w:b/>
                          <w:bCs/>
                          <w:i/>
                          <w:iCs/>
                          <w:sz w:val="22"/>
                          <w:szCs w:val="22"/>
                        </w:rPr>
                        <w:t xml:space="preserve">REMOVE: </w:t>
                      </w:r>
                      <w:r w:rsidRPr="00D86DC9">
                        <w:rPr>
                          <w:rFonts w:ascii="Aleo Regular" w:hAnsi="Aleo Regular"/>
                          <w:i/>
                          <w:iCs/>
                          <w:sz w:val="22"/>
                          <w:szCs w:val="22"/>
                        </w:rPr>
                        <w:t>Undermine a competitor’s strength by showing that the strength doesn’t exist</w:t>
                      </w:r>
                    </w:p>
                    <w:p w14:paraId="4B630143" w14:textId="77777777" w:rsidR="00142EED" w:rsidRPr="00D86DC9" w:rsidRDefault="00142EED" w:rsidP="00542979">
                      <w:pPr>
                        <w:rPr>
                          <w:rFonts w:ascii="Aleo Regular" w:hAnsi="Aleo Regular"/>
                          <w:i/>
                          <w:iCs/>
                          <w:sz w:val="16"/>
                          <w:szCs w:val="16"/>
                        </w:rPr>
                      </w:pPr>
                    </w:p>
                    <w:p w14:paraId="30343DF5" w14:textId="77777777" w:rsidR="00142EED" w:rsidRPr="00D86DC9" w:rsidRDefault="00142EED" w:rsidP="00542979">
                      <w:pPr>
                        <w:pStyle w:val="FootnoteText"/>
                        <w:rPr>
                          <w:rFonts w:ascii="Aleo Regular" w:hAnsi="Aleo Regular"/>
                          <w:szCs w:val="16"/>
                        </w:rPr>
                      </w:pPr>
                      <w:r w:rsidRPr="00D86DC9">
                        <w:rPr>
                          <w:rFonts w:ascii="Aleo Regular" w:hAnsi="Aleo Regular"/>
                          <w:b/>
                          <w:bCs/>
                          <w:i/>
                          <w:iCs/>
                          <w:szCs w:val="16"/>
                        </w:rPr>
                        <w:t xml:space="preserve"> </w:t>
                      </w:r>
                      <w:r>
                        <w:rPr>
                          <w:rFonts w:ascii="Aleo Regular" w:hAnsi="Aleo Regular"/>
                          <w:bCs/>
                          <w:iCs/>
                          <w:szCs w:val="16"/>
                        </w:rPr>
                        <w:t>S</w:t>
                      </w:r>
                      <w:r w:rsidRPr="00D86DC9">
                        <w:rPr>
                          <w:rFonts w:ascii="Aleo Regular" w:hAnsi="Aleo Regular"/>
                          <w:b/>
                          <w:bCs/>
                          <w:i/>
                          <w:iCs/>
                          <w:szCs w:val="16"/>
                        </w:rPr>
                        <w:t xml:space="preserve">ource: </w:t>
                      </w:r>
                      <w:r w:rsidRPr="00D86DC9">
                        <w:rPr>
                          <w:rFonts w:ascii="Aleo Regular" w:hAnsi="Aleo Regular"/>
                          <w:szCs w:val="16"/>
                        </w:rPr>
                        <w:t>Applying laddering data to communications strategy and advertising practice.</w:t>
                      </w:r>
                      <w:r>
                        <w:rPr>
                          <w:rFonts w:ascii="Aleo Regular" w:hAnsi="Aleo Regular"/>
                          <w:szCs w:val="16"/>
                        </w:rPr>
                        <w:t xml:space="preserve"> </w:t>
                      </w:r>
                      <w:proofErr w:type="gramStart"/>
                      <w:r w:rsidRPr="00D86DC9">
                        <w:rPr>
                          <w:rFonts w:ascii="Aleo Regular" w:hAnsi="Aleo Regular"/>
                          <w:szCs w:val="16"/>
                        </w:rPr>
                        <w:t xml:space="preserve">Reynolds, Thomas J.; </w:t>
                      </w:r>
                      <w:proofErr w:type="spellStart"/>
                      <w:r w:rsidRPr="00D86DC9">
                        <w:rPr>
                          <w:rFonts w:ascii="Aleo Regular" w:hAnsi="Aleo Regular"/>
                          <w:szCs w:val="16"/>
                        </w:rPr>
                        <w:t>Whitlark</w:t>
                      </w:r>
                      <w:proofErr w:type="spellEnd"/>
                      <w:r w:rsidRPr="00D86DC9">
                        <w:rPr>
                          <w:rFonts w:ascii="Aleo Regular" w:hAnsi="Aleo Regular"/>
                          <w:szCs w:val="16"/>
                        </w:rPr>
                        <w:t>, David B.</w:t>
                      </w:r>
                      <w:r>
                        <w:rPr>
                          <w:rFonts w:ascii="Aleo Regular" w:hAnsi="Aleo Regular"/>
                          <w:szCs w:val="16"/>
                        </w:rPr>
                        <w:t xml:space="preserve"> </w:t>
                      </w:r>
                      <w:r w:rsidRPr="00D86DC9">
                        <w:rPr>
                          <w:rFonts w:ascii="Aleo Regular" w:hAnsi="Aleo Regular"/>
                          <w:szCs w:val="16"/>
                        </w:rPr>
                        <w:t xml:space="preserve">Journal of Advertising Research, </w:t>
                      </w:r>
                      <w:proofErr w:type="spellStart"/>
                      <w:r w:rsidRPr="00D86DC9">
                        <w:rPr>
                          <w:rFonts w:ascii="Aleo Regular" w:hAnsi="Aleo Regular"/>
                          <w:szCs w:val="16"/>
                        </w:rPr>
                        <w:t>Vol</w:t>
                      </w:r>
                      <w:proofErr w:type="spellEnd"/>
                      <w:r w:rsidRPr="00D86DC9">
                        <w:rPr>
                          <w:rFonts w:ascii="Aleo Regular" w:hAnsi="Aleo Regular"/>
                          <w:szCs w:val="16"/>
                        </w:rPr>
                        <w:t xml:space="preserve"> 35(4), Jul-Aug 1995, 9-17.</w:t>
                      </w:r>
                      <w:proofErr w:type="gramEnd"/>
                    </w:p>
                  </w:txbxContent>
                </v:textbox>
                <w10:wrap type="topAndBottom" anchorx="page" anchory="page"/>
              </v:shape>
            </w:pict>
          </mc:Fallback>
        </mc:AlternateContent>
      </w:r>
    </w:p>
    <w:p w14:paraId="1967F868" w14:textId="4A913ABA" w:rsidR="0010722A" w:rsidRDefault="0010722A" w:rsidP="00B536E0">
      <w:pPr>
        <w:pStyle w:val="Heading1"/>
      </w:pPr>
    </w:p>
    <w:p w14:paraId="44B17DF4" w14:textId="77777777" w:rsidR="0010722A" w:rsidRDefault="0010722A" w:rsidP="00B536E0">
      <w:pPr>
        <w:pStyle w:val="Heading1"/>
      </w:pPr>
    </w:p>
    <w:p w14:paraId="5C1A9E85" w14:textId="77777777" w:rsidR="00542979" w:rsidRDefault="00542979" w:rsidP="00B536E0">
      <w:pPr>
        <w:pStyle w:val="Heading1"/>
        <w:sectPr w:rsidR="00542979" w:rsidSect="009973A7">
          <w:pgSz w:w="12240" w:h="15840" w:code="1"/>
          <w:pgMar w:top="1440" w:right="1872" w:bottom="1800" w:left="2880" w:header="720" w:footer="965" w:gutter="0"/>
          <w:cols w:space="240"/>
          <w:titlePg/>
        </w:sectPr>
      </w:pPr>
    </w:p>
    <w:p w14:paraId="5EE62081" w14:textId="5D6DE5ED" w:rsidR="00CB7425" w:rsidRDefault="00122ED9" w:rsidP="00B536E0">
      <w:pPr>
        <w:pStyle w:val="Heading1"/>
      </w:pPr>
      <w:bookmarkStart w:id="5" w:name="_Toc300927771"/>
      <w:proofErr w:type="gramStart"/>
      <w:r>
        <w:lastRenderedPageBreak/>
        <w:t>t</w:t>
      </w:r>
      <w:r w:rsidR="00BC66B1">
        <w:t>he</w:t>
      </w:r>
      <w:proofErr w:type="gramEnd"/>
      <w:r w:rsidR="00BC66B1">
        <w:t xml:space="preserve"> “</w:t>
      </w:r>
      <w:proofErr w:type="spellStart"/>
      <w:r w:rsidR="00BC66B1">
        <w:t>Purposefuls</w:t>
      </w:r>
      <w:proofErr w:type="spellEnd"/>
      <w:r w:rsidR="00BC66B1">
        <w:t>” (Segment 1)</w:t>
      </w:r>
      <w:bookmarkEnd w:id="5"/>
    </w:p>
    <w:p w14:paraId="3578D4C4" w14:textId="77777777" w:rsidR="005C3BBE" w:rsidRDefault="005C3BBE" w:rsidP="005C3BBE"/>
    <w:p w14:paraId="0F7E0FD2" w14:textId="5EA83C03" w:rsidR="0010722A" w:rsidRPr="0010722A" w:rsidRDefault="0075018E" w:rsidP="0010722A">
      <w:pPr>
        <w:keepNext/>
        <w:framePr w:dropCap="drop" w:lines="3" w:wrap="around" w:vAnchor="text" w:hAnchor="text"/>
        <w:spacing w:line="1096" w:lineRule="exact"/>
        <w:rPr>
          <w:rFonts w:ascii="aleo" w:hAnsi="aleo"/>
          <w:position w:val="-2"/>
          <w:sz w:val="129"/>
        </w:rPr>
      </w:pPr>
      <w:r>
        <w:rPr>
          <w:rFonts w:ascii="aleo" w:hAnsi="aleo"/>
          <w:position w:val="-2"/>
          <w:sz w:val="129"/>
        </w:rPr>
        <w:t>I</w:t>
      </w:r>
    </w:p>
    <w:p w14:paraId="1B2D2485" w14:textId="6060F766" w:rsidR="005D6009" w:rsidRPr="005D6009" w:rsidRDefault="0075018E" w:rsidP="00882419">
      <w:r>
        <w:t xml:space="preserve">n aggregating the </w:t>
      </w:r>
      <w:r w:rsidR="00CA7886">
        <w:t>deep perceptions gained through the laddering process</w:t>
      </w:r>
      <w:r>
        <w:t>,</w:t>
      </w:r>
      <w:r w:rsidR="005C3BBE">
        <w:t xml:space="preserve"> </w:t>
      </w:r>
      <w:r w:rsidR="00CA7886">
        <w:t xml:space="preserve">the resulting “hierarchical value maps,” or organization of </w:t>
      </w:r>
      <w:r w:rsidR="008076A1">
        <w:t xml:space="preserve">sentiment </w:t>
      </w:r>
      <w:r w:rsidR="00CA7886">
        <w:t>into</w:t>
      </w:r>
      <w:r w:rsidR="008076A1">
        <w:t xml:space="preserve"> a</w:t>
      </w:r>
      <w:r w:rsidR="00CA7886">
        <w:t xml:space="preserve"> </w:t>
      </w:r>
      <w:r w:rsidR="008076A1">
        <w:t>hierarchy of surface-level attributes, resulting consequences, and underlying values, explain the motivations of</w:t>
      </w:r>
      <w:r w:rsidR="00CA7886">
        <w:t xml:space="preserve"> </w:t>
      </w:r>
      <w:r w:rsidR="005C3BBE">
        <w:t>two segmentations</w:t>
      </w:r>
      <w:r w:rsidR="00CA7886">
        <w:t xml:space="preserve"> of Americans</w:t>
      </w:r>
      <w:r w:rsidR="005C3BBE">
        <w:t xml:space="preserve">: the </w:t>
      </w:r>
      <w:r w:rsidR="008076A1">
        <w:t>“</w:t>
      </w:r>
      <w:proofErr w:type="spellStart"/>
      <w:r w:rsidR="005C3BBE">
        <w:t>Purposefuls</w:t>
      </w:r>
      <w:proofErr w:type="spellEnd"/>
      <w:r w:rsidR="008076A1">
        <w:t>”</w:t>
      </w:r>
      <w:r w:rsidR="005C3BBE">
        <w:t xml:space="preserve"> and the </w:t>
      </w:r>
      <w:r w:rsidR="008076A1">
        <w:t>“</w:t>
      </w:r>
      <w:r w:rsidR="005C3BBE">
        <w:t>Serenity-Seekers.</w:t>
      </w:r>
      <w:r w:rsidR="00882419">
        <w:t>”</w:t>
      </w:r>
    </w:p>
    <w:p w14:paraId="4DD5DC4E" w14:textId="67FAE6C0" w:rsidR="00CB7425" w:rsidRDefault="00697224" w:rsidP="00CB7425">
      <w:pPr>
        <w:pStyle w:val="Heading2"/>
      </w:pPr>
      <w:r>
        <w:rPr>
          <w:noProof/>
        </w:rPr>
        <mc:AlternateContent>
          <mc:Choice Requires="wps">
            <w:drawing>
              <wp:anchor distT="0" distB="0" distL="114300" distR="114300" simplePos="0" relativeHeight="251789312" behindDoc="0" locked="0" layoutInCell="1" allowOverlap="1" wp14:anchorId="50FC3E34" wp14:editId="104530F2">
                <wp:simplePos x="0" y="0"/>
                <wp:positionH relativeFrom="column">
                  <wp:posOffset>4712335</wp:posOffset>
                </wp:positionH>
                <wp:positionV relativeFrom="paragraph">
                  <wp:posOffset>2051685</wp:posOffset>
                </wp:positionV>
                <wp:extent cx="1068705" cy="237490"/>
                <wp:effectExtent l="9208" t="0" r="7302" b="0"/>
                <wp:wrapSquare wrapText="bothSides"/>
                <wp:docPr id="166" name="Text Box 166"/>
                <wp:cNvGraphicFramePr/>
                <a:graphic xmlns:a="http://schemas.openxmlformats.org/drawingml/2006/main">
                  <a:graphicData uri="http://schemas.microsoft.com/office/word/2010/wordprocessingShape">
                    <wps:wsp>
                      <wps:cNvSpPr txBox="1"/>
                      <wps:spPr>
                        <a:xfrm rot="5400000">
                          <a:off x="0" y="0"/>
                          <a:ext cx="1068705" cy="2374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E9E662" w14:textId="77777777" w:rsidR="00142EED" w:rsidRPr="00CA7886" w:rsidRDefault="00142EED" w:rsidP="00097636">
                            <w:pPr>
                              <w:rPr>
                                <w:color w:val="800080"/>
                              </w:rPr>
                            </w:pPr>
                            <w:proofErr w:type="gramStart"/>
                            <w:r>
                              <w:rPr>
                                <w:color w:val="800080"/>
                              </w:rPr>
                              <w:t>consequences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6" o:spid="_x0000_s1081" type="#_x0000_t202" style="position:absolute;margin-left:371.05pt;margin-top:161.55pt;width:84.15pt;height:18.7pt;rotation:90;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" filled="f" stroked="f">
                <v:textbox>
                  <w:txbxContent>
                    <w:p w14:paraId="2EE9E662" w14:textId="77777777" w:rsidR="00142EED" w:rsidRPr="00CA7886" w:rsidRDefault="00142EED" w:rsidP="00097636">
                      <w:pPr>
                        <w:rPr>
                          <w:color w:val="800080"/>
                        </w:rPr>
                      </w:pPr>
                      <w:proofErr w:type="gramStart"/>
                      <w:r>
                        <w:rPr>
                          <w:color w:val="800080"/>
                        </w:rPr>
                        <w:t>consequences</w:t>
                      </w:r>
                      <w:proofErr w:type="gramEnd"/>
                    </w:p>
                  </w:txbxContent>
                </v:textbox>
                <w10:wrap type="square"/>
              </v:shape>
            </w:pict>
          </mc:Fallback>
        </mc:AlternateContent>
      </w:r>
      <w:r>
        <w:rPr>
          <w:noProof/>
        </w:rPr>
        <mc:AlternateContent>
          <mc:Choice Requires="wps">
            <w:drawing>
              <wp:anchor distT="0" distB="0" distL="114300" distR="114300" simplePos="0" relativeHeight="251790336" behindDoc="0" locked="0" layoutInCell="1" allowOverlap="1" wp14:anchorId="135A5F0A" wp14:editId="49735E5C">
                <wp:simplePos x="0" y="0"/>
                <wp:positionH relativeFrom="column">
                  <wp:posOffset>4774565</wp:posOffset>
                </wp:positionH>
                <wp:positionV relativeFrom="paragraph">
                  <wp:posOffset>984250</wp:posOffset>
                </wp:positionV>
                <wp:extent cx="949960" cy="237490"/>
                <wp:effectExtent l="635" t="0" r="0" b="0"/>
                <wp:wrapSquare wrapText="bothSides"/>
                <wp:docPr id="167" name="Text Box 167"/>
                <wp:cNvGraphicFramePr/>
                <a:graphic xmlns:a="http://schemas.openxmlformats.org/drawingml/2006/main">
                  <a:graphicData uri="http://schemas.microsoft.com/office/word/2010/wordprocessingShape">
                    <wps:wsp>
                      <wps:cNvSpPr txBox="1"/>
                      <wps:spPr>
                        <a:xfrm rot="5400000">
                          <a:off x="0" y="0"/>
                          <a:ext cx="949960" cy="2374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ABBE71" w14:textId="77777777" w:rsidR="00142EED" w:rsidRPr="00CA7886" w:rsidRDefault="00142EED" w:rsidP="00097636">
                            <w:pPr>
                              <w:rPr>
                                <w:color w:val="800080"/>
                              </w:rPr>
                            </w:pPr>
                            <w:proofErr w:type="gramStart"/>
                            <w:r>
                              <w:rPr>
                                <w:color w:val="800080"/>
                              </w:rPr>
                              <w:t>values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7" o:spid="_x0000_s1082" type="#_x0000_t202" style="position:absolute;margin-left:375.95pt;margin-top:77.5pt;width:74.8pt;height:18.7pt;rotation:90;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" filled="f" stroked="f">
                <v:textbox>
                  <w:txbxContent>
                    <w:p w14:paraId="28ABBE71" w14:textId="77777777" w:rsidR="00142EED" w:rsidRPr="00CA7886" w:rsidRDefault="00142EED" w:rsidP="00097636">
                      <w:pPr>
                        <w:rPr>
                          <w:color w:val="800080"/>
                        </w:rPr>
                      </w:pPr>
                      <w:proofErr w:type="gramStart"/>
                      <w:r>
                        <w:rPr>
                          <w:color w:val="800080"/>
                        </w:rPr>
                        <w:t>values</w:t>
                      </w:r>
                      <w:proofErr w:type="gramEnd"/>
                    </w:p>
                  </w:txbxContent>
                </v:textbox>
                <w10:wrap type="square"/>
              </v:shape>
            </w:pict>
          </mc:Fallback>
        </mc:AlternateContent>
      </w:r>
      <w:r>
        <w:rPr>
          <w:noProof/>
        </w:rPr>
        <mc:AlternateContent>
          <mc:Choice Requires="wps">
            <w:drawing>
              <wp:anchor distT="0" distB="0" distL="114300" distR="114300" simplePos="0" relativeHeight="251773952" behindDoc="0" locked="0" layoutInCell="1" allowOverlap="1" wp14:anchorId="15B71E56" wp14:editId="69F7D895">
                <wp:simplePos x="0" y="0"/>
                <wp:positionH relativeFrom="column">
                  <wp:posOffset>4774565</wp:posOffset>
                </wp:positionH>
                <wp:positionV relativeFrom="paragraph">
                  <wp:posOffset>3497580</wp:posOffset>
                </wp:positionV>
                <wp:extent cx="949960" cy="237490"/>
                <wp:effectExtent l="635" t="0" r="0" b="0"/>
                <wp:wrapSquare wrapText="bothSides"/>
                <wp:docPr id="158" name="Text Box 158"/>
                <wp:cNvGraphicFramePr/>
                <a:graphic xmlns:a="http://schemas.openxmlformats.org/drawingml/2006/main">
                  <a:graphicData uri="http://schemas.microsoft.com/office/word/2010/wordprocessingShape">
                    <wps:wsp>
                      <wps:cNvSpPr txBox="1"/>
                      <wps:spPr>
                        <a:xfrm rot="5400000">
                          <a:off x="0" y="0"/>
                          <a:ext cx="949960" cy="2374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16B317" w14:textId="5EA95CD8" w:rsidR="00142EED" w:rsidRPr="00CA7886" w:rsidRDefault="00142EED" w:rsidP="00097636">
                            <w:pPr>
                              <w:rPr>
                                <w:color w:val="800080"/>
                              </w:rPr>
                            </w:pPr>
                            <w:proofErr w:type="gramStart"/>
                            <w:r w:rsidRPr="00CA7886">
                              <w:rPr>
                                <w:color w:val="800080"/>
                              </w:rPr>
                              <w:t>attributes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8" o:spid="_x0000_s1083" type="#_x0000_t202" style="position:absolute;margin-left:375.95pt;margin-top:275.4pt;width:74.8pt;height:18.7pt;rotation:90;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" filled="f" stroked="f">
                <v:textbox>
                  <w:txbxContent>
                    <w:p w14:paraId="5E16B317" w14:textId="5EA95CD8" w:rsidR="00142EED" w:rsidRPr="00CA7886" w:rsidRDefault="00142EED" w:rsidP="00097636">
                      <w:pPr>
                        <w:rPr>
                          <w:color w:val="800080"/>
                        </w:rPr>
                      </w:pPr>
                      <w:proofErr w:type="gramStart"/>
                      <w:r w:rsidRPr="00CA7886">
                        <w:rPr>
                          <w:color w:val="800080"/>
                        </w:rPr>
                        <w:t>attributes</w:t>
                      </w:r>
                      <w:proofErr w:type="gramEnd"/>
                    </w:p>
                  </w:txbxContent>
                </v:textbox>
                <w10:wrap type="square"/>
              </v:shape>
            </w:pict>
          </mc:Fallback>
        </mc:AlternateContent>
      </w:r>
      <w:r>
        <w:rPr>
          <w:noProof/>
        </w:rPr>
        <mc:AlternateContent>
          <mc:Choice Requires="wps">
            <w:drawing>
              <wp:anchor distT="0" distB="0" distL="114300" distR="114300" simplePos="0" relativeHeight="251777024" behindDoc="0" locked="0" layoutInCell="1" allowOverlap="1" wp14:anchorId="2CC0D8F6" wp14:editId="643CB686">
                <wp:simplePos x="0" y="0"/>
                <wp:positionH relativeFrom="column">
                  <wp:posOffset>-156210</wp:posOffset>
                </wp:positionH>
                <wp:positionV relativeFrom="paragraph">
                  <wp:posOffset>3141345</wp:posOffset>
                </wp:positionV>
                <wp:extent cx="5343525" cy="0"/>
                <wp:effectExtent l="0" t="0" r="15875" b="25400"/>
                <wp:wrapNone/>
                <wp:docPr id="160" name="Straight Connector 160"/>
                <wp:cNvGraphicFramePr/>
                <a:graphic xmlns:a="http://schemas.openxmlformats.org/drawingml/2006/main">
                  <a:graphicData uri="http://schemas.microsoft.com/office/word/2010/wordprocessingShape">
                    <wps:wsp>
                      <wps:cNvCnPr/>
                      <wps:spPr>
                        <a:xfrm>
                          <a:off x="0" y="0"/>
                          <a:ext cx="5343525" cy="0"/>
                        </a:xfrm>
                        <a:prstGeom prst="line">
                          <a:avLst/>
                        </a:prstGeom>
                        <a:ln w="3175" cmpd="sng">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0"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5pt,247.35pt" to="408.5pt,247.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" strokecolor="#a5a5a5 [2092]" strokeweight=".25pt"/>
            </w:pict>
          </mc:Fallback>
        </mc:AlternateContent>
      </w:r>
      <w:r>
        <w:rPr>
          <w:noProof/>
        </w:rPr>
        <mc:AlternateContent>
          <mc:Choice Requires="wps">
            <w:drawing>
              <wp:anchor distT="0" distB="0" distL="114300" distR="114300" simplePos="0" relativeHeight="251779072" behindDoc="0" locked="0" layoutInCell="1" allowOverlap="1" wp14:anchorId="256DEAB1" wp14:editId="08333030">
                <wp:simplePos x="0" y="0"/>
                <wp:positionH relativeFrom="column">
                  <wp:posOffset>-156210</wp:posOffset>
                </wp:positionH>
                <wp:positionV relativeFrom="paragraph">
                  <wp:posOffset>1221740</wp:posOffset>
                </wp:positionV>
                <wp:extent cx="5343525" cy="0"/>
                <wp:effectExtent l="0" t="0" r="15875" b="25400"/>
                <wp:wrapNone/>
                <wp:docPr id="161" name="Straight Connector 161"/>
                <wp:cNvGraphicFramePr/>
                <a:graphic xmlns:a="http://schemas.openxmlformats.org/drawingml/2006/main">
                  <a:graphicData uri="http://schemas.microsoft.com/office/word/2010/wordprocessingShape">
                    <wps:wsp>
                      <wps:cNvCnPr/>
                      <wps:spPr>
                        <a:xfrm>
                          <a:off x="0" y="0"/>
                          <a:ext cx="5343525" cy="0"/>
                        </a:xfrm>
                        <a:prstGeom prst="line">
                          <a:avLst/>
                        </a:prstGeom>
                        <a:ln w="3175" cmpd="sng">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1"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5pt,96.2pt" to="408.5pt,9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" strokecolor="#a5a5a5 [2092]" strokeweight=".25pt"/>
            </w:pict>
          </mc:Fallback>
        </mc:AlternateContent>
      </w:r>
      <w:r>
        <w:rPr>
          <w:noProof/>
        </w:rPr>
        <w:drawing>
          <wp:anchor distT="0" distB="0" distL="114300" distR="114300" simplePos="0" relativeHeight="251713536" behindDoc="0" locked="0" layoutInCell="1" allowOverlap="1" wp14:anchorId="7F65E6D1" wp14:editId="2ECC5E6E">
            <wp:simplePos x="0" y="0"/>
            <wp:positionH relativeFrom="column">
              <wp:posOffset>-151765</wp:posOffset>
            </wp:positionH>
            <wp:positionV relativeFrom="paragraph">
              <wp:posOffset>621665</wp:posOffset>
            </wp:positionV>
            <wp:extent cx="5339080" cy="3206115"/>
            <wp:effectExtent l="0" t="0" r="0" b="0"/>
            <wp:wrapThrough wrapText="bothSides">
              <wp:wrapPolygon edited="0">
                <wp:start x="0" y="0"/>
                <wp:lineTo x="0" y="21390"/>
                <wp:lineTo x="21477" y="21390"/>
                <wp:lineTo x="21477"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rotWithShape="1">
                    <a:blip r:embed="rId31">
                      <a:extLst>
                        <a:ext uri="{28A0092B-C50C-407E-A947-70E740481C1C}">
                          <a14:useLocalDpi xmlns:a14="http://schemas.microsoft.com/office/drawing/2010/main" val="0"/>
                        </a:ext>
                      </a:extLst>
                    </a:blip>
                    <a:srcRect t="13685" b="6253"/>
                    <a:stretch/>
                  </pic:blipFill>
                  <pic:spPr bwMode="auto">
                    <a:xfrm>
                      <a:off x="0" y="0"/>
                      <a:ext cx="5339080" cy="3206115"/>
                    </a:xfrm>
                    <a:prstGeom prst="rect">
                      <a:avLst/>
                    </a:prstGeom>
                    <a:ln>
                      <a:noFill/>
                    </a:ln>
                    <a:extLst>
                      <a:ext uri="{53640926-AAD7-44d8-BBD7-CCE9431645EC}">
                        <a14:shadowObscured xmlns:a14="http://schemas.microsoft.com/office/drawing/2010/main"/>
                      </a:ext>
                    </a:extLst>
                  </pic:spPr>
                </pic:pic>
              </a:graphicData>
            </a:graphic>
          </wp:anchor>
        </w:drawing>
      </w:r>
      <w:r w:rsidR="00AA04FA">
        <w:rPr>
          <w:noProof/>
        </w:rPr>
        <mc:AlternateContent>
          <mc:Choice Requires="wps">
            <w:drawing>
              <wp:anchor distT="0" distB="0" distL="114300" distR="114300" simplePos="0" relativeHeight="251714560" behindDoc="0" locked="0" layoutInCell="1" allowOverlap="1" wp14:anchorId="3A38BD12" wp14:editId="714F7641">
                <wp:simplePos x="0" y="0"/>
                <wp:positionH relativeFrom="column">
                  <wp:posOffset>-1818640</wp:posOffset>
                </wp:positionH>
                <wp:positionV relativeFrom="paragraph">
                  <wp:posOffset>741045</wp:posOffset>
                </wp:positionV>
                <wp:extent cx="1424940" cy="237490"/>
                <wp:effectExtent l="0" t="0" r="0" b="0"/>
                <wp:wrapThrough wrapText="bothSides">
                  <wp:wrapPolygon edited="0">
                    <wp:start x="0" y="0"/>
                    <wp:lineTo x="0" y="18481"/>
                    <wp:lineTo x="20791" y="18481"/>
                    <wp:lineTo x="21176" y="4620"/>
                    <wp:lineTo x="21176" y="0"/>
                    <wp:lineTo x="0" y="0"/>
                  </wp:wrapPolygon>
                </wp:wrapThrough>
                <wp:docPr id="6" name="Text Box 6"/>
                <wp:cNvGraphicFramePr/>
                <a:graphic xmlns:a="http://schemas.openxmlformats.org/drawingml/2006/main">
                  <a:graphicData uri="http://schemas.microsoft.com/office/word/2010/wordprocessingShape">
                    <wps:wsp>
                      <wps:cNvSpPr txBox="1"/>
                      <wps:spPr>
                        <a:xfrm>
                          <a:off x="0" y="0"/>
                          <a:ext cx="1424940" cy="237490"/>
                        </a:xfrm>
                        <a:custGeom>
                          <a:avLst/>
                          <a:gdLst>
                            <a:gd name="connsiteX0" fmla="*/ 0 w 1662430"/>
                            <a:gd name="connsiteY0" fmla="*/ 0 h 356235"/>
                            <a:gd name="connsiteX1" fmla="*/ 1662430 w 1662430"/>
                            <a:gd name="connsiteY1" fmla="*/ 0 h 356235"/>
                            <a:gd name="connsiteX2" fmla="*/ 1662430 w 1662430"/>
                            <a:gd name="connsiteY2" fmla="*/ 356235 h 356235"/>
                            <a:gd name="connsiteX3" fmla="*/ 0 w 1662430"/>
                            <a:gd name="connsiteY3" fmla="*/ 356235 h 356235"/>
                            <a:gd name="connsiteX4" fmla="*/ 0 w 1662430"/>
                            <a:gd name="connsiteY4" fmla="*/ 0 h 356235"/>
                            <a:gd name="connsiteX0" fmla="*/ 0 w 1662430"/>
                            <a:gd name="connsiteY0" fmla="*/ 0 h 356235"/>
                            <a:gd name="connsiteX1" fmla="*/ 1543685 w 1662430"/>
                            <a:gd name="connsiteY1" fmla="*/ 0 h 356235"/>
                            <a:gd name="connsiteX2" fmla="*/ 1662430 w 1662430"/>
                            <a:gd name="connsiteY2" fmla="*/ 356235 h 356235"/>
                            <a:gd name="connsiteX3" fmla="*/ 0 w 1662430"/>
                            <a:gd name="connsiteY3" fmla="*/ 356235 h 356235"/>
                            <a:gd name="connsiteX4" fmla="*/ 0 w 1662430"/>
                            <a:gd name="connsiteY4" fmla="*/ 0 h 356235"/>
                            <a:gd name="connsiteX0" fmla="*/ 0 w 1543685"/>
                            <a:gd name="connsiteY0" fmla="*/ 0 h 356235"/>
                            <a:gd name="connsiteX1" fmla="*/ 1543685 w 1543685"/>
                            <a:gd name="connsiteY1" fmla="*/ 0 h 356235"/>
                            <a:gd name="connsiteX2" fmla="*/ 1543685 w 1543685"/>
                            <a:gd name="connsiteY2" fmla="*/ 356235 h 356235"/>
                            <a:gd name="connsiteX3" fmla="*/ 0 w 1543685"/>
                            <a:gd name="connsiteY3" fmla="*/ 356235 h 356235"/>
                            <a:gd name="connsiteX4" fmla="*/ 0 w 1543685"/>
                            <a:gd name="connsiteY4" fmla="*/ 0 h 356235"/>
                            <a:gd name="connsiteX0" fmla="*/ 0 w 1543685"/>
                            <a:gd name="connsiteY0" fmla="*/ 0 h 356235"/>
                            <a:gd name="connsiteX1" fmla="*/ 1543685 w 1543685"/>
                            <a:gd name="connsiteY1" fmla="*/ 0 h 356235"/>
                            <a:gd name="connsiteX2" fmla="*/ 1425575 w 1543685"/>
                            <a:gd name="connsiteY2" fmla="*/ 356235 h 356235"/>
                            <a:gd name="connsiteX3" fmla="*/ 0 w 1543685"/>
                            <a:gd name="connsiteY3" fmla="*/ 356235 h 356235"/>
                            <a:gd name="connsiteX4" fmla="*/ 0 w 1543685"/>
                            <a:gd name="connsiteY4" fmla="*/ 0 h 3562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3685" h="356235">
                              <a:moveTo>
                                <a:pt x="0" y="0"/>
                              </a:moveTo>
                              <a:lnTo>
                                <a:pt x="1543685" y="0"/>
                              </a:lnTo>
                              <a:lnTo>
                                <a:pt x="1425575" y="356235"/>
                              </a:lnTo>
                              <a:lnTo>
                                <a:pt x="0" y="356235"/>
                              </a:lnTo>
                              <a:lnTo>
                                <a:pt x="0" y="0"/>
                              </a:lnTo>
                              <a:close/>
                            </a:path>
                          </a:pathLst>
                        </a:cu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EAB499" w14:textId="530C7C52" w:rsidR="00142EED" w:rsidRPr="009357E3" w:rsidRDefault="00142EED" w:rsidP="00084422">
                            <w:pPr>
                              <w:ind w:left="360" w:firstLine="360"/>
                              <w:rPr>
                                <w:b/>
                                <w:i/>
                              </w:rPr>
                            </w:pPr>
                            <w:r w:rsidRPr="00AA04FA">
                              <w:rPr>
                                <w:b/>
                                <w:i/>
                              </w:rPr>
                              <w:t>Figure</w:t>
                            </w:r>
                            <w:r>
                              <w:rPr>
                                <w:b/>
                                <w:i/>
                              </w:rPr>
                              <w:t xml:space="preserve">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 o:spid="_x0000_s1084" style="position:absolute;margin-left:-143.15pt;margin-top:58.35pt;width:112.2pt;height:18.7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543685,356235"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" adj="-11796480,,5400" path="m0,0l1543685,,1425575,356235,,356235,,0xe" fillcolor="white [3212]" stroked="f">
                <v:stroke joinstyle="miter"/>
                <v:formulas/>
                <v:path arrowok="t" o:connecttype="custom" o:connectlocs="0,0;1424940,0;1315915,237490;0,237490;0,0" o:connectangles="0,0,0,0,0" textboxrect="0,0,1543685,356235"/>
                <v:textbox>
                  <w:txbxContent>
                    <w:p w14:paraId="76EAB499" w14:textId="530C7C52" w:rsidR="00142EED" w:rsidRPr="009357E3" w:rsidRDefault="00142EED" w:rsidP="00084422">
                      <w:pPr>
                        <w:ind w:left="360" w:firstLine="360"/>
                        <w:rPr>
                          <w:b/>
                          <w:i/>
                        </w:rPr>
                      </w:pPr>
                      <w:r w:rsidRPr="00AA04FA">
                        <w:rPr>
                          <w:b/>
                          <w:i/>
                        </w:rPr>
                        <w:t>Figure</w:t>
                      </w:r>
                      <w:r>
                        <w:rPr>
                          <w:b/>
                          <w:i/>
                        </w:rPr>
                        <w:t xml:space="preserve"> 8</w:t>
                      </w:r>
                    </w:p>
                  </w:txbxContent>
                </v:textbox>
                <w10:wrap type="through"/>
              </v:shape>
            </w:pict>
          </mc:Fallback>
        </mc:AlternateContent>
      </w:r>
      <w:r w:rsidR="00AA04FA">
        <w:rPr>
          <w:noProof/>
        </w:rPr>
        <mc:AlternateContent>
          <mc:Choice Requires="wps">
            <w:drawing>
              <wp:anchor distT="0" distB="0" distL="114300" distR="114300" simplePos="0" relativeHeight="251712512" behindDoc="0" locked="0" layoutInCell="1" allowOverlap="1" wp14:anchorId="4F14F02F" wp14:editId="107882B8">
                <wp:simplePos x="0" y="0"/>
                <wp:positionH relativeFrom="column">
                  <wp:posOffset>-1828800</wp:posOffset>
                </wp:positionH>
                <wp:positionV relativeFrom="paragraph">
                  <wp:posOffset>384810</wp:posOffset>
                </wp:positionV>
                <wp:extent cx="7772400" cy="3681095"/>
                <wp:effectExtent l="0" t="0" r="0" b="1905"/>
                <wp:wrapThrough wrapText="bothSides">
                  <wp:wrapPolygon edited="0">
                    <wp:start x="0" y="0"/>
                    <wp:lineTo x="0" y="21462"/>
                    <wp:lineTo x="21529" y="21462"/>
                    <wp:lineTo x="21529" y="0"/>
                    <wp:lineTo x="0" y="0"/>
                  </wp:wrapPolygon>
                </wp:wrapThrough>
                <wp:docPr id="117" name="Text Box 117"/>
                <wp:cNvGraphicFramePr/>
                <a:graphic xmlns:a="http://schemas.openxmlformats.org/drawingml/2006/main">
                  <a:graphicData uri="http://schemas.microsoft.com/office/word/2010/wordprocessingShape">
                    <wps:wsp>
                      <wps:cNvSpPr txBox="1"/>
                      <wps:spPr>
                        <a:xfrm>
                          <a:off x="0" y="0"/>
                          <a:ext cx="7772400" cy="3681095"/>
                        </a:xfrm>
                        <a:prstGeom prst="rect">
                          <a:avLst/>
                        </a:prstGeom>
                        <a:solidFill>
                          <a:schemeClr val="bg1">
                            <a:lumMod val="75000"/>
                            <a:alpha val="10000"/>
                          </a:schemeClr>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4BE6E4" w14:textId="77777777" w:rsidR="00142EED" w:rsidRDefault="00142EED" w:rsidP="00084422">
                            <w:pPr>
                              <w:spacing w:line="240" w:lineRule="auto"/>
                              <w:ind w:left="900" w:right="9432"/>
                              <w:rPr>
                                <w:i/>
                              </w:rPr>
                            </w:pPr>
                          </w:p>
                          <w:p w14:paraId="59E59EE1" w14:textId="77777777" w:rsidR="00142EED" w:rsidRDefault="00142EED" w:rsidP="00084422">
                            <w:pPr>
                              <w:spacing w:line="240" w:lineRule="auto"/>
                              <w:ind w:left="1615" w:right="9432"/>
                              <w:rPr>
                                <w:i/>
                              </w:rPr>
                            </w:pPr>
                          </w:p>
                          <w:p w14:paraId="590D06DD" w14:textId="77777777" w:rsidR="00142EED" w:rsidRDefault="00142EED" w:rsidP="00084422">
                            <w:pPr>
                              <w:spacing w:line="240" w:lineRule="auto"/>
                              <w:ind w:left="900" w:right="9432"/>
                              <w:rPr>
                                <w:i/>
                              </w:rPr>
                            </w:pPr>
                          </w:p>
                          <w:p w14:paraId="63CD200E" w14:textId="77777777" w:rsidR="00142EED" w:rsidRDefault="00142EED" w:rsidP="00084422">
                            <w:pPr>
                              <w:spacing w:line="240" w:lineRule="auto"/>
                              <w:ind w:left="900" w:right="9432"/>
                              <w:rPr>
                                <w:i/>
                              </w:rPr>
                            </w:pPr>
                          </w:p>
                          <w:p w14:paraId="4F5395C6" w14:textId="77777777" w:rsidR="00142EED" w:rsidRDefault="00142EED" w:rsidP="00084422">
                            <w:pPr>
                              <w:tabs>
                                <w:tab w:val="left" w:pos="2160"/>
                              </w:tabs>
                              <w:spacing w:line="240" w:lineRule="auto"/>
                              <w:ind w:left="720" w:right="9432"/>
                              <w:rPr>
                                <w:i/>
                              </w:rPr>
                            </w:pPr>
                          </w:p>
                          <w:p w14:paraId="54A59ADB" w14:textId="77777777" w:rsidR="00142EED" w:rsidRDefault="00142EED" w:rsidP="00084422">
                            <w:pPr>
                              <w:tabs>
                                <w:tab w:val="left" w:pos="2160"/>
                              </w:tabs>
                              <w:spacing w:line="240" w:lineRule="auto"/>
                              <w:ind w:left="720" w:right="9432"/>
                              <w:rPr>
                                <w:i/>
                              </w:rPr>
                            </w:pPr>
                          </w:p>
                          <w:p w14:paraId="703299CC" w14:textId="77777777" w:rsidR="00142EED" w:rsidRDefault="00142EED" w:rsidP="00084422">
                            <w:pPr>
                              <w:tabs>
                                <w:tab w:val="left" w:pos="2160"/>
                              </w:tabs>
                              <w:spacing w:line="240" w:lineRule="auto"/>
                              <w:ind w:left="720" w:right="9432"/>
                              <w:rPr>
                                <w:i/>
                              </w:rPr>
                            </w:pPr>
                          </w:p>
                          <w:p w14:paraId="604329EF" w14:textId="5691A073" w:rsidR="00142EED" w:rsidRPr="000F4288" w:rsidRDefault="00142EED" w:rsidP="00084422">
                            <w:pPr>
                              <w:tabs>
                                <w:tab w:val="left" w:pos="2160"/>
                              </w:tabs>
                              <w:spacing w:line="240" w:lineRule="auto"/>
                              <w:ind w:left="720" w:right="9432"/>
                              <w:rPr>
                                <w:i/>
                              </w:rPr>
                            </w:pPr>
                            <w:r>
                              <w:rPr>
                                <w:i/>
                              </w:rPr>
                              <w:t>Hierarchical Value Map of “</w:t>
                            </w:r>
                            <w:proofErr w:type="spellStart"/>
                            <w:r>
                              <w:rPr>
                                <w:i/>
                              </w:rPr>
                              <w:t>Purposefuls</w:t>
                            </w:r>
                            <w:proofErr w:type="spellEnd"/>
                            <w:r>
                              <w:rPr>
                                <w:i/>
                              </w:rPr>
                              <w:t>”</w:t>
                            </w:r>
                            <w:r w:rsidRPr="000F2D9E">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7" o:spid="_x0000_s1085" type="#_x0000_t202" style="position:absolute;margin-left:-143.95pt;margin-top:30.3pt;width:612pt;height:289.8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" fillcolor="#bfbfbf [2412]" stroked="f">
                <v:fill opacity="6682f"/>
                <v:textbox>
                  <w:txbxContent>
                    <w:p w14:paraId="6B4BE6E4" w14:textId="77777777" w:rsidR="00142EED" w:rsidRDefault="00142EED" w:rsidP="00084422">
                      <w:pPr>
                        <w:spacing w:line="240" w:lineRule="auto"/>
                        <w:ind w:left="900" w:right="9432"/>
                        <w:rPr>
                          <w:i/>
                        </w:rPr>
                      </w:pPr>
                    </w:p>
                    <w:p w14:paraId="59E59EE1" w14:textId="77777777" w:rsidR="00142EED" w:rsidRDefault="00142EED" w:rsidP="00084422">
                      <w:pPr>
                        <w:spacing w:line="240" w:lineRule="auto"/>
                        <w:ind w:left="1615" w:right="9432"/>
                        <w:rPr>
                          <w:i/>
                        </w:rPr>
                      </w:pPr>
                    </w:p>
                    <w:p w14:paraId="590D06DD" w14:textId="77777777" w:rsidR="00142EED" w:rsidRDefault="00142EED" w:rsidP="00084422">
                      <w:pPr>
                        <w:spacing w:line="240" w:lineRule="auto"/>
                        <w:ind w:left="900" w:right="9432"/>
                        <w:rPr>
                          <w:i/>
                        </w:rPr>
                      </w:pPr>
                    </w:p>
                    <w:p w14:paraId="63CD200E" w14:textId="77777777" w:rsidR="00142EED" w:rsidRDefault="00142EED" w:rsidP="00084422">
                      <w:pPr>
                        <w:spacing w:line="240" w:lineRule="auto"/>
                        <w:ind w:left="900" w:right="9432"/>
                        <w:rPr>
                          <w:i/>
                        </w:rPr>
                      </w:pPr>
                    </w:p>
                    <w:p w14:paraId="4F5395C6" w14:textId="77777777" w:rsidR="00142EED" w:rsidRDefault="00142EED" w:rsidP="00084422">
                      <w:pPr>
                        <w:tabs>
                          <w:tab w:val="left" w:pos="2160"/>
                        </w:tabs>
                        <w:spacing w:line="240" w:lineRule="auto"/>
                        <w:ind w:left="720" w:right="9432"/>
                        <w:rPr>
                          <w:i/>
                        </w:rPr>
                      </w:pPr>
                    </w:p>
                    <w:p w14:paraId="54A59ADB" w14:textId="77777777" w:rsidR="00142EED" w:rsidRDefault="00142EED" w:rsidP="00084422">
                      <w:pPr>
                        <w:tabs>
                          <w:tab w:val="left" w:pos="2160"/>
                        </w:tabs>
                        <w:spacing w:line="240" w:lineRule="auto"/>
                        <w:ind w:left="720" w:right="9432"/>
                        <w:rPr>
                          <w:i/>
                        </w:rPr>
                      </w:pPr>
                    </w:p>
                    <w:p w14:paraId="703299CC" w14:textId="77777777" w:rsidR="00142EED" w:rsidRDefault="00142EED" w:rsidP="00084422">
                      <w:pPr>
                        <w:tabs>
                          <w:tab w:val="left" w:pos="2160"/>
                        </w:tabs>
                        <w:spacing w:line="240" w:lineRule="auto"/>
                        <w:ind w:left="720" w:right="9432"/>
                        <w:rPr>
                          <w:i/>
                        </w:rPr>
                      </w:pPr>
                    </w:p>
                    <w:p w14:paraId="604329EF" w14:textId="5691A073" w:rsidR="00142EED" w:rsidRPr="000F4288" w:rsidRDefault="00142EED" w:rsidP="00084422">
                      <w:pPr>
                        <w:tabs>
                          <w:tab w:val="left" w:pos="2160"/>
                        </w:tabs>
                        <w:spacing w:line="240" w:lineRule="auto"/>
                        <w:ind w:left="720" w:right="9432"/>
                        <w:rPr>
                          <w:i/>
                        </w:rPr>
                      </w:pPr>
                      <w:r>
                        <w:rPr>
                          <w:i/>
                        </w:rPr>
                        <w:t>Hierarchical Value Map of “</w:t>
                      </w:r>
                      <w:proofErr w:type="spellStart"/>
                      <w:r>
                        <w:rPr>
                          <w:i/>
                        </w:rPr>
                        <w:t>Purposefuls</w:t>
                      </w:r>
                      <w:proofErr w:type="spellEnd"/>
                      <w:r>
                        <w:rPr>
                          <w:i/>
                        </w:rPr>
                        <w:t>”</w:t>
                      </w:r>
                      <w:r w:rsidRPr="000F2D9E">
                        <w:rPr>
                          <w:noProof/>
                        </w:rPr>
                        <w:t xml:space="preserve"> </w:t>
                      </w:r>
                    </w:p>
                  </w:txbxContent>
                </v:textbox>
                <w10:wrap type="through"/>
              </v:shape>
            </w:pict>
          </mc:Fallback>
        </mc:AlternateContent>
      </w:r>
    </w:p>
    <w:p w14:paraId="7AA4B1B5" w14:textId="0F68950A" w:rsidR="00757258" w:rsidRPr="00757258" w:rsidRDefault="00757258" w:rsidP="00757258">
      <w:pPr>
        <w:pStyle w:val="NormalIndent"/>
      </w:pPr>
    </w:p>
    <w:p w14:paraId="5A2D885E" w14:textId="77777777" w:rsidR="006F5910" w:rsidRDefault="004B2315" w:rsidP="00FB679C">
      <w:pPr>
        <w:pStyle w:val="NormalIndent"/>
        <w:ind w:firstLine="0"/>
      </w:pPr>
      <w:r>
        <w:t xml:space="preserve">The </w:t>
      </w:r>
      <w:proofErr w:type="spellStart"/>
      <w:r>
        <w:t>Purposefuls</w:t>
      </w:r>
      <w:proofErr w:type="spellEnd"/>
      <w:r>
        <w:t xml:space="preserve"> </w:t>
      </w:r>
      <w:r w:rsidR="001531DA">
        <w:t>view freedom as providing stronger community bonds while allowing them to fulfill their responsibiliti</w:t>
      </w:r>
      <w:r w:rsidR="00293C5E">
        <w:t>es and take accountability for their own decisions. I</w:t>
      </w:r>
      <w:r w:rsidR="001531DA">
        <w:t xml:space="preserve">n doing so </w:t>
      </w:r>
      <w:r w:rsidR="00293C5E">
        <w:t xml:space="preserve">they feel they are </w:t>
      </w:r>
      <w:r w:rsidR="001531DA">
        <w:t>affi</w:t>
      </w:r>
      <w:r w:rsidR="00293C5E">
        <w:t xml:space="preserve">rming their sense of self-worth while maintaining a sense of control over their life trajectories. </w:t>
      </w:r>
    </w:p>
    <w:p w14:paraId="1947247C" w14:textId="609F8DB3" w:rsidR="006F5910" w:rsidRDefault="006F5910" w:rsidP="00FB679C">
      <w:pPr>
        <w:pStyle w:val="NormalIndent"/>
        <w:ind w:firstLine="0"/>
      </w:pPr>
      <w:r>
        <w:tab/>
      </w:r>
      <w:r w:rsidR="00293C5E">
        <w:t xml:space="preserve">While a Purposeful may cite the familiar “speak, worship, and congregate freely” reason for appreciating freedom, what underlies these attributes are the values of responsibility and control. For the </w:t>
      </w:r>
      <w:proofErr w:type="spellStart"/>
      <w:r w:rsidR="00293C5E">
        <w:t>Purposefuls</w:t>
      </w:r>
      <w:proofErr w:type="spellEnd"/>
      <w:r w:rsidR="00293C5E">
        <w:t xml:space="preserve">, these freedoms only serve to allow </w:t>
      </w:r>
      <w:r w:rsidR="00293C5E">
        <w:lastRenderedPageBreak/>
        <w:t xml:space="preserve">them to have responsibility for living life correctly. It means more to them to have the free will to have chosen the correct path than to have these freedoms without any purpose for them. For this reason, it will be more compelling to describe the way these freedoms allow them to fulfill responsibility and maintain control over their life </w:t>
      </w:r>
      <w:r>
        <w:t>path</w:t>
      </w:r>
      <w:r w:rsidR="00293C5E">
        <w:t>.</w:t>
      </w:r>
    </w:p>
    <w:p w14:paraId="4FDBEFC0" w14:textId="03FB7072" w:rsidR="00D30D8A" w:rsidRDefault="006F5910" w:rsidP="00FB679C">
      <w:pPr>
        <w:pStyle w:val="NormalIndent"/>
        <w:ind w:firstLine="0"/>
      </w:pPr>
      <w:r>
        <w:tab/>
      </w:r>
      <w:r w:rsidR="00293C5E">
        <w:t>Freedom also provides the uniquely equalizing function of placing all people at the same level, according to the Purposeful. In this way, their regard for their fellow citizens increases and they feel a sense of community. Take</w:t>
      </w:r>
      <w:r>
        <w:t>n</w:t>
      </w:r>
      <w:r w:rsidR="00293C5E">
        <w:t xml:space="preserve"> together, the </w:t>
      </w:r>
      <w:proofErr w:type="spellStart"/>
      <w:r w:rsidR="00293C5E">
        <w:t>Purposefuls</w:t>
      </w:r>
      <w:proofErr w:type="spellEnd"/>
      <w:r w:rsidR="00293C5E">
        <w:t xml:space="preserve"> have acknowledged subconsciously (and for some, consciously) that freedom means more than “freedom from,” but rather “freedom to.” Freedom has a purpose separat</w:t>
      </w:r>
      <w:r w:rsidR="000E6433">
        <w:t>e from existing as a principle.</w:t>
      </w:r>
    </w:p>
    <w:p w14:paraId="4BE09F98" w14:textId="6821134B" w:rsidR="00882419" w:rsidRDefault="00EF398B" w:rsidP="00FB679C">
      <w:pPr>
        <w:pStyle w:val="NormalIndent"/>
        <w:ind w:firstLine="0"/>
      </w:pPr>
      <w:r>
        <w:tab/>
        <w:t xml:space="preserve">Following each in-depth description of the values held by the </w:t>
      </w:r>
      <w:proofErr w:type="spellStart"/>
      <w:r>
        <w:t>Purposefuls</w:t>
      </w:r>
      <w:proofErr w:type="spellEnd"/>
      <w:r>
        <w:t xml:space="preserve"> is a strategic implementation informed by the hierarchical value map. </w:t>
      </w:r>
    </w:p>
    <w:p w14:paraId="4F3C9286" w14:textId="77777777" w:rsidR="00AA3CED" w:rsidRDefault="00AA3CED" w:rsidP="00FB679C">
      <w:pPr>
        <w:pStyle w:val="NormalIndent"/>
        <w:ind w:firstLine="0"/>
      </w:pPr>
    </w:p>
    <w:p w14:paraId="061AF9EB" w14:textId="2ABDA0B9" w:rsidR="00882419" w:rsidRDefault="00882419" w:rsidP="00882419">
      <w:pPr>
        <w:pStyle w:val="Heading2"/>
      </w:pPr>
      <w:r w:rsidRPr="003619AF">
        <w:rPr>
          <w:color w:val="35007A"/>
        </w:rPr>
        <w:t>Community</w:t>
      </w:r>
    </w:p>
    <w:p w14:paraId="53F25EA6" w14:textId="185A7DEB" w:rsidR="00882419" w:rsidRDefault="00882419" w:rsidP="00882419">
      <w:r>
        <w:t xml:space="preserve">Freedom makes </w:t>
      </w:r>
      <w:proofErr w:type="spellStart"/>
      <w:r>
        <w:t>Purposefuls</w:t>
      </w:r>
      <w:proofErr w:type="spellEnd"/>
      <w:r>
        <w:t xml:space="preserve"> feel better connected to their community in two ways: first, at the surface-level, the diversity afforded by freedom allows everyone in the community to have a voice, to be accepted, and to have an equal footing in society. At a deeper level, however, esteem for others increases, and the value of community strengthened, by the acceptance of freedom as a common claim for everyone. </w:t>
      </w:r>
    </w:p>
    <w:p w14:paraId="1425DB93" w14:textId="77777777" w:rsidR="00882419" w:rsidRPr="004B2315" w:rsidRDefault="00882419" w:rsidP="00882419">
      <w:pPr>
        <w:keepNext/>
        <w:ind w:firstLine="360"/>
      </w:pPr>
      <w:r>
        <w:t>In our survey, those who chose “community” as one of the three most important aspects of freedom tend to think about the level of freedom once in a while, but 72 percent think it means they have a “responsibility to do good” over it meaning they can “act or speak without retribution,” when given the choice. This group was the most likely of all surveyed to feel that they have a responsibility to keep our country free, rather than gratitude, when given the choice.</w:t>
      </w:r>
    </w:p>
    <w:p w14:paraId="0B656501" w14:textId="7BCAE07E" w:rsidR="00882419" w:rsidRDefault="000A16D7" w:rsidP="00882419">
      <w:pPr>
        <w:pStyle w:val="NormalIndent"/>
      </w:pPr>
      <w:r>
        <w:rPr>
          <w:b/>
          <w:color w:val="800080"/>
        </w:rPr>
        <w:t>STRATEGY</w:t>
      </w:r>
      <w:r w:rsidR="00882419">
        <w:t>: Describe Freedom as a necessary component to the fostering of community, unique to America for its ability to set all at the same level. This is especially important during times of increased division, where the desire for common community may be desired but the ways to achieve it elusive.</w:t>
      </w:r>
    </w:p>
    <w:p w14:paraId="4DFAC722" w14:textId="47CBA64F" w:rsidR="00882419" w:rsidRDefault="00882419" w:rsidP="00882419">
      <w:pPr>
        <w:pStyle w:val="Heading2"/>
      </w:pPr>
      <w:r w:rsidRPr="003619AF">
        <w:rPr>
          <w:color w:val="35007A"/>
        </w:rPr>
        <w:lastRenderedPageBreak/>
        <w:t>Self-Worth</w:t>
      </w:r>
    </w:p>
    <w:p w14:paraId="28B63207" w14:textId="57B5DF68" w:rsidR="00882419" w:rsidRDefault="00882419" w:rsidP="00882419">
      <w:r>
        <w:t xml:space="preserve">Freedom, in the instance of being understood as the fulfillment of responsibility for the well-being of others that can only happen when the state is not taking this responsibility over, affords the opportunity to help others </w:t>
      </w:r>
      <w:r w:rsidRPr="00333CC2">
        <w:rPr>
          <w:i/>
        </w:rPr>
        <w:t>yourself</w:t>
      </w:r>
      <w:r>
        <w:t xml:space="preserve">. This, in turn, satisfies a role </w:t>
      </w:r>
      <w:proofErr w:type="spellStart"/>
      <w:r>
        <w:t>Purposefuls</w:t>
      </w:r>
      <w:proofErr w:type="spellEnd"/>
      <w:r>
        <w:t xml:space="preserve"> expressed as desire to occupy in this world of “doing good,” and in turn feeling a sort of pride in self. That pride in self, rather than being conceited is better understood as a reflection of, and contribution to, the need for self-worth.</w:t>
      </w:r>
    </w:p>
    <w:p w14:paraId="70AA05BD" w14:textId="5032FDB9" w:rsidR="00882419" w:rsidRDefault="000A16D7" w:rsidP="000A16D7">
      <w:pPr>
        <w:ind w:firstLine="360"/>
      </w:pPr>
      <w:r>
        <w:rPr>
          <w:b/>
          <w:color w:val="800080"/>
        </w:rPr>
        <w:t>STRATEGY</w:t>
      </w:r>
      <w:r w:rsidR="00882419">
        <w:t>: Reinforce that freedom</w:t>
      </w:r>
      <w:r w:rsidR="00AA3CED">
        <w:t xml:space="preserve"> is a way to allow the individual to live up to their own responsibility for “doing good,” providing</w:t>
      </w:r>
      <w:r w:rsidR="00882419">
        <w:t xml:space="preserve"> a sense of self-worth and pride</w:t>
      </w:r>
      <w:r w:rsidR="00AA3CED">
        <w:t xml:space="preserve"> when accomplished on your own rather than by outsourcing to the state.</w:t>
      </w:r>
    </w:p>
    <w:p w14:paraId="052B03B8" w14:textId="77777777" w:rsidR="00882419" w:rsidRDefault="00882419" w:rsidP="00882419">
      <w:pPr>
        <w:pStyle w:val="Heading2"/>
        <w:rPr>
          <w:rFonts w:ascii="Proxima Nova Regular" w:hAnsi="Proxima Nova Regular"/>
          <w:i w:val="0"/>
          <w:color w:val="auto"/>
          <w:spacing w:val="0"/>
          <w:kern w:val="0"/>
          <w:sz w:val="20"/>
        </w:rPr>
      </w:pPr>
    </w:p>
    <w:p w14:paraId="09A5AA2A" w14:textId="5E3A5826" w:rsidR="00882419" w:rsidRDefault="00882419" w:rsidP="00882419">
      <w:pPr>
        <w:pStyle w:val="Heading2"/>
      </w:pPr>
      <w:r w:rsidRPr="003619AF">
        <w:rPr>
          <w:color w:val="35007A"/>
        </w:rPr>
        <w:t>Responsibility</w:t>
      </w:r>
    </w:p>
    <w:p w14:paraId="337DBC77" w14:textId="77487F21" w:rsidR="00882419" w:rsidRDefault="00882419" w:rsidP="00882419">
      <w:r>
        <w:t xml:space="preserve">A desire to secure both family and possessions in an uncertain world is seen by </w:t>
      </w:r>
      <w:proofErr w:type="spellStart"/>
      <w:r>
        <w:t>Purposefuls</w:t>
      </w:r>
      <w:proofErr w:type="spellEnd"/>
      <w:r>
        <w:t xml:space="preserve"> as a direct outgrowth of increased freedom, both because of the ability to defend yourself (be it through weapons or words and votes) within the context of freedom, as well as enabling one to follow a path to financial security due to freedom. With this security, Americans are taking care of their responsibilities to their family. </w:t>
      </w:r>
    </w:p>
    <w:p w14:paraId="79B3E556" w14:textId="77777777" w:rsidR="00882419" w:rsidRDefault="00882419" w:rsidP="00882419">
      <w:r>
        <w:rPr>
          <w:b/>
          <w:color w:val="800080"/>
        </w:rPr>
        <w:tab/>
      </w:r>
      <w:r w:rsidRPr="001B237C">
        <w:rPr>
          <w:b/>
          <w:color w:val="800080"/>
        </w:rPr>
        <w:t>IMPLEMENT</w:t>
      </w:r>
      <w:r>
        <w:t xml:space="preserve">: Describe responsibility to family as being fulfilled best through the preservation of freedom. Rather than relying on freedom as the “ends,” evoke images and stories of familial responsibility through the lens of the freedom to defend, speak, and provide financially. </w:t>
      </w:r>
    </w:p>
    <w:p w14:paraId="32188960" w14:textId="77777777" w:rsidR="00882419" w:rsidRDefault="00882419" w:rsidP="00882419">
      <w:pPr>
        <w:pStyle w:val="NormalIndent"/>
      </w:pPr>
    </w:p>
    <w:p w14:paraId="274C8771" w14:textId="4D47D3F0" w:rsidR="00882419" w:rsidRDefault="00882419" w:rsidP="00882419">
      <w:pPr>
        <w:pStyle w:val="Heading2"/>
      </w:pPr>
      <w:r>
        <w:t xml:space="preserve"> </w:t>
      </w:r>
      <w:r w:rsidRPr="003619AF">
        <w:rPr>
          <w:color w:val="35007A"/>
        </w:rPr>
        <w:t>Contro</w:t>
      </w:r>
      <w:r w:rsidRPr="003619AF">
        <w:rPr>
          <w:b/>
          <w:color w:val="35007A"/>
        </w:rPr>
        <w:t>l</w:t>
      </w:r>
    </w:p>
    <w:p w14:paraId="3DF4B505" w14:textId="09E60288" w:rsidR="00882419" w:rsidRDefault="00882419" w:rsidP="00882419">
      <w:r>
        <w:t xml:space="preserve">Freedoms to worship, speak, and congregate freely, among others, provide </w:t>
      </w:r>
      <w:proofErr w:type="spellStart"/>
      <w:r>
        <w:t>Purposefuls</w:t>
      </w:r>
      <w:proofErr w:type="spellEnd"/>
      <w:r>
        <w:t xml:space="preserve"> with a sense of directing their own path in life. With these desires unfettered through the security of freedom, you avoid being taken advantage of – and remain in control of your world.</w:t>
      </w:r>
    </w:p>
    <w:p w14:paraId="725AFA98" w14:textId="7C2A3435" w:rsidR="00882419" w:rsidRDefault="000A16D7" w:rsidP="00882419">
      <w:pPr>
        <w:pStyle w:val="NormalIndent"/>
      </w:pPr>
      <w:r>
        <w:rPr>
          <w:b/>
          <w:color w:val="800080"/>
        </w:rPr>
        <w:t>STRATEGY</w:t>
      </w:r>
      <w:r w:rsidR="00882419">
        <w:t>: When painting a picture of a world with less freedom, hone in on concrete</w:t>
      </w:r>
      <w:r w:rsidR="00882419" w:rsidRPr="00882419">
        <w:t xml:space="preserve"> </w:t>
      </w:r>
      <w:r w:rsidR="00882419">
        <w:t xml:space="preserve">examples of a world out of control – unpredictable, uneasiness, and insecure. </w:t>
      </w:r>
    </w:p>
    <w:p w14:paraId="40912D58" w14:textId="77777777" w:rsidR="00F078DD" w:rsidRDefault="00F078DD" w:rsidP="00F078DD">
      <w:pPr>
        <w:pStyle w:val="Heading2"/>
      </w:pPr>
      <w:r>
        <w:lastRenderedPageBreak/>
        <w:t>Quantitative Validation</w:t>
      </w:r>
    </w:p>
    <w:p w14:paraId="26EEA64E" w14:textId="587B0660" w:rsidR="00B85AB3" w:rsidRDefault="00F078DD" w:rsidP="00F078DD">
      <w:r>
        <w:t xml:space="preserve">We tested the values insights in a survey instrument, where it was revealed that the </w:t>
      </w:r>
      <w:proofErr w:type="spellStart"/>
      <w:r>
        <w:t>Purposefuls</w:t>
      </w:r>
      <w:proofErr w:type="spellEnd"/>
      <w:r>
        <w:t xml:space="preserve"> are more likely to be concerned about freedom, feel responsibility to protect it, and be concerned about the direction of their own life path as viewed through the lens of accountability and purpose. For the </w:t>
      </w:r>
      <w:proofErr w:type="spellStart"/>
      <w:r>
        <w:t>Purposefuls</w:t>
      </w:r>
      <w:proofErr w:type="spellEnd"/>
      <w:r>
        <w:t xml:space="preserve">, we are less concerned about cultivating demand than in building their ranks and supporting their mental connections. The task of the communicator, therefore, is to reinforce the mental connections already present and use these insights to recruit others like them. </w:t>
      </w:r>
    </w:p>
    <w:p w14:paraId="02B06DCA" w14:textId="77777777" w:rsidR="00B85AB3" w:rsidRDefault="00B85AB3" w:rsidP="00B85AB3">
      <w:pPr>
        <w:pStyle w:val="NormalIndent"/>
      </w:pPr>
      <w:r>
        <w:br w:type="page"/>
      </w:r>
    </w:p>
    <w:p w14:paraId="10DF1025" w14:textId="77777777" w:rsidR="00F078DD" w:rsidRDefault="00F078DD" w:rsidP="00F078DD"/>
    <w:p w14:paraId="49002DED" w14:textId="77777777" w:rsidR="00F078DD" w:rsidRPr="00882419" w:rsidRDefault="00F078DD" w:rsidP="00882419">
      <w:pPr>
        <w:pStyle w:val="NormalIndent"/>
      </w:pPr>
    </w:p>
    <w:p w14:paraId="16AD1906" w14:textId="7A8D4115" w:rsidR="00882419" w:rsidRPr="00882419" w:rsidRDefault="00882419" w:rsidP="00882419">
      <w:pPr>
        <w:pStyle w:val="NormalIndent"/>
      </w:pPr>
    </w:p>
    <w:p w14:paraId="7A1FCC12" w14:textId="613A98B8" w:rsidR="00BC66B1" w:rsidRDefault="00256C55" w:rsidP="000E6433">
      <w:pPr>
        <w:pStyle w:val="Heading2"/>
        <w:sectPr w:rsidR="00BC66B1" w:rsidSect="009973A7">
          <w:pgSz w:w="12240" w:h="15840" w:code="1"/>
          <w:pgMar w:top="1440" w:right="1872" w:bottom="1800" w:left="2880" w:header="720" w:footer="965" w:gutter="0"/>
          <w:cols w:space="240"/>
          <w:titlePg/>
        </w:sectPr>
      </w:pPr>
      <w:r>
        <w:rPr>
          <w:noProof/>
        </w:rPr>
        <w:drawing>
          <wp:anchor distT="0" distB="0" distL="114300" distR="114300" simplePos="0" relativeHeight="251601911" behindDoc="0" locked="0" layoutInCell="1" allowOverlap="1" wp14:anchorId="180DAC4E" wp14:editId="50CF1291">
            <wp:simplePos x="0" y="0"/>
            <wp:positionH relativeFrom="column">
              <wp:posOffset>-868680</wp:posOffset>
            </wp:positionH>
            <wp:positionV relativeFrom="paragraph">
              <wp:posOffset>996950</wp:posOffset>
            </wp:positionV>
            <wp:extent cx="2038350" cy="1529080"/>
            <wp:effectExtent l="152400" t="279400" r="69850" b="29972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ncoln.gif"/>
                    <pic:cNvPicPr/>
                  </pic:nvPicPr>
                  <pic:blipFill>
                    <a:blip r:embed="rId32">
                      <a:extLst>
                        <a:ext uri="{28A0092B-C50C-407E-A947-70E740481C1C}">
                          <a14:useLocalDpi xmlns:a14="http://schemas.microsoft.com/office/drawing/2010/main" val="0"/>
                        </a:ext>
                      </a:extLst>
                    </a:blip>
                    <a:stretch>
                      <a:fillRect/>
                    </a:stretch>
                  </pic:blipFill>
                  <pic:spPr>
                    <a:xfrm rot="20522531">
                      <a:off x="0" y="0"/>
                      <a:ext cx="2038350" cy="1529080"/>
                    </a:xfrm>
                    <a:prstGeom prst="rect">
                      <a:avLst/>
                    </a:prstGeom>
                  </pic:spPr>
                </pic:pic>
              </a:graphicData>
            </a:graphic>
            <wp14:sizeRelH relativeFrom="page">
              <wp14:pctWidth>0</wp14:pctWidth>
            </wp14:sizeRelH>
            <wp14:sizeRelV relativeFrom="page">
              <wp14:pctHeight>0</wp14:pctHeight>
            </wp14:sizeRelV>
          </wp:anchor>
        </w:drawing>
      </w:r>
      <w:r w:rsidR="008E0853">
        <w:rPr>
          <w:noProof/>
        </w:rPr>
        <mc:AlternateContent>
          <mc:Choice Requires="wps">
            <w:drawing>
              <wp:anchor distT="0" distB="0" distL="114300" distR="114300" simplePos="0" relativeHeight="251930624" behindDoc="0" locked="0" layoutInCell="1" allowOverlap="1" wp14:anchorId="1AEE4D76" wp14:editId="5C23D9EA">
                <wp:simplePos x="0" y="0"/>
                <wp:positionH relativeFrom="column">
                  <wp:posOffset>3644265</wp:posOffset>
                </wp:positionH>
                <wp:positionV relativeFrom="paragraph">
                  <wp:posOffset>3686175</wp:posOffset>
                </wp:positionV>
                <wp:extent cx="2371725" cy="713105"/>
                <wp:effectExtent l="0" t="85090" r="108585" b="32385"/>
                <wp:wrapNone/>
                <wp:docPr id="132" name="Elbow Connector 132"/>
                <wp:cNvGraphicFramePr/>
                <a:graphic xmlns:a="http://schemas.openxmlformats.org/drawingml/2006/main">
                  <a:graphicData uri="http://schemas.microsoft.com/office/word/2010/wordprocessingShape">
                    <wps:wsp>
                      <wps:cNvCnPr/>
                      <wps:spPr>
                        <a:xfrm rot="5400000">
                          <a:off x="0" y="0"/>
                          <a:ext cx="2371725" cy="713105"/>
                        </a:xfrm>
                        <a:prstGeom prst="bentConnector3">
                          <a:avLst>
                            <a:gd name="adj1" fmla="val 99918"/>
                          </a:avLst>
                        </a:prstGeom>
                        <a:ln w="9525">
                          <a:solidFill>
                            <a:srgbClr val="400080"/>
                          </a:solidFill>
                          <a:headEnd type="oval"/>
                          <a:tailEnd type="non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Elbow Connector 132" o:spid="_x0000_s1026" type="#_x0000_t34" style="position:absolute;margin-left:286.95pt;margin-top:290.25pt;width:186.75pt;height:56.15pt;rotation:90;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" adj="21582" strokecolor="#400080">
                <v:stroke startarrow="oval"/>
              </v:shape>
            </w:pict>
          </mc:Fallback>
        </mc:AlternateContent>
      </w:r>
      <w:r w:rsidR="008E0853">
        <w:rPr>
          <w:noProof/>
        </w:rPr>
        <w:drawing>
          <wp:anchor distT="0" distB="0" distL="114300" distR="114300" simplePos="0" relativeHeight="251940864" behindDoc="0" locked="0" layoutInCell="1" allowOverlap="1" wp14:anchorId="1C1EC2A0" wp14:editId="321F06DA">
            <wp:simplePos x="0" y="0"/>
            <wp:positionH relativeFrom="column">
              <wp:posOffset>4356100</wp:posOffset>
            </wp:positionH>
            <wp:positionV relativeFrom="paragraph">
              <wp:posOffset>1907540</wp:posOffset>
            </wp:positionV>
            <wp:extent cx="1506220" cy="1003300"/>
            <wp:effectExtent l="0" t="0" r="0" b="1270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camera-system-LHD168-S4.png"/>
                    <pic:cNvPicPr/>
                  </pic:nvPicPr>
                  <pic:blipFill>
                    <a:blip r:embed="rId33">
                      <a:extLst>
                        <a:ext uri="{28A0092B-C50C-407E-A947-70E740481C1C}">
                          <a14:useLocalDpi xmlns:a14="http://schemas.microsoft.com/office/drawing/2010/main" val="0"/>
                        </a:ext>
                      </a:extLst>
                    </a:blip>
                    <a:stretch>
                      <a:fillRect/>
                    </a:stretch>
                  </pic:blipFill>
                  <pic:spPr>
                    <a:xfrm>
                      <a:off x="0" y="0"/>
                      <a:ext cx="1506220" cy="1003300"/>
                    </a:xfrm>
                    <a:prstGeom prst="rect">
                      <a:avLst/>
                    </a:prstGeom>
                  </pic:spPr>
                </pic:pic>
              </a:graphicData>
            </a:graphic>
            <wp14:sizeRelH relativeFrom="page">
              <wp14:pctWidth>0</wp14:pctWidth>
            </wp14:sizeRelH>
            <wp14:sizeRelV relativeFrom="page">
              <wp14:pctHeight>0</wp14:pctHeight>
            </wp14:sizeRelV>
          </wp:anchor>
        </w:drawing>
      </w:r>
      <w:r w:rsidR="008E0853">
        <w:rPr>
          <w:noProof/>
          <w:color w:val="FF0080"/>
          <w:szCs w:val="28"/>
        </w:rPr>
        <w:drawing>
          <wp:anchor distT="0" distB="0" distL="114300" distR="114300" simplePos="0" relativeHeight="251600886" behindDoc="0" locked="0" layoutInCell="1" allowOverlap="1" wp14:anchorId="72A1056A" wp14:editId="385BFCE9">
            <wp:simplePos x="0" y="0"/>
            <wp:positionH relativeFrom="column">
              <wp:posOffset>3999865</wp:posOffset>
            </wp:positionH>
            <wp:positionV relativeFrom="paragraph">
              <wp:posOffset>1195070</wp:posOffset>
            </wp:positionV>
            <wp:extent cx="1437640" cy="1017905"/>
            <wp:effectExtent l="0" t="0" r="1016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s.png"/>
                    <pic:cNvPicPr/>
                  </pic:nvPicPr>
                  <pic:blipFill>
                    <a:blip r:embed="rId34">
                      <a:extLst>
                        <a:ext uri="{28A0092B-C50C-407E-A947-70E740481C1C}">
                          <a14:useLocalDpi xmlns:a14="http://schemas.microsoft.com/office/drawing/2010/main" val="0"/>
                        </a:ext>
                      </a:extLst>
                    </a:blip>
                    <a:stretch>
                      <a:fillRect/>
                    </a:stretch>
                  </pic:blipFill>
                  <pic:spPr>
                    <a:xfrm>
                      <a:off x="0" y="0"/>
                      <a:ext cx="1437640" cy="1017905"/>
                    </a:xfrm>
                    <a:prstGeom prst="rect">
                      <a:avLst/>
                    </a:prstGeom>
                  </pic:spPr>
                </pic:pic>
              </a:graphicData>
            </a:graphic>
            <wp14:sizeRelH relativeFrom="page">
              <wp14:pctWidth>0</wp14:pctWidth>
            </wp14:sizeRelH>
            <wp14:sizeRelV relativeFrom="page">
              <wp14:pctHeight>0</wp14:pctHeight>
            </wp14:sizeRelV>
          </wp:anchor>
        </w:drawing>
      </w:r>
      <w:r w:rsidR="008E0853">
        <w:rPr>
          <w:noProof/>
        </w:rPr>
        <mc:AlternateContent>
          <mc:Choice Requires="wps">
            <w:drawing>
              <wp:anchor distT="0" distB="0" distL="114300" distR="114300" simplePos="0" relativeHeight="251928576" behindDoc="0" locked="0" layoutInCell="1" allowOverlap="1" wp14:anchorId="1F37A968" wp14:editId="4DBA9D63">
                <wp:simplePos x="0" y="0"/>
                <wp:positionH relativeFrom="column">
                  <wp:posOffset>3821748</wp:posOffset>
                </wp:positionH>
                <wp:positionV relativeFrom="paragraph">
                  <wp:posOffset>4104321</wp:posOffset>
                </wp:positionV>
                <wp:extent cx="1306195" cy="1"/>
                <wp:effectExtent l="68898" t="83502" r="108902" b="7303"/>
                <wp:wrapNone/>
                <wp:docPr id="121" name="Elbow Connector 121"/>
                <wp:cNvGraphicFramePr/>
                <a:graphic xmlns:a="http://schemas.openxmlformats.org/drawingml/2006/main">
                  <a:graphicData uri="http://schemas.microsoft.com/office/word/2010/wordprocessingShape">
                    <wps:wsp>
                      <wps:cNvCnPr/>
                      <wps:spPr>
                        <a:xfrm rot="16200000" flipH="1">
                          <a:off x="0" y="0"/>
                          <a:ext cx="1306195" cy="1"/>
                        </a:xfrm>
                        <a:prstGeom prst="bentConnector3">
                          <a:avLst>
                            <a:gd name="adj1" fmla="val 50000"/>
                          </a:avLst>
                        </a:prstGeom>
                        <a:ln w="9525">
                          <a:solidFill>
                            <a:srgbClr val="800080"/>
                          </a:solidFill>
                          <a:headEnd type="oval"/>
                          <a:tailEnd type="non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121" o:spid="_x0000_s1026" type="#_x0000_t34" style="position:absolute;margin-left:300.95pt;margin-top:323.15pt;width:102.85pt;height:0;rotation:90;flip:x;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" strokecolor="purple">
                <v:stroke startarrow="oval"/>
              </v:shape>
            </w:pict>
          </mc:Fallback>
        </mc:AlternateContent>
      </w:r>
      <w:r w:rsidR="008E0853">
        <w:rPr>
          <w:noProof/>
        </w:rPr>
        <w:drawing>
          <wp:anchor distT="0" distB="0" distL="114300" distR="114300" simplePos="0" relativeHeight="251599861" behindDoc="0" locked="0" layoutInCell="1" allowOverlap="1" wp14:anchorId="7A5CFF24" wp14:editId="1DC22440">
            <wp:simplePos x="0" y="0"/>
            <wp:positionH relativeFrom="column">
              <wp:posOffset>3406140</wp:posOffset>
            </wp:positionH>
            <wp:positionV relativeFrom="paragraph">
              <wp:posOffset>2026285</wp:posOffset>
            </wp:positionV>
            <wp:extent cx="1306195" cy="1306195"/>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with-tape-over-his-mouth-cropped-shutterstock_83109643-400x400.jpg"/>
                    <pic:cNvPicPr/>
                  </pic:nvPicPr>
                  <pic:blipFill>
                    <a:blip r:embed="rId35">
                      <a:extLst>
                        <a:ext uri="{28A0092B-C50C-407E-A947-70E740481C1C}">
                          <a14:useLocalDpi xmlns:a14="http://schemas.microsoft.com/office/drawing/2010/main" val="0"/>
                        </a:ext>
                      </a:extLst>
                    </a:blip>
                    <a:stretch>
                      <a:fillRect/>
                    </a:stretch>
                  </pic:blipFill>
                  <pic:spPr>
                    <a:xfrm>
                      <a:off x="0" y="0"/>
                      <a:ext cx="1306195" cy="1306195"/>
                    </a:xfrm>
                    <a:prstGeom prst="rect">
                      <a:avLst/>
                    </a:prstGeom>
                  </pic:spPr>
                </pic:pic>
              </a:graphicData>
            </a:graphic>
            <wp14:sizeRelH relativeFrom="page">
              <wp14:pctWidth>0</wp14:pctWidth>
            </wp14:sizeRelH>
            <wp14:sizeRelV relativeFrom="page">
              <wp14:pctHeight>0</wp14:pctHeight>
            </wp14:sizeRelV>
          </wp:anchor>
        </w:drawing>
      </w:r>
      <w:r w:rsidR="008E0853">
        <w:rPr>
          <w:noProof/>
        </w:rPr>
        <w:drawing>
          <wp:anchor distT="0" distB="0" distL="114300" distR="114300" simplePos="0" relativeHeight="251944960" behindDoc="0" locked="0" layoutInCell="1" allowOverlap="1" wp14:anchorId="63D0EC98" wp14:editId="24456C07">
            <wp:simplePos x="0" y="0"/>
            <wp:positionH relativeFrom="column">
              <wp:posOffset>942975</wp:posOffset>
            </wp:positionH>
            <wp:positionV relativeFrom="paragraph">
              <wp:posOffset>497573</wp:posOffset>
            </wp:positionV>
            <wp:extent cx="3493770" cy="3806510"/>
            <wp:effectExtent l="0" t="0" r="11430" b="381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 father.png"/>
                    <pic:cNvPicPr/>
                  </pic:nvPicPr>
                  <pic:blipFill rotWithShape="1">
                    <a:blip r:embed="rId36">
                      <a:extLst>
                        <a:ext uri="{28A0092B-C50C-407E-A947-70E740481C1C}">
                          <a14:useLocalDpi xmlns:a14="http://schemas.microsoft.com/office/drawing/2010/main" val="0"/>
                        </a:ext>
                      </a:extLst>
                    </a:blip>
                    <a:srcRect l="25007" t="6220" r="3261"/>
                    <a:stretch/>
                  </pic:blipFill>
                  <pic:spPr bwMode="auto">
                    <a:xfrm>
                      <a:off x="0" y="0"/>
                      <a:ext cx="3494271" cy="38070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0853">
        <w:rPr>
          <w:noProof/>
        </w:rPr>
        <mc:AlternateContent>
          <mc:Choice Requires="wps">
            <w:drawing>
              <wp:anchor distT="0" distB="0" distL="114300" distR="114300" simplePos="0" relativeHeight="251604986" behindDoc="0" locked="0" layoutInCell="1" allowOverlap="1" wp14:anchorId="725C45B5" wp14:editId="205357CC">
                <wp:simplePos x="0" y="0"/>
                <wp:positionH relativeFrom="column">
                  <wp:posOffset>4358005</wp:posOffset>
                </wp:positionH>
                <wp:positionV relativeFrom="paragraph">
                  <wp:posOffset>3983672</wp:posOffset>
                </wp:positionV>
                <wp:extent cx="829310" cy="635"/>
                <wp:effectExtent l="84137" t="68263" r="93028" b="42227"/>
                <wp:wrapNone/>
                <wp:docPr id="131" name="Elbow Connector 131"/>
                <wp:cNvGraphicFramePr/>
                <a:graphic xmlns:a="http://schemas.openxmlformats.org/drawingml/2006/main">
                  <a:graphicData uri="http://schemas.microsoft.com/office/word/2010/wordprocessingShape">
                    <wps:wsp>
                      <wps:cNvCnPr/>
                      <wps:spPr>
                        <a:xfrm rot="5400000">
                          <a:off x="0" y="0"/>
                          <a:ext cx="829310" cy="635"/>
                        </a:xfrm>
                        <a:prstGeom prst="bentConnector3">
                          <a:avLst>
                            <a:gd name="adj1" fmla="val 50000"/>
                          </a:avLst>
                        </a:prstGeom>
                        <a:ln w="9525">
                          <a:solidFill>
                            <a:srgbClr val="FF0080"/>
                          </a:solidFill>
                          <a:headEnd type="oval"/>
                          <a:tailEnd type="non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131" o:spid="_x0000_s1026" type="#_x0000_t34" style="position:absolute;margin-left:343.15pt;margin-top:313.65pt;width:65.3pt;height:.05pt;rotation:90;z-index:2516049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" strokecolor="#ff0080">
                <v:stroke startarrow="oval"/>
              </v:shape>
            </w:pict>
          </mc:Fallback>
        </mc:AlternateContent>
      </w:r>
      <w:r w:rsidR="00FD4CAE">
        <w:rPr>
          <w:noProof/>
        </w:rPr>
        <mc:AlternateContent>
          <mc:Choice Requires="wps">
            <w:drawing>
              <wp:anchor distT="0" distB="0" distL="114300" distR="114300" simplePos="0" relativeHeight="251909120" behindDoc="0" locked="0" layoutInCell="1" allowOverlap="1" wp14:anchorId="3EE5E393" wp14:editId="19EA8357">
                <wp:simplePos x="0" y="0"/>
                <wp:positionH relativeFrom="column">
                  <wp:posOffset>21908</wp:posOffset>
                </wp:positionH>
                <wp:positionV relativeFrom="paragraph">
                  <wp:posOffset>4341812</wp:posOffset>
                </wp:positionV>
                <wp:extent cx="831217" cy="2"/>
                <wp:effectExtent l="85408" t="66992" r="92392" b="41593"/>
                <wp:wrapNone/>
                <wp:docPr id="75" name="Elbow Connector 75"/>
                <wp:cNvGraphicFramePr/>
                <a:graphic xmlns:a="http://schemas.openxmlformats.org/drawingml/2006/main">
                  <a:graphicData uri="http://schemas.microsoft.com/office/word/2010/wordprocessingShape">
                    <wps:wsp>
                      <wps:cNvCnPr/>
                      <wps:spPr>
                        <a:xfrm rot="16200000" flipH="1">
                          <a:off x="0" y="0"/>
                          <a:ext cx="831217" cy="2"/>
                        </a:xfrm>
                        <a:prstGeom prst="bentConnector3">
                          <a:avLst>
                            <a:gd name="adj1" fmla="val 50000"/>
                          </a:avLst>
                        </a:prstGeom>
                        <a:ln w="9525">
                          <a:solidFill>
                            <a:srgbClr val="800080"/>
                          </a:solidFill>
                          <a:headEnd type="oval"/>
                          <a:tailEnd type="non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75" o:spid="_x0000_s1026" type="#_x0000_t34" style="position:absolute;margin-left:1.75pt;margin-top:341.85pt;width:65.45pt;height:0;rotation:90;flip:x;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" strokecolor="purple">
                <v:stroke startarrow="oval"/>
              </v:shape>
            </w:pict>
          </mc:Fallback>
        </mc:AlternateContent>
      </w:r>
      <w:r w:rsidR="00FD4CAE">
        <w:rPr>
          <w:noProof/>
        </w:rPr>
        <mc:AlternateContent>
          <mc:Choice Requires="wps">
            <w:drawing>
              <wp:anchor distT="0" distB="0" distL="114300" distR="114300" simplePos="0" relativeHeight="251926528" behindDoc="0" locked="0" layoutInCell="1" allowOverlap="1" wp14:anchorId="121972D6" wp14:editId="1FEF396C">
                <wp:simplePos x="0" y="0"/>
                <wp:positionH relativeFrom="column">
                  <wp:posOffset>-1403350</wp:posOffset>
                </wp:positionH>
                <wp:positionV relativeFrom="paragraph">
                  <wp:posOffset>4578985</wp:posOffset>
                </wp:positionV>
                <wp:extent cx="1305560" cy="0"/>
                <wp:effectExtent l="68580" t="83820" r="109220" b="7620"/>
                <wp:wrapNone/>
                <wp:docPr id="118" name="Elbow Connector 118"/>
                <wp:cNvGraphicFramePr/>
                <a:graphic xmlns:a="http://schemas.openxmlformats.org/drawingml/2006/main">
                  <a:graphicData uri="http://schemas.microsoft.com/office/word/2010/wordprocessingShape">
                    <wps:wsp>
                      <wps:cNvCnPr/>
                      <wps:spPr>
                        <a:xfrm rot="5400000">
                          <a:off x="0" y="0"/>
                          <a:ext cx="1305560" cy="0"/>
                        </a:xfrm>
                        <a:prstGeom prst="bentConnector3">
                          <a:avLst>
                            <a:gd name="adj1" fmla="val 50000"/>
                          </a:avLst>
                        </a:prstGeom>
                        <a:ln w="9525">
                          <a:solidFill>
                            <a:srgbClr val="400080"/>
                          </a:solidFill>
                          <a:headEnd type="oval"/>
                          <a:tailEnd type="non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118" o:spid="_x0000_s1026" type="#_x0000_t34" style="position:absolute;margin-left:-110.45pt;margin-top:360.55pt;width:102.8pt;height:0;rotation:90;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" strokecolor="#400080">
                <v:stroke startarrow="oval"/>
              </v:shape>
            </w:pict>
          </mc:Fallback>
        </mc:AlternateContent>
      </w:r>
      <w:r w:rsidR="00FD4CAE">
        <w:rPr>
          <w:noProof/>
        </w:rPr>
        <w:drawing>
          <wp:anchor distT="0" distB="0" distL="114300" distR="114300" simplePos="0" relativeHeight="251938816" behindDoc="0" locked="0" layoutInCell="1" allowOverlap="1" wp14:anchorId="4FCE6F0D" wp14:editId="18F97FE3">
            <wp:simplePos x="0" y="0"/>
            <wp:positionH relativeFrom="column">
              <wp:posOffset>-1462405</wp:posOffset>
            </wp:positionH>
            <wp:positionV relativeFrom="paragraph">
              <wp:posOffset>1907540</wp:posOffset>
            </wp:positionV>
            <wp:extent cx="1387475" cy="1913255"/>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st_watch.png"/>
                    <pic:cNvPicPr/>
                  </pic:nvPicPr>
                  <pic:blipFill>
                    <a:blip r:embed="rId37">
                      <a:extLst>
                        <a:ext uri="{28A0092B-C50C-407E-A947-70E740481C1C}">
                          <a14:useLocalDpi xmlns:a14="http://schemas.microsoft.com/office/drawing/2010/main" val="0"/>
                        </a:ext>
                      </a:extLst>
                    </a:blip>
                    <a:stretch>
                      <a:fillRect/>
                    </a:stretch>
                  </pic:blipFill>
                  <pic:spPr>
                    <a:xfrm>
                      <a:off x="0" y="0"/>
                      <a:ext cx="1387475" cy="1913255"/>
                    </a:xfrm>
                    <a:prstGeom prst="rect">
                      <a:avLst/>
                    </a:prstGeom>
                  </pic:spPr>
                </pic:pic>
              </a:graphicData>
            </a:graphic>
            <wp14:sizeRelH relativeFrom="page">
              <wp14:pctWidth>0</wp14:pctWidth>
            </wp14:sizeRelH>
            <wp14:sizeRelV relativeFrom="page">
              <wp14:pctHeight>0</wp14:pctHeight>
            </wp14:sizeRelV>
          </wp:anchor>
        </w:drawing>
      </w:r>
      <w:r w:rsidR="00F52FF0">
        <w:rPr>
          <w:noProof/>
        </w:rPr>
        <mc:AlternateContent>
          <mc:Choice Requires="wps">
            <w:drawing>
              <wp:anchor distT="0" distB="0" distL="114300" distR="114300" simplePos="0" relativeHeight="251945984" behindDoc="0" locked="0" layoutInCell="1" allowOverlap="1" wp14:anchorId="71106B31" wp14:editId="2001B6AB">
                <wp:simplePos x="0" y="0"/>
                <wp:positionH relativeFrom="column">
                  <wp:posOffset>140654</wp:posOffset>
                </wp:positionH>
                <wp:positionV relativeFrom="paragraph">
                  <wp:posOffset>3273109</wp:posOffset>
                </wp:positionV>
                <wp:extent cx="2730498" cy="1424303"/>
                <wp:effectExtent l="68898" t="83502" r="56832" b="6033"/>
                <wp:wrapNone/>
                <wp:docPr id="116" name="Elbow Connector 116"/>
                <wp:cNvGraphicFramePr/>
                <a:graphic xmlns:a="http://schemas.openxmlformats.org/drawingml/2006/main">
                  <a:graphicData uri="http://schemas.microsoft.com/office/word/2010/wordprocessingShape">
                    <wps:wsp>
                      <wps:cNvCnPr/>
                      <wps:spPr>
                        <a:xfrm rot="16200000" flipH="1">
                          <a:off x="0" y="0"/>
                          <a:ext cx="2730498" cy="1424303"/>
                        </a:xfrm>
                        <a:prstGeom prst="bentConnector3">
                          <a:avLst>
                            <a:gd name="adj1" fmla="val 50000"/>
                          </a:avLst>
                        </a:prstGeom>
                        <a:ln w="9525">
                          <a:solidFill>
                            <a:srgbClr val="0000FF"/>
                          </a:solidFill>
                          <a:headEnd type="oval"/>
                          <a:tailEnd type="non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116" o:spid="_x0000_s1026" type="#_x0000_t34" style="position:absolute;margin-left:11.1pt;margin-top:257.75pt;width:215pt;height:112.15pt;rotation:90;flip:x;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" strokecolor="blue">
                <v:stroke startarrow="oval"/>
              </v:shape>
            </w:pict>
          </mc:Fallback>
        </mc:AlternateContent>
      </w:r>
      <w:r w:rsidR="00F52FF0">
        <w:rPr>
          <w:noProof/>
        </w:rPr>
        <w:drawing>
          <wp:anchor distT="0" distB="0" distL="114300" distR="114300" simplePos="0" relativeHeight="251603961" behindDoc="0" locked="0" layoutInCell="1" allowOverlap="1" wp14:anchorId="303B6079" wp14:editId="570ABCB8">
            <wp:simplePos x="0" y="0"/>
            <wp:positionH relativeFrom="column">
              <wp:posOffset>-37465</wp:posOffset>
            </wp:positionH>
            <wp:positionV relativeFrom="paragraph">
              <wp:posOffset>2382520</wp:posOffset>
            </wp:positionV>
            <wp:extent cx="1304925" cy="1597660"/>
            <wp:effectExtent l="0" t="0" r="0" b="254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ickr-donkeyhotey-democratic-donkey.jpg"/>
                    <pic:cNvPicPr/>
                  </pic:nvPicPr>
                  <pic:blipFill rotWithShape="1">
                    <a:blip r:embed="rId38">
                      <a:clrChange>
                        <a:clrFrom>
                          <a:srgbClr val="404040"/>
                        </a:clrFrom>
                        <a:clrTo>
                          <a:srgbClr val="404040">
                            <a:alpha val="0"/>
                          </a:srgbClr>
                        </a:clrTo>
                      </a:clrChange>
                      <a:duotone>
                        <a:schemeClr val="accent4">
                          <a:shade val="45000"/>
                          <a:satMod val="135000"/>
                        </a:schemeClr>
                        <a:prstClr val="white"/>
                      </a:duotone>
                      <a:extLst>
                        <a:ext uri="{BEBA8EAE-BF5A-486C-A8C5-ECC9F3942E4B}">
                          <a14:imgProps xmlns:a14="http://schemas.microsoft.com/office/drawing/2010/main">
                            <a14:imgLayer r:embed="rId39">
                              <a14:imgEffect>
                                <a14:saturation sat="0"/>
                              </a14:imgEffect>
                            </a14:imgLayer>
                          </a14:imgProps>
                        </a:ext>
                        <a:ext uri="{28A0092B-C50C-407E-A947-70E740481C1C}">
                          <a14:useLocalDpi xmlns:a14="http://schemas.microsoft.com/office/drawing/2010/main" val="0"/>
                        </a:ext>
                      </a:extLst>
                    </a:blip>
                    <a:srcRect l="26727" t="-10076" r="27328" b="10076"/>
                    <a:stretch/>
                  </pic:blipFill>
                  <pic:spPr bwMode="auto">
                    <a:xfrm>
                      <a:off x="0" y="0"/>
                      <a:ext cx="1304925" cy="1597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2FF0" w:rsidRPr="00F52FF0">
        <w:rPr>
          <w:noProof/>
        </w:rPr>
        <mc:AlternateContent>
          <mc:Choice Requires="wps">
            <w:drawing>
              <wp:anchor distT="0" distB="0" distL="114300" distR="114300" simplePos="0" relativeHeight="251942912" behindDoc="0" locked="0" layoutInCell="1" allowOverlap="1" wp14:anchorId="5A1A1EC7" wp14:editId="70642045">
                <wp:simplePos x="0" y="0"/>
                <wp:positionH relativeFrom="column">
                  <wp:posOffset>-835025</wp:posOffset>
                </wp:positionH>
                <wp:positionV relativeFrom="paragraph">
                  <wp:posOffset>5978525</wp:posOffset>
                </wp:positionV>
                <wp:extent cx="2849880" cy="1187450"/>
                <wp:effectExtent l="0" t="0" r="0" b="6350"/>
                <wp:wrapThrough wrapText="bothSides">
                  <wp:wrapPolygon edited="0">
                    <wp:start x="385" y="0"/>
                    <wp:lineTo x="0" y="924"/>
                    <wp:lineTo x="0" y="20329"/>
                    <wp:lineTo x="385" y="21253"/>
                    <wp:lineTo x="20984" y="21253"/>
                    <wp:lineTo x="21369" y="20329"/>
                    <wp:lineTo x="21369" y="924"/>
                    <wp:lineTo x="20984" y="0"/>
                    <wp:lineTo x="385" y="0"/>
                  </wp:wrapPolygon>
                </wp:wrapThrough>
                <wp:docPr id="143" name="Rounded Rectangle 143"/>
                <wp:cNvGraphicFramePr/>
                <a:graphic xmlns:a="http://schemas.openxmlformats.org/drawingml/2006/main">
                  <a:graphicData uri="http://schemas.microsoft.com/office/word/2010/wordprocessingShape">
                    <wps:wsp>
                      <wps:cNvSpPr/>
                      <wps:spPr>
                        <a:xfrm>
                          <a:off x="0" y="0"/>
                          <a:ext cx="2849880" cy="1187450"/>
                        </a:xfrm>
                        <a:prstGeom prst="roundRect">
                          <a:avLst/>
                        </a:prstGeom>
                        <a:solidFill>
                          <a:srgbClr val="400080"/>
                        </a:solidFill>
                        <a:ln>
                          <a:noFill/>
                        </a:ln>
                        <a:effectLst/>
                      </wps:spPr>
                      <wps:style>
                        <a:lnRef idx="1">
                          <a:schemeClr val="accent1"/>
                        </a:lnRef>
                        <a:fillRef idx="3">
                          <a:schemeClr val="accent1"/>
                        </a:fillRef>
                        <a:effectRef idx="2">
                          <a:schemeClr val="accent1"/>
                        </a:effectRef>
                        <a:fontRef idx="minor">
                          <a:schemeClr val="lt1"/>
                        </a:fontRef>
                      </wps:style>
                      <wps:txbx>
                        <w:txbxContent>
                          <w:p w14:paraId="075B3794" w14:textId="14F50200" w:rsidR="00142EED" w:rsidRDefault="00142EED" w:rsidP="00F52FF0">
                            <w:pPr>
                              <w:jc w:val="center"/>
                            </w:pPr>
                            <w:r>
                              <w:t xml:space="preserve">VALUES: COMMUNITY, SELF-WORTH, RESPONSIBILITY, AND CONTROL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43" o:spid="_x0000_s1086" style="position:absolute;margin-left:-65.7pt;margin-top:470.75pt;width:224.4pt;height:93.5pt;z-index:251942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" fillcolor="#400080" stroked="f">
                <v:textbox>
                  <w:txbxContent>
                    <w:p w14:paraId="075B3794" w14:textId="14F50200" w:rsidR="00142EED" w:rsidRDefault="00142EED" w:rsidP="00F52FF0">
                      <w:pPr>
                        <w:jc w:val="center"/>
                      </w:pPr>
                      <w:r>
                        <w:t xml:space="preserve">VALUES: COMMUNITY, SELF-WORTH, RESPONSIBILITY, AND CONTROL </w:t>
                      </w:r>
                    </w:p>
                  </w:txbxContent>
                </v:textbox>
                <w10:wrap type="through"/>
              </v:roundrect>
            </w:pict>
          </mc:Fallback>
        </mc:AlternateContent>
      </w:r>
      <w:r w:rsidR="00F52FF0" w:rsidRPr="00F52FF0">
        <w:rPr>
          <w:noProof/>
        </w:rPr>
        <mc:AlternateContent>
          <mc:Choice Requires="wps">
            <w:drawing>
              <wp:anchor distT="0" distB="0" distL="114300" distR="114300" simplePos="0" relativeHeight="251943936" behindDoc="0" locked="0" layoutInCell="1" allowOverlap="1" wp14:anchorId="38884B1A" wp14:editId="043C56EC">
                <wp:simplePos x="0" y="0"/>
                <wp:positionH relativeFrom="column">
                  <wp:posOffset>2371090</wp:posOffset>
                </wp:positionH>
                <wp:positionV relativeFrom="paragraph">
                  <wp:posOffset>5978525</wp:posOffset>
                </wp:positionV>
                <wp:extent cx="2849880" cy="1187450"/>
                <wp:effectExtent l="0" t="0" r="0" b="6350"/>
                <wp:wrapThrough wrapText="bothSides">
                  <wp:wrapPolygon edited="0">
                    <wp:start x="385" y="0"/>
                    <wp:lineTo x="0" y="924"/>
                    <wp:lineTo x="0" y="20329"/>
                    <wp:lineTo x="385" y="21253"/>
                    <wp:lineTo x="20984" y="21253"/>
                    <wp:lineTo x="21369" y="20329"/>
                    <wp:lineTo x="21369" y="924"/>
                    <wp:lineTo x="20984" y="0"/>
                    <wp:lineTo x="385" y="0"/>
                  </wp:wrapPolygon>
                </wp:wrapThrough>
                <wp:docPr id="144" name="Rounded Rectangle 144"/>
                <wp:cNvGraphicFramePr/>
                <a:graphic xmlns:a="http://schemas.openxmlformats.org/drawingml/2006/main">
                  <a:graphicData uri="http://schemas.microsoft.com/office/word/2010/wordprocessingShape">
                    <wps:wsp>
                      <wps:cNvSpPr/>
                      <wps:spPr>
                        <a:xfrm>
                          <a:off x="0" y="0"/>
                          <a:ext cx="2849880" cy="1187450"/>
                        </a:xfrm>
                        <a:prstGeom prst="roundRect">
                          <a:avLst/>
                        </a:prstGeom>
                        <a:solidFill>
                          <a:srgbClr val="0000FF"/>
                        </a:solidFill>
                        <a:ln>
                          <a:noFill/>
                        </a:ln>
                        <a:effectLst/>
                      </wps:spPr>
                      <wps:style>
                        <a:lnRef idx="1">
                          <a:schemeClr val="accent1"/>
                        </a:lnRef>
                        <a:fillRef idx="3">
                          <a:schemeClr val="accent1"/>
                        </a:fillRef>
                        <a:effectRef idx="2">
                          <a:schemeClr val="accent1"/>
                        </a:effectRef>
                        <a:fontRef idx="minor">
                          <a:schemeClr val="lt1"/>
                        </a:fontRef>
                      </wps:style>
                      <wps:txbx>
                        <w:txbxContent>
                          <w:p w14:paraId="7CC6C262" w14:textId="0248984C" w:rsidR="00142EED" w:rsidRDefault="00142EED" w:rsidP="00E4776D">
                            <w:pPr>
                              <w:jc w:val="center"/>
                            </w:pPr>
                            <w:r>
                              <w:t xml:space="preserve">DEMAND STRATEGY: BUILD GREATER NUMBERS OF PURPOSEFULS BY DESCRIBING FREEDOM ACCORDING TO MENTAL CONNECTIONS </w:t>
                            </w:r>
                          </w:p>
                          <w:p w14:paraId="491C6252" w14:textId="43390021" w:rsidR="00142EED" w:rsidRDefault="00142EED" w:rsidP="00F52FF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44" o:spid="_x0000_s1087" style="position:absolute;margin-left:186.7pt;margin-top:470.75pt;width:224.4pt;height:93.5pt;z-index:251943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" fillcolor="blue" stroked="f">
                <v:textbox>
                  <w:txbxContent>
                    <w:p w14:paraId="7CC6C262" w14:textId="0248984C" w:rsidR="00142EED" w:rsidRDefault="00142EED" w:rsidP="00E4776D">
                      <w:pPr>
                        <w:jc w:val="center"/>
                      </w:pPr>
                      <w:r>
                        <w:t xml:space="preserve">DEMAND STRATEGY: BUILD GREATER NUMBERS OF PURPOSEFULS BY DESCRIBING FREEDOM ACCORDING TO MENTAL CONNECTIONS </w:t>
                      </w:r>
                    </w:p>
                    <w:p w14:paraId="491C6252" w14:textId="43390021" w:rsidR="00142EED" w:rsidRDefault="00142EED" w:rsidP="00F52FF0">
                      <w:pPr>
                        <w:jc w:val="center"/>
                      </w:pPr>
                    </w:p>
                  </w:txbxContent>
                </v:textbox>
                <w10:wrap type="through"/>
              </v:roundrect>
            </w:pict>
          </mc:Fallback>
        </mc:AlternateContent>
      </w:r>
      <w:r w:rsidR="00F52FF0">
        <w:rPr>
          <w:noProof/>
        </w:rPr>
        <mc:AlternateContent>
          <mc:Choice Requires="wps">
            <w:drawing>
              <wp:anchor distT="0" distB="0" distL="114300" distR="114300" simplePos="0" relativeHeight="251918336" behindDoc="0" locked="0" layoutInCell="1" allowOverlap="1" wp14:anchorId="4B8E6E7D" wp14:editId="56E19639">
                <wp:simplePos x="0" y="0"/>
                <wp:positionH relativeFrom="column">
                  <wp:posOffset>2455545</wp:posOffset>
                </wp:positionH>
                <wp:positionV relativeFrom="paragraph">
                  <wp:posOffset>4401185</wp:posOffset>
                </wp:positionV>
                <wp:extent cx="2731135" cy="356235"/>
                <wp:effectExtent l="0" t="0" r="0" b="0"/>
                <wp:wrapSquare wrapText="bothSides"/>
                <wp:docPr id="108" name="Text Box 108"/>
                <wp:cNvGraphicFramePr/>
                <a:graphic xmlns:a="http://schemas.openxmlformats.org/drawingml/2006/main">
                  <a:graphicData uri="http://schemas.microsoft.com/office/word/2010/wordprocessingShape">
                    <wps:wsp>
                      <wps:cNvSpPr txBox="1"/>
                      <wps:spPr>
                        <a:xfrm>
                          <a:off x="0" y="0"/>
                          <a:ext cx="2731135" cy="3562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96A879" w14:textId="7AE26D32" w:rsidR="00142EED" w:rsidRPr="00BA75EE" w:rsidRDefault="00142EED" w:rsidP="00B25C55">
                            <w:pPr>
                              <w:rPr>
                                <w:color w:val="FF0080"/>
                                <w:sz w:val="28"/>
                                <w:szCs w:val="28"/>
                              </w:rPr>
                            </w:pPr>
                            <w:r>
                              <w:rPr>
                                <w:color w:val="FF0080"/>
                                <w:sz w:val="28"/>
                                <w:szCs w:val="28"/>
                              </w:rPr>
                              <w:t>APPRECIATES</w:t>
                            </w:r>
                            <w:r w:rsidRPr="00BA75EE">
                              <w:rPr>
                                <w:color w:val="FF0080"/>
                                <w:sz w:val="28"/>
                                <w:szCs w:val="28"/>
                              </w:rPr>
                              <w:t xml:space="preserve">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8" o:spid="_x0000_s1088" type="#_x0000_t202" style="position:absolute;margin-left:193.35pt;margin-top:346.55pt;width:215.05pt;height:28.0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" filled="f" stroked="f">
                <v:textbox>
                  <w:txbxContent>
                    <w:p w14:paraId="4596A879" w14:textId="7AE26D32" w:rsidR="00142EED" w:rsidRPr="00BA75EE" w:rsidRDefault="00142EED" w:rsidP="00B25C55">
                      <w:pPr>
                        <w:rPr>
                          <w:color w:val="FF0080"/>
                          <w:sz w:val="28"/>
                          <w:szCs w:val="28"/>
                        </w:rPr>
                      </w:pPr>
                      <w:r>
                        <w:rPr>
                          <w:color w:val="FF0080"/>
                          <w:sz w:val="28"/>
                          <w:szCs w:val="28"/>
                        </w:rPr>
                        <w:t>APPRECIATES</w:t>
                      </w:r>
                      <w:r w:rsidRPr="00BA75EE">
                        <w:rPr>
                          <w:color w:val="FF0080"/>
                          <w:sz w:val="28"/>
                          <w:szCs w:val="28"/>
                        </w:rPr>
                        <w:t xml:space="preserve"> COMMUNITY</w:t>
                      </w:r>
                    </w:p>
                  </w:txbxContent>
                </v:textbox>
                <w10:wrap type="square"/>
              </v:shape>
            </w:pict>
          </mc:Fallback>
        </mc:AlternateContent>
      </w:r>
      <w:r w:rsidR="00BA75EE">
        <w:rPr>
          <w:noProof/>
        </w:rPr>
        <mc:AlternateContent>
          <mc:Choice Requires="wps">
            <w:drawing>
              <wp:anchor distT="0" distB="0" distL="114300" distR="114300" simplePos="0" relativeHeight="251920384" behindDoc="0" locked="0" layoutInCell="1" allowOverlap="1" wp14:anchorId="7B6FBA9B" wp14:editId="7BCD8114">
                <wp:simplePos x="0" y="0"/>
                <wp:positionH relativeFrom="column">
                  <wp:posOffset>2456180</wp:posOffset>
                </wp:positionH>
                <wp:positionV relativeFrom="paragraph">
                  <wp:posOffset>5113655</wp:posOffset>
                </wp:positionV>
                <wp:extent cx="2374900" cy="356235"/>
                <wp:effectExtent l="0" t="0" r="0" b="0"/>
                <wp:wrapSquare wrapText="bothSides"/>
                <wp:docPr id="112" name="Text Box 112"/>
                <wp:cNvGraphicFramePr/>
                <a:graphic xmlns:a="http://schemas.openxmlformats.org/drawingml/2006/main">
                  <a:graphicData uri="http://schemas.microsoft.com/office/word/2010/wordprocessingShape">
                    <wps:wsp>
                      <wps:cNvSpPr txBox="1"/>
                      <wps:spPr>
                        <a:xfrm>
                          <a:off x="0" y="0"/>
                          <a:ext cx="2374900" cy="3562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38BE71" w14:textId="347B4BB0" w:rsidR="00142EED" w:rsidRPr="00BA75EE" w:rsidRDefault="00142EED" w:rsidP="003E5A17">
                            <w:pPr>
                              <w:rPr>
                                <w:color w:val="400080"/>
                                <w:sz w:val="28"/>
                                <w:szCs w:val="28"/>
                              </w:rPr>
                            </w:pPr>
                            <w:r w:rsidRPr="00BA75EE">
                              <w:rPr>
                                <w:color w:val="400080"/>
                                <w:sz w:val="28"/>
                                <w:szCs w:val="28"/>
                              </w:rPr>
                              <w:t>SECURITY FOR 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 o:spid="_x0000_s1089" type="#_x0000_t202" style="position:absolute;margin-left:193.4pt;margin-top:402.65pt;width:187pt;height:28.0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vGUo9MCAAAa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" filled="f" stroked="f">
                <v:textbox>
                  <w:txbxContent>
                    <w:p w14:paraId="3C38BE71" w14:textId="347B4BB0" w:rsidR="00142EED" w:rsidRPr="00BA75EE" w:rsidRDefault="00142EED" w:rsidP="003E5A17">
                      <w:pPr>
                        <w:rPr>
                          <w:color w:val="400080"/>
                          <w:sz w:val="28"/>
                          <w:szCs w:val="28"/>
                        </w:rPr>
                      </w:pPr>
                      <w:r w:rsidRPr="00BA75EE">
                        <w:rPr>
                          <w:color w:val="400080"/>
                          <w:sz w:val="28"/>
                          <w:szCs w:val="28"/>
                        </w:rPr>
                        <w:t>SECURITY FOR FAMILY</w:t>
                      </w:r>
                    </w:p>
                  </w:txbxContent>
                </v:textbox>
                <w10:wrap type="square"/>
              </v:shape>
            </w:pict>
          </mc:Fallback>
        </mc:AlternateContent>
      </w:r>
      <w:r w:rsidR="00BA75EE">
        <w:rPr>
          <w:noProof/>
        </w:rPr>
        <mc:AlternateContent>
          <mc:Choice Requires="wps">
            <w:drawing>
              <wp:anchor distT="0" distB="0" distL="114300" distR="114300" simplePos="0" relativeHeight="251914240" behindDoc="0" locked="0" layoutInCell="1" allowOverlap="1" wp14:anchorId="6352B9A9" wp14:editId="46E72D97">
                <wp:simplePos x="0" y="0"/>
                <wp:positionH relativeFrom="column">
                  <wp:posOffset>2456180</wp:posOffset>
                </wp:positionH>
                <wp:positionV relativeFrom="paragraph">
                  <wp:posOffset>4757420</wp:posOffset>
                </wp:positionV>
                <wp:extent cx="3400425" cy="356235"/>
                <wp:effectExtent l="0" t="0" r="0" b="0"/>
                <wp:wrapSquare wrapText="bothSides"/>
                <wp:docPr id="99" name="Text Box 99"/>
                <wp:cNvGraphicFramePr/>
                <a:graphic xmlns:a="http://schemas.openxmlformats.org/drawingml/2006/main">
                  <a:graphicData uri="http://schemas.microsoft.com/office/word/2010/wordprocessingShape">
                    <wps:wsp>
                      <wps:cNvSpPr txBox="1"/>
                      <wps:spPr>
                        <a:xfrm>
                          <a:off x="0" y="0"/>
                          <a:ext cx="3400425" cy="3562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AE73C9" w14:textId="2B5EE1B5" w:rsidR="00142EED" w:rsidRPr="00BA75EE" w:rsidRDefault="00142EED" w:rsidP="00B25C55">
                            <w:pPr>
                              <w:rPr>
                                <w:color w:val="800080"/>
                                <w:sz w:val="28"/>
                                <w:szCs w:val="28"/>
                              </w:rPr>
                            </w:pPr>
                            <w:r w:rsidRPr="00BA75EE">
                              <w:rPr>
                                <w:color w:val="800080"/>
                                <w:sz w:val="28"/>
                                <w:szCs w:val="28"/>
                              </w:rPr>
                              <w:t>FEARS DISCRIMINATION FOR BELIEFS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9" o:spid="_x0000_s1090" type="#_x0000_t202" style="position:absolute;margin-left:193.4pt;margin-top:374.6pt;width:267.75pt;height:28.0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" filled="f" stroked="f">
                <v:textbox>
                  <w:txbxContent>
                    <w:p w14:paraId="3CAE73C9" w14:textId="2B5EE1B5" w:rsidR="00142EED" w:rsidRPr="00BA75EE" w:rsidRDefault="00142EED" w:rsidP="00B25C55">
                      <w:pPr>
                        <w:rPr>
                          <w:color w:val="800080"/>
                          <w:sz w:val="28"/>
                          <w:szCs w:val="28"/>
                        </w:rPr>
                      </w:pPr>
                      <w:r w:rsidRPr="00BA75EE">
                        <w:rPr>
                          <w:color w:val="800080"/>
                          <w:sz w:val="28"/>
                          <w:szCs w:val="28"/>
                        </w:rPr>
                        <w:t>FEARS DISCRIMINATION FOR BELIEFS</w:t>
                      </w:r>
                    </w:p>
                  </w:txbxContent>
                </v:textbox>
                <w10:wrap type="square"/>
              </v:shape>
            </w:pict>
          </mc:Fallback>
        </mc:AlternateContent>
      </w:r>
      <w:r w:rsidR="00490AE0">
        <w:rPr>
          <w:noProof/>
        </w:rPr>
        <mc:AlternateContent>
          <mc:Choice Requires="wps">
            <w:drawing>
              <wp:anchor distT="0" distB="0" distL="114300" distR="114300" simplePos="0" relativeHeight="251911168" behindDoc="0" locked="0" layoutInCell="1" allowOverlap="1" wp14:anchorId="7BD306CC" wp14:editId="2498EA35">
                <wp:simplePos x="0" y="0"/>
                <wp:positionH relativeFrom="column">
                  <wp:posOffset>-393700</wp:posOffset>
                </wp:positionH>
                <wp:positionV relativeFrom="paragraph">
                  <wp:posOffset>3569970</wp:posOffset>
                </wp:positionV>
                <wp:extent cx="1187450" cy="712470"/>
                <wp:effectExtent l="85090" t="67310" r="40640" b="40640"/>
                <wp:wrapNone/>
                <wp:docPr id="85" name="Elbow Connector 85"/>
                <wp:cNvGraphicFramePr/>
                <a:graphic xmlns:a="http://schemas.openxmlformats.org/drawingml/2006/main">
                  <a:graphicData uri="http://schemas.microsoft.com/office/word/2010/wordprocessingShape">
                    <wps:wsp>
                      <wps:cNvCnPr/>
                      <wps:spPr>
                        <a:xfrm rot="16200000" flipH="1">
                          <a:off x="0" y="0"/>
                          <a:ext cx="1187450" cy="712470"/>
                        </a:xfrm>
                        <a:prstGeom prst="bentConnector3">
                          <a:avLst>
                            <a:gd name="adj1" fmla="val 100256"/>
                          </a:avLst>
                        </a:prstGeom>
                        <a:ln w="9525">
                          <a:solidFill>
                            <a:srgbClr val="FF0080"/>
                          </a:solidFill>
                          <a:headEnd type="oval"/>
                          <a:tailEnd type="non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85" o:spid="_x0000_s1026" type="#_x0000_t34" style="position:absolute;margin-left:-30.95pt;margin-top:281.1pt;width:93.5pt;height:56.1pt;rotation:90;flip:x;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" adj="21655" strokecolor="#ff0080">
                <v:stroke startarrow="oval"/>
              </v:shape>
            </w:pict>
          </mc:Fallback>
        </mc:AlternateContent>
      </w:r>
      <w:r w:rsidR="00490AE0">
        <w:rPr>
          <w:rFonts w:ascii="Aleo Bold" w:hAnsi="Aleo Bold"/>
          <w:noProof/>
          <w:sz w:val="72"/>
          <w:szCs w:val="72"/>
        </w:rPr>
        <w:drawing>
          <wp:anchor distT="0" distB="0" distL="114300" distR="114300" simplePos="0" relativeHeight="251939840" behindDoc="0" locked="0" layoutInCell="1" allowOverlap="1" wp14:anchorId="04334D65" wp14:editId="30BA27F6">
            <wp:simplePos x="0" y="0"/>
            <wp:positionH relativeFrom="column">
              <wp:posOffset>-512445</wp:posOffset>
            </wp:positionH>
            <wp:positionV relativeFrom="paragraph">
              <wp:posOffset>1788795</wp:posOffset>
            </wp:positionV>
            <wp:extent cx="793750" cy="1388110"/>
            <wp:effectExtent l="0" t="0" r="0" b="889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el_cross.gif"/>
                    <pic:cNvPicPr/>
                  </pic:nvPicPr>
                  <pic:blipFill>
                    <a:blip r:embed="rId40">
                      <a:extLst>
                        <a:ext uri="{28A0092B-C50C-407E-A947-70E740481C1C}">
                          <a14:useLocalDpi xmlns:a14="http://schemas.microsoft.com/office/drawing/2010/main" val="0"/>
                        </a:ext>
                      </a:extLst>
                    </a:blip>
                    <a:stretch>
                      <a:fillRect/>
                    </a:stretch>
                  </pic:blipFill>
                  <pic:spPr>
                    <a:xfrm>
                      <a:off x="0" y="0"/>
                      <a:ext cx="793750" cy="1388110"/>
                    </a:xfrm>
                    <a:prstGeom prst="rect">
                      <a:avLst/>
                    </a:prstGeom>
                  </pic:spPr>
                </pic:pic>
              </a:graphicData>
            </a:graphic>
            <wp14:sizeRelH relativeFrom="page">
              <wp14:pctWidth>0</wp14:pctWidth>
            </wp14:sizeRelH>
            <wp14:sizeRelV relativeFrom="page">
              <wp14:pctHeight>0</wp14:pctHeight>
            </wp14:sizeRelV>
          </wp:anchor>
        </w:drawing>
      </w:r>
      <w:r w:rsidR="00683E9A">
        <w:rPr>
          <w:noProof/>
        </w:rPr>
        <mc:AlternateContent>
          <mc:Choice Requires="wps">
            <w:drawing>
              <wp:anchor distT="0" distB="0" distL="114300" distR="114300" simplePos="0" relativeHeight="251910144" behindDoc="0" locked="0" layoutInCell="1" allowOverlap="1" wp14:anchorId="1A94A757" wp14:editId="2C326201">
                <wp:simplePos x="0" y="0"/>
                <wp:positionH relativeFrom="column">
                  <wp:posOffset>-274955</wp:posOffset>
                </wp:positionH>
                <wp:positionV relativeFrom="paragraph">
                  <wp:posOffset>4434840</wp:posOffset>
                </wp:positionV>
                <wp:extent cx="2374900" cy="356235"/>
                <wp:effectExtent l="0" t="0" r="0" b="0"/>
                <wp:wrapSquare wrapText="bothSides"/>
                <wp:docPr id="78" name="Text Box 78"/>
                <wp:cNvGraphicFramePr/>
                <a:graphic xmlns:a="http://schemas.openxmlformats.org/drawingml/2006/main">
                  <a:graphicData uri="http://schemas.microsoft.com/office/word/2010/wordprocessingShape">
                    <wps:wsp>
                      <wps:cNvSpPr txBox="1"/>
                      <wps:spPr>
                        <a:xfrm>
                          <a:off x="0" y="0"/>
                          <a:ext cx="2374900" cy="3562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E4707A" w14:textId="2FAE2C86" w:rsidR="00142EED" w:rsidRPr="00BA75EE" w:rsidRDefault="00142EED" w:rsidP="00B25C55">
                            <w:pPr>
                              <w:jc w:val="right"/>
                              <w:rPr>
                                <w:color w:val="FF0080"/>
                                <w:sz w:val="28"/>
                                <w:szCs w:val="28"/>
                              </w:rPr>
                            </w:pPr>
                            <w:r w:rsidRPr="00BA75EE">
                              <w:rPr>
                                <w:color w:val="FF0080"/>
                                <w:sz w:val="28"/>
                                <w:szCs w:val="28"/>
                              </w:rPr>
                              <w:t>CHRISTIAN MALE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91" type="#_x0000_t202" style="position:absolute;margin-left:-21.6pt;margin-top:349.2pt;width:187pt;height:28.0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lX1NQCAAAYBgAADgAAAGRycy9lMm9Eb2MueG1srFRNb9swDL0P2H8QdE9tp07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" filled="f" stroked="f">
                <v:textbox>
                  <w:txbxContent>
                    <w:p w14:paraId="29E4707A" w14:textId="2FAE2C86" w:rsidR="00142EED" w:rsidRPr="00BA75EE" w:rsidRDefault="00142EED" w:rsidP="00B25C55">
                      <w:pPr>
                        <w:jc w:val="right"/>
                        <w:rPr>
                          <w:color w:val="FF0080"/>
                          <w:sz w:val="28"/>
                          <w:szCs w:val="28"/>
                        </w:rPr>
                      </w:pPr>
                      <w:r w:rsidRPr="00BA75EE">
                        <w:rPr>
                          <w:color w:val="FF0080"/>
                          <w:sz w:val="28"/>
                          <w:szCs w:val="28"/>
                        </w:rPr>
                        <w:t>CHRISTIAN MALE</w:t>
                      </w:r>
                    </w:p>
                  </w:txbxContent>
                </v:textbox>
                <w10:wrap type="square"/>
              </v:shape>
            </w:pict>
          </mc:Fallback>
        </mc:AlternateContent>
      </w:r>
      <w:r w:rsidR="00683E9A">
        <w:rPr>
          <w:noProof/>
        </w:rPr>
        <mc:AlternateContent>
          <mc:Choice Requires="wps">
            <w:drawing>
              <wp:anchor distT="0" distB="0" distL="114300" distR="114300" simplePos="0" relativeHeight="251912192" behindDoc="0" locked="0" layoutInCell="1" allowOverlap="1" wp14:anchorId="70F88052" wp14:editId="187265B6">
                <wp:simplePos x="0" y="0"/>
                <wp:positionH relativeFrom="column">
                  <wp:posOffset>-478790</wp:posOffset>
                </wp:positionH>
                <wp:positionV relativeFrom="paragraph">
                  <wp:posOffset>4757420</wp:posOffset>
                </wp:positionV>
                <wp:extent cx="2612390" cy="474980"/>
                <wp:effectExtent l="0" t="0" r="0" b="7620"/>
                <wp:wrapSquare wrapText="bothSides"/>
                <wp:docPr id="89" name="Text Box 89"/>
                <wp:cNvGraphicFramePr/>
                <a:graphic xmlns:a="http://schemas.openxmlformats.org/drawingml/2006/main">
                  <a:graphicData uri="http://schemas.microsoft.com/office/word/2010/wordprocessingShape">
                    <wps:wsp>
                      <wps:cNvSpPr txBox="1"/>
                      <wps:spPr>
                        <a:xfrm>
                          <a:off x="0" y="0"/>
                          <a:ext cx="2612390" cy="4749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54E240" w14:textId="00A625F1" w:rsidR="00142EED" w:rsidRPr="00BA75EE" w:rsidRDefault="00142EED" w:rsidP="00B25C55">
                            <w:pPr>
                              <w:jc w:val="right"/>
                              <w:rPr>
                                <w:color w:val="800080"/>
                                <w:sz w:val="28"/>
                                <w:szCs w:val="28"/>
                              </w:rPr>
                            </w:pPr>
                            <w:r w:rsidRPr="00BA75EE">
                              <w:rPr>
                                <w:color w:val="800080"/>
                                <w:sz w:val="28"/>
                                <w:szCs w:val="28"/>
                              </w:rPr>
                              <w:t>DEMOCRAT / INDEPENDENT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 o:spid="_x0000_s1092" type="#_x0000_t202" style="position:absolute;margin-left:-37.65pt;margin-top:374.6pt;width:205.7pt;height:37.4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" filled="f" stroked="f">
                <v:textbox>
                  <w:txbxContent>
                    <w:p w14:paraId="2F54E240" w14:textId="00A625F1" w:rsidR="00142EED" w:rsidRPr="00BA75EE" w:rsidRDefault="00142EED" w:rsidP="00B25C55">
                      <w:pPr>
                        <w:jc w:val="right"/>
                        <w:rPr>
                          <w:color w:val="800080"/>
                          <w:sz w:val="28"/>
                          <w:szCs w:val="28"/>
                        </w:rPr>
                      </w:pPr>
                      <w:r w:rsidRPr="00BA75EE">
                        <w:rPr>
                          <w:color w:val="800080"/>
                          <w:sz w:val="28"/>
                          <w:szCs w:val="28"/>
                        </w:rPr>
                        <w:t>DEMOCRAT / INDEPENDENT</w:t>
                      </w:r>
                    </w:p>
                  </w:txbxContent>
                </v:textbox>
                <w10:wrap type="square"/>
              </v:shape>
            </w:pict>
          </mc:Fallback>
        </mc:AlternateContent>
      </w:r>
      <w:r w:rsidR="00683E9A">
        <w:rPr>
          <w:noProof/>
        </w:rPr>
        <mc:AlternateContent>
          <mc:Choice Requires="wps">
            <w:drawing>
              <wp:anchor distT="0" distB="0" distL="114300" distR="114300" simplePos="0" relativeHeight="251916288" behindDoc="0" locked="0" layoutInCell="1" allowOverlap="1" wp14:anchorId="60FF4C07" wp14:editId="3F57700D">
                <wp:simplePos x="0" y="0"/>
                <wp:positionH relativeFrom="column">
                  <wp:posOffset>-1224915</wp:posOffset>
                </wp:positionH>
                <wp:positionV relativeFrom="paragraph">
                  <wp:posOffset>5113655</wp:posOffset>
                </wp:positionV>
                <wp:extent cx="3324860" cy="356235"/>
                <wp:effectExtent l="0" t="0" r="0" b="0"/>
                <wp:wrapSquare wrapText="bothSides"/>
                <wp:docPr id="105" name="Text Box 105"/>
                <wp:cNvGraphicFramePr/>
                <a:graphic xmlns:a="http://schemas.openxmlformats.org/drawingml/2006/main">
                  <a:graphicData uri="http://schemas.microsoft.com/office/word/2010/wordprocessingShape">
                    <wps:wsp>
                      <wps:cNvSpPr txBox="1"/>
                      <wps:spPr>
                        <a:xfrm>
                          <a:off x="0" y="0"/>
                          <a:ext cx="3324860" cy="3562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A968DC" w14:textId="3E33BEF2" w:rsidR="00142EED" w:rsidRPr="00BA75EE" w:rsidRDefault="00142EED" w:rsidP="00B25C55">
                            <w:pPr>
                              <w:jc w:val="right"/>
                              <w:rPr>
                                <w:color w:val="400080"/>
                                <w:sz w:val="28"/>
                                <w:szCs w:val="28"/>
                              </w:rPr>
                            </w:pPr>
                            <w:r w:rsidRPr="00BA75EE">
                              <w:rPr>
                                <w:color w:val="400080"/>
                                <w:sz w:val="28"/>
                                <w:szCs w:val="28"/>
                              </w:rPr>
                              <w:t>THINKS OFTEN ABOUT FREEDOM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5" o:spid="_x0000_s1093" type="#_x0000_t202" style="position:absolute;margin-left:-96.4pt;margin-top:402.65pt;width:261.8pt;height:28.0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" filled="f" stroked="f">
                <v:textbox>
                  <w:txbxContent>
                    <w:p w14:paraId="14A968DC" w14:textId="3E33BEF2" w:rsidR="00142EED" w:rsidRPr="00BA75EE" w:rsidRDefault="00142EED" w:rsidP="00B25C55">
                      <w:pPr>
                        <w:jc w:val="right"/>
                        <w:rPr>
                          <w:color w:val="400080"/>
                          <w:sz w:val="28"/>
                          <w:szCs w:val="28"/>
                        </w:rPr>
                      </w:pPr>
                      <w:r w:rsidRPr="00BA75EE">
                        <w:rPr>
                          <w:color w:val="400080"/>
                          <w:sz w:val="28"/>
                          <w:szCs w:val="28"/>
                        </w:rPr>
                        <w:t>THINKS OFTEN ABOUT FREEDOM</w:t>
                      </w:r>
                    </w:p>
                  </w:txbxContent>
                </v:textbox>
                <w10:wrap type="square"/>
              </v:shape>
            </w:pict>
          </mc:Fallback>
        </mc:AlternateContent>
      </w:r>
      <w:r w:rsidR="00683E9A">
        <w:rPr>
          <w:noProof/>
        </w:rPr>
        <mc:AlternateContent>
          <mc:Choice Requires="wps">
            <w:drawing>
              <wp:anchor distT="0" distB="0" distL="114300" distR="114300" simplePos="0" relativeHeight="251922432" behindDoc="0" locked="0" layoutInCell="1" allowOverlap="1" wp14:anchorId="021ABD08" wp14:editId="65414FFF">
                <wp:simplePos x="0" y="0"/>
                <wp:positionH relativeFrom="column">
                  <wp:posOffset>200025</wp:posOffset>
                </wp:positionH>
                <wp:positionV relativeFrom="paragraph">
                  <wp:posOffset>5469890</wp:posOffset>
                </wp:positionV>
                <wp:extent cx="4393565" cy="356235"/>
                <wp:effectExtent l="0" t="0" r="0" b="0"/>
                <wp:wrapSquare wrapText="bothSides"/>
                <wp:docPr id="115" name="Text Box 115"/>
                <wp:cNvGraphicFramePr/>
                <a:graphic xmlns:a="http://schemas.openxmlformats.org/drawingml/2006/main">
                  <a:graphicData uri="http://schemas.microsoft.com/office/word/2010/wordprocessingShape">
                    <wps:wsp>
                      <wps:cNvSpPr txBox="1"/>
                      <wps:spPr>
                        <a:xfrm>
                          <a:off x="0" y="0"/>
                          <a:ext cx="4393565" cy="3562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7DCADB" w14:textId="7BA14A80" w:rsidR="00142EED" w:rsidRPr="00F52FF0" w:rsidRDefault="00142EED" w:rsidP="00D43AF2">
                            <w:pPr>
                              <w:rPr>
                                <w:color w:val="0000FF"/>
                                <w:sz w:val="28"/>
                                <w:szCs w:val="28"/>
                              </w:rPr>
                            </w:pPr>
                            <w:r w:rsidRPr="00F52FF0">
                              <w:rPr>
                                <w:color w:val="0000FF"/>
                                <w:sz w:val="28"/>
                                <w:szCs w:val="28"/>
                              </w:rPr>
                              <w:t>FEELS RESPONSIBILITY TO MAINTAIN FREEDOM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5" o:spid="_x0000_s1094" type="#_x0000_t202" style="position:absolute;margin-left:15.75pt;margin-top:430.7pt;width:345.95pt;height:28.0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" filled="f" stroked="f">
                <v:textbox>
                  <w:txbxContent>
                    <w:p w14:paraId="617DCADB" w14:textId="7BA14A80" w:rsidR="00142EED" w:rsidRPr="00F52FF0" w:rsidRDefault="00142EED" w:rsidP="00D43AF2">
                      <w:pPr>
                        <w:rPr>
                          <w:color w:val="0000FF"/>
                          <w:sz w:val="28"/>
                          <w:szCs w:val="28"/>
                        </w:rPr>
                      </w:pPr>
                      <w:r w:rsidRPr="00F52FF0">
                        <w:rPr>
                          <w:color w:val="0000FF"/>
                          <w:sz w:val="28"/>
                          <w:szCs w:val="28"/>
                        </w:rPr>
                        <w:t>FEELS RESPONSIBILITY TO MAINTAIN FREEDOM</w:t>
                      </w:r>
                    </w:p>
                  </w:txbxContent>
                </v:textbox>
                <w10:wrap type="square"/>
              </v:shape>
            </w:pict>
          </mc:Fallback>
        </mc:AlternateContent>
      </w:r>
      <w:r w:rsidR="00B25C55">
        <w:rPr>
          <w:noProof/>
        </w:rPr>
        <mc:AlternateContent>
          <mc:Choice Requires="wps">
            <w:drawing>
              <wp:anchor distT="0" distB="0" distL="114300" distR="114300" simplePos="0" relativeHeight="251907072" behindDoc="0" locked="0" layoutInCell="1" allowOverlap="1" wp14:anchorId="372B1C3E" wp14:editId="0954A04D">
                <wp:simplePos x="0" y="0"/>
                <wp:positionH relativeFrom="column">
                  <wp:posOffset>589915</wp:posOffset>
                </wp:positionH>
                <wp:positionV relativeFrom="paragraph">
                  <wp:posOffset>-671195</wp:posOffset>
                </wp:positionV>
                <wp:extent cx="3562350" cy="474980"/>
                <wp:effectExtent l="0" t="0" r="0" b="7620"/>
                <wp:wrapSquare wrapText="bothSides"/>
                <wp:docPr id="72" name="Text Box 72"/>
                <wp:cNvGraphicFramePr/>
                <a:graphic xmlns:a="http://schemas.openxmlformats.org/drawingml/2006/main">
                  <a:graphicData uri="http://schemas.microsoft.com/office/word/2010/wordprocessingShape">
                    <wps:wsp>
                      <wps:cNvSpPr txBox="1"/>
                      <wps:spPr>
                        <a:xfrm>
                          <a:off x="0" y="0"/>
                          <a:ext cx="3562350" cy="4749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100453" w14:textId="60A2BA3F" w:rsidR="00142EED" w:rsidRPr="005F1522" w:rsidRDefault="00142EED" w:rsidP="00B25C55">
                            <w:pPr>
                              <w:jc w:val="center"/>
                              <w:rPr>
                                <w:sz w:val="36"/>
                                <w:szCs w:val="36"/>
                              </w:rPr>
                            </w:pPr>
                            <w:r>
                              <w:rPr>
                                <w:sz w:val="36"/>
                                <w:szCs w:val="36"/>
                              </w:rPr>
                              <w:t>PURPOSEFUL PATRICK’S</w:t>
                            </w:r>
                          </w:p>
                          <w:p w14:paraId="4E82AC3C" w14:textId="77777777" w:rsidR="00142EED" w:rsidRDefault="00142EED" w:rsidP="00B25C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95" type="#_x0000_t202" style="position:absolute;margin-left:46.45pt;margin-top:-52.8pt;width:280.5pt;height:37.4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" filled="f" stroked="f">
                <v:textbox>
                  <w:txbxContent>
                    <w:p w14:paraId="31100453" w14:textId="60A2BA3F" w:rsidR="00142EED" w:rsidRPr="005F1522" w:rsidRDefault="00142EED" w:rsidP="00B25C55">
                      <w:pPr>
                        <w:jc w:val="center"/>
                        <w:rPr>
                          <w:sz w:val="36"/>
                          <w:szCs w:val="36"/>
                        </w:rPr>
                      </w:pPr>
                      <w:r>
                        <w:rPr>
                          <w:sz w:val="36"/>
                          <w:szCs w:val="36"/>
                        </w:rPr>
                        <w:t>PURPOSEFUL PATRICK’S</w:t>
                      </w:r>
                    </w:p>
                    <w:p w14:paraId="4E82AC3C" w14:textId="77777777" w:rsidR="00142EED" w:rsidRDefault="00142EED" w:rsidP="00B25C55"/>
                  </w:txbxContent>
                </v:textbox>
                <w10:wrap type="square"/>
              </v:shape>
            </w:pict>
          </mc:Fallback>
        </mc:AlternateContent>
      </w:r>
      <w:r w:rsidR="00B25C55">
        <w:rPr>
          <w:noProof/>
        </w:rPr>
        <mc:AlternateContent>
          <mc:Choice Requires="wps">
            <w:drawing>
              <wp:anchor distT="0" distB="0" distL="114300" distR="114300" simplePos="0" relativeHeight="251908096" behindDoc="0" locked="0" layoutInCell="1" allowOverlap="1" wp14:anchorId="4305DCD6" wp14:editId="0E9660F9">
                <wp:simplePos x="0" y="0"/>
                <wp:positionH relativeFrom="column">
                  <wp:posOffset>589915</wp:posOffset>
                </wp:positionH>
                <wp:positionV relativeFrom="paragraph">
                  <wp:posOffset>-314960</wp:posOffset>
                </wp:positionV>
                <wp:extent cx="3562350" cy="712470"/>
                <wp:effectExtent l="0" t="0" r="0" b="0"/>
                <wp:wrapSquare wrapText="bothSides"/>
                <wp:docPr id="73" name="Text Box 73"/>
                <wp:cNvGraphicFramePr/>
                <a:graphic xmlns:a="http://schemas.openxmlformats.org/drawingml/2006/main">
                  <a:graphicData uri="http://schemas.microsoft.com/office/word/2010/wordprocessingShape">
                    <wps:wsp>
                      <wps:cNvSpPr txBox="1"/>
                      <wps:spPr>
                        <a:xfrm>
                          <a:off x="0" y="0"/>
                          <a:ext cx="3562350" cy="7124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123738" w14:textId="77777777" w:rsidR="00142EED" w:rsidRPr="00584616" w:rsidRDefault="00142EED" w:rsidP="00B25C55">
                            <w:pPr>
                              <w:jc w:val="center"/>
                              <w:rPr>
                                <w:rFonts w:ascii="Aleo Bold" w:hAnsi="Aleo Bold"/>
                                <w:sz w:val="72"/>
                                <w:szCs w:val="72"/>
                              </w:rPr>
                            </w:pPr>
                            <w:r w:rsidRPr="00584616">
                              <w:rPr>
                                <w:rFonts w:ascii="Aleo Bold" w:hAnsi="Aleo Bold"/>
                                <w:sz w:val="72"/>
                                <w:szCs w:val="72"/>
                              </w:rPr>
                              <w:t>PROTOTYPE</w:t>
                            </w:r>
                          </w:p>
                          <w:p w14:paraId="75DD2181" w14:textId="77777777" w:rsidR="00142EED" w:rsidRPr="00584616" w:rsidRDefault="00142EED" w:rsidP="00B25C55">
                            <w:pPr>
                              <w:rPr>
                                <w:rFonts w:ascii="Aleo Bold" w:hAnsi="Aleo Bold"/>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096" type="#_x0000_t202" style="position:absolute;margin-left:46.45pt;margin-top:-24.75pt;width:280.5pt;height:56.1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" filled="f" stroked="f">
                <v:textbox>
                  <w:txbxContent>
                    <w:p w14:paraId="20123738" w14:textId="77777777" w:rsidR="00142EED" w:rsidRPr="00584616" w:rsidRDefault="00142EED" w:rsidP="00B25C55">
                      <w:pPr>
                        <w:jc w:val="center"/>
                        <w:rPr>
                          <w:rFonts w:ascii="Aleo Bold" w:hAnsi="Aleo Bold"/>
                          <w:sz w:val="72"/>
                          <w:szCs w:val="72"/>
                        </w:rPr>
                      </w:pPr>
                      <w:r w:rsidRPr="00584616">
                        <w:rPr>
                          <w:rFonts w:ascii="Aleo Bold" w:hAnsi="Aleo Bold"/>
                          <w:sz w:val="72"/>
                          <w:szCs w:val="72"/>
                        </w:rPr>
                        <w:t>PROTOTYPE</w:t>
                      </w:r>
                    </w:p>
                    <w:p w14:paraId="75DD2181" w14:textId="77777777" w:rsidR="00142EED" w:rsidRPr="00584616" w:rsidRDefault="00142EED" w:rsidP="00B25C55">
                      <w:pPr>
                        <w:rPr>
                          <w:rFonts w:ascii="Aleo Bold" w:hAnsi="Aleo Bold"/>
                          <w:sz w:val="96"/>
                          <w:szCs w:val="96"/>
                        </w:rPr>
                      </w:pPr>
                    </w:p>
                  </w:txbxContent>
                </v:textbox>
                <w10:wrap type="square"/>
              </v:shape>
            </w:pict>
          </mc:Fallback>
        </mc:AlternateContent>
      </w:r>
    </w:p>
    <w:p w14:paraId="30E4BFFB" w14:textId="77777777" w:rsidR="00BC66B1" w:rsidRDefault="00BC66B1" w:rsidP="00BC66B1">
      <w:pPr>
        <w:pStyle w:val="Heading1"/>
      </w:pPr>
    </w:p>
    <w:p w14:paraId="346DA744" w14:textId="048AC20B" w:rsidR="000E6433" w:rsidRDefault="00122ED9" w:rsidP="00BC66B1">
      <w:pPr>
        <w:pStyle w:val="Heading1"/>
      </w:pPr>
      <w:bookmarkStart w:id="6" w:name="_Toc300927772"/>
      <w:proofErr w:type="gramStart"/>
      <w:r>
        <w:t>t</w:t>
      </w:r>
      <w:r w:rsidR="000E6433">
        <w:t>he</w:t>
      </w:r>
      <w:proofErr w:type="gramEnd"/>
      <w:r w:rsidR="000E6433">
        <w:t xml:space="preserve"> Serenity-Seekers </w:t>
      </w:r>
      <w:r w:rsidR="00BC66B1">
        <w:t>(Segment 2)</w:t>
      </w:r>
      <w:bookmarkEnd w:id="6"/>
    </w:p>
    <w:p w14:paraId="3FB56956" w14:textId="77777777" w:rsidR="00BC66B1" w:rsidRPr="00BC66B1" w:rsidRDefault="00BC66B1" w:rsidP="00BC66B1">
      <w:pPr>
        <w:pStyle w:val="BodyText"/>
      </w:pPr>
    </w:p>
    <w:p w14:paraId="76904D0D" w14:textId="45F18979" w:rsidR="00BC66B1" w:rsidRPr="00BC66B1" w:rsidRDefault="00BC66B1" w:rsidP="00BC66B1">
      <w:pPr>
        <w:keepNext/>
        <w:framePr w:dropCap="drop" w:lines="3" w:wrap="around" w:vAnchor="text" w:hAnchor="text"/>
        <w:spacing w:line="1096" w:lineRule="exact"/>
        <w:rPr>
          <w:rFonts w:ascii="Aleo Regular" w:hAnsi="Aleo Regular"/>
          <w:position w:val="-4"/>
          <w:sz w:val="122"/>
        </w:rPr>
      </w:pPr>
      <w:r>
        <w:rPr>
          <w:rFonts w:ascii="aleo" w:hAnsi="aleo"/>
          <w:position w:val="-2"/>
          <w:sz w:val="129"/>
        </w:rPr>
        <w:t>I</w:t>
      </w:r>
    </w:p>
    <w:p w14:paraId="3EC8B251" w14:textId="2FD1F9B3" w:rsidR="000E6433" w:rsidRDefault="000E6433" w:rsidP="000E6433">
      <w:r>
        <w:t>n contrast</w:t>
      </w:r>
      <w:r w:rsidR="00EF398B">
        <w:t xml:space="preserve"> with the </w:t>
      </w:r>
      <w:proofErr w:type="spellStart"/>
      <w:r w:rsidR="00EF398B">
        <w:t>Purposefuls</w:t>
      </w:r>
      <w:proofErr w:type="spellEnd"/>
      <w:r>
        <w:t>, the Serenity-Seekers see freedom’s value as securing a</w:t>
      </w:r>
      <w:r w:rsidR="00EF398B">
        <w:t xml:space="preserve"> reliable</w:t>
      </w:r>
      <w:r>
        <w:t xml:space="preserve"> life </w:t>
      </w:r>
      <w:r w:rsidR="00EF398B">
        <w:t xml:space="preserve">path, part of a predictable </w:t>
      </w:r>
      <w:r>
        <w:t xml:space="preserve">unbroken chain of </w:t>
      </w:r>
      <w:r w:rsidR="00EF398B">
        <w:t xml:space="preserve">American </w:t>
      </w:r>
      <w:r>
        <w:t xml:space="preserve">tradition </w:t>
      </w:r>
      <w:r w:rsidR="00EF398B">
        <w:t>that affords</w:t>
      </w:r>
      <w:r>
        <w:t xml:space="preserve"> the Serenity-Seeker what they most desire: a stress-free life, devoted to adventure and </w:t>
      </w:r>
      <w:r w:rsidR="00EF398B">
        <w:t xml:space="preserve">seeing out </w:t>
      </w:r>
      <w:r>
        <w:t>new stimuli</w:t>
      </w:r>
      <w:r w:rsidR="00EF398B">
        <w:t xml:space="preserve"> to ward off boredom</w:t>
      </w:r>
      <w:r>
        <w:t>. The Serenity-Seeker appreciates the “Am</w:t>
      </w:r>
      <w:r w:rsidR="00EF398B">
        <w:t xml:space="preserve">erican” quality of freedom </w:t>
      </w:r>
      <w:r>
        <w:t>because it shows them they are a part of the tradition and thus can be assured of their personal safety.</w:t>
      </w:r>
    </w:p>
    <w:p w14:paraId="0DFFC9CE" w14:textId="19840B0C" w:rsidR="000E6433" w:rsidRDefault="000E6433" w:rsidP="000E6433">
      <w:r>
        <w:tab/>
        <w:t>Strikingly, a ma</w:t>
      </w:r>
      <w:r w:rsidR="00EF398B">
        <w:t xml:space="preserve">jority of the Serenity-Seekers volunteered that they felt </w:t>
      </w:r>
      <w:r w:rsidR="00EF398B" w:rsidRPr="00D76D3C">
        <w:rPr>
          <w:i/>
        </w:rPr>
        <w:t xml:space="preserve">thankful </w:t>
      </w:r>
      <w:r>
        <w:t xml:space="preserve">that their country is free – but stopped short of translating this gratitude into a sense of </w:t>
      </w:r>
      <w:r w:rsidRPr="00D76D3C">
        <w:rPr>
          <w:i/>
        </w:rPr>
        <w:t>responsibility,</w:t>
      </w:r>
      <w:r>
        <w:t xml:space="preserve"> </w:t>
      </w:r>
      <w:r w:rsidR="00D76D3C">
        <w:t xml:space="preserve">which is what </w:t>
      </w:r>
      <w:r>
        <w:t xml:space="preserve">their counterparts the </w:t>
      </w:r>
      <w:proofErr w:type="spellStart"/>
      <w:r>
        <w:t>Purposefuls</w:t>
      </w:r>
      <w:proofErr w:type="spellEnd"/>
      <w:r>
        <w:t xml:space="preserve">, feel. </w:t>
      </w:r>
    </w:p>
    <w:p w14:paraId="7CA14E04" w14:textId="2113406A" w:rsidR="00882419" w:rsidRDefault="00882419" w:rsidP="00882419">
      <w:r>
        <w:rPr>
          <w:noProof/>
        </w:rPr>
        <mc:AlternateContent>
          <mc:Choice Requires="wpg">
            <w:drawing>
              <wp:anchor distT="0" distB="0" distL="114300" distR="114300" simplePos="0" relativeHeight="251797504" behindDoc="0" locked="0" layoutInCell="1" allowOverlap="1" wp14:anchorId="535C7626" wp14:editId="21943046">
                <wp:simplePos x="0" y="0"/>
                <wp:positionH relativeFrom="column">
                  <wp:posOffset>-1818640</wp:posOffset>
                </wp:positionH>
                <wp:positionV relativeFrom="paragraph">
                  <wp:posOffset>793750</wp:posOffset>
                </wp:positionV>
                <wp:extent cx="7772400" cy="3799840"/>
                <wp:effectExtent l="0" t="0" r="0" b="0"/>
                <wp:wrapThrough wrapText="bothSides">
                  <wp:wrapPolygon edited="0">
                    <wp:start x="0" y="0"/>
                    <wp:lineTo x="0" y="20936"/>
                    <wp:lineTo x="18988" y="21225"/>
                    <wp:lineTo x="19694" y="21225"/>
                    <wp:lineTo x="21529" y="20936"/>
                    <wp:lineTo x="21529" y="0"/>
                    <wp:lineTo x="0" y="0"/>
                  </wp:wrapPolygon>
                </wp:wrapThrough>
                <wp:docPr id="15" name="Group 15"/>
                <wp:cNvGraphicFramePr/>
                <a:graphic xmlns:a="http://schemas.openxmlformats.org/drawingml/2006/main">
                  <a:graphicData uri="http://schemas.microsoft.com/office/word/2010/wordprocessingGroup">
                    <wpg:wgp>
                      <wpg:cNvGrpSpPr/>
                      <wpg:grpSpPr>
                        <a:xfrm>
                          <a:off x="0" y="0"/>
                          <a:ext cx="7772400" cy="3799840"/>
                          <a:chOff x="0" y="0"/>
                          <a:chExt cx="7772400" cy="3799840"/>
                        </a:xfrm>
                      </wpg:grpSpPr>
                      <wps:wsp>
                        <wps:cNvPr id="162" name="Straight Connector 162"/>
                        <wps:cNvCnPr/>
                        <wps:spPr>
                          <a:xfrm>
                            <a:off x="1553845" y="2849880"/>
                            <a:ext cx="5343525" cy="0"/>
                          </a:xfrm>
                          <a:prstGeom prst="line">
                            <a:avLst/>
                          </a:prstGeom>
                          <a:ln w="3175" cmpd="sng">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163" name="Straight Connector 163"/>
                        <wps:cNvCnPr/>
                        <wps:spPr>
                          <a:xfrm>
                            <a:off x="1553845" y="831215"/>
                            <a:ext cx="5343525" cy="0"/>
                          </a:xfrm>
                          <a:prstGeom prst="line">
                            <a:avLst/>
                          </a:prstGeom>
                          <a:ln w="3175" cmpd="sng">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169" name="Text Box 169"/>
                        <wps:cNvSpPr txBox="1"/>
                        <wps:spPr>
                          <a:xfrm rot="5400000">
                            <a:off x="6493510" y="3206115"/>
                            <a:ext cx="949960" cy="2374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4EC6E2" w14:textId="77777777" w:rsidR="00142EED" w:rsidRPr="00CA7886" w:rsidRDefault="00142EED" w:rsidP="00AA04FA">
                              <w:pPr>
                                <w:rPr>
                                  <w:color w:val="800080"/>
                                </w:rPr>
                              </w:pPr>
                              <w:proofErr w:type="gramStart"/>
                              <w:r w:rsidRPr="00CA7886">
                                <w:rPr>
                                  <w:color w:val="800080"/>
                                </w:rPr>
                                <w:t>attributes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 name="Text Box 170"/>
                        <wps:cNvSpPr txBox="1"/>
                        <wps:spPr>
                          <a:xfrm rot="5400000">
                            <a:off x="6420802" y="1768158"/>
                            <a:ext cx="1068705" cy="2374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309F0C" w14:textId="77777777" w:rsidR="00142EED" w:rsidRPr="00CA7886" w:rsidRDefault="00142EED" w:rsidP="00AA04FA">
                              <w:pPr>
                                <w:rPr>
                                  <w:color w:val="800080"/>
                                </w:rPr>
                              </w:pPr>
                              <w:proofErr w:type="gramStart"/>
                              <w:r>
                                <w:rPr>
                                  <w:color w:val="800080"/>
                                </w:rPr>
                                <w:t>consequences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 name="Text Box 171"/>
                        <wps:cNvSpPr txBox="1"/>
                        <wps:spPr>
                          <a:xfrm rot="5400000">
                            <a:off x="6493510" y="712470"/>
                            <a:ext cx="949960" cy="2374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526C1F" w14:textId="77777777" w:rsidR="00142EED" w:rsidRPr="00CA7886" w:rsidRDefault="00142EED" w:rsidP="00AA04FA">
                              <w:pPr>
                                <w:rPr>
                                  <w:color w:val="800080"/>
                                </w:rPr>
                              </w:pPr>
                              <w:proofErr w:type="gramStart"/>
                              <w:r>
                                <w:rPr>
                                  <w:color w:val="800080"/>
                                </w:rPr>
                                <w:t>values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0" name="Group 180"/>
                        <wpg:cNvGrpSpPr/>
                        <wpg:grpSpPr>
                          <a:xfrm>
                            <a:off x="0" y="0"/>
                            <a:ext cx="7772400" cy="3681095"/>
                            <a:chOff x="0" y="0"/>
                            <a:chExt cx="7772400" cy="3681095"/>
                          </a:xfrm>
                        </wpg:grpSpPr>
                        <wps:wsp>
                          <wps:cNvPr id="177" name="Text Box 177"/>
                          <wps:cNvSpPr txBox="1"/>
                          <wps:spPr>
                            <a:xfrm>
                              <a:off x="0" y="0"/>
                              <a:ext cx="7772400" cy="3681095"/>
                            </a:xfrm>
                            <a:prstGeom prst="rect">
                              <a:avLst/>
                            </a:prstGeom>
                            <a:solidFill>
                              <a:schemeClr val="bg1">
                                <a:lumMod val="75000"/>
                                <a:alpha val="10000"/>
                              </a:schemeClr>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487721" w14:textId="77777777" w:rsidR="00142EED" w:rsidRDefault="00142EED" w:rsidP="00AA04FA">
                                <w:pPr>
                                  <w:spacing w:line="240" w:lineRule="auto"/>
                                  <w:ind w:left="900" w:right="9432"/>
                                  <w:rPr>
                                    <w:i/>
                                  </w:rPr>
                                </w:pPr>
                              </w:p>
                              <w:p w14:paraId="600F1703" w14:textId="77777777" w:rsidR="00142EED" w:rsidRDefault="00142EED" w:rsidP="00AA04FA">
                                <w:pPr>
                                  <w:spacing w:line="240" w:lineRule="auto"/>
                                  <w:ind w:left="1615" w:right="9432"/>
                                  <w:rPr>
                                    <w:i/>
                                  </w:rPr>
                                </w:pPr>
                              </w:p>
                              <w:p w14:paraId="3DF2A8D4" w14:textId="77777777" w:rsidR="00142EED" w:rsidRDefault="00142EED" w:rsidP="00AA04FA">
                                <w:pPr>
                                  <w:spacing w:line="240" w:lineRule="auto"/>
                                  <w:ind w:left="900" w:right="9432"/>
                                  <w:rPr>
                                    <w:i/>
                                  </w:rPr>
                                </w:pPr>
                              </w:p>
                              <w:p w14:paraId="2143A595" w14:textId="77777777" w:rsidR="00142EED" w:rsidRDefault="00142EED" w:rsidP="00AA04FA">
                                <w:pPr>
                                  <w:spacing w:line="240" w:lineRule="auto"/>
                                  <w:ind w:left="900" w:right="9432"/>
                                  <w:rPr>
                                    <w:i/>
                                  </w:rPr>
                                </w:pPr>
                              </w:p>
                              <w:p w14:paraId="3B34136E" w14:textId="77777777" w:rsidR="00142EED" w:rsidRDefault="00142EED" w:rsidP="00AA04FA">
                                <w:pPr>
                                  <w:tabs>
                                    <w:tab w:val="left" w:pos="2160"/>
                                  </w:tabs>
                                  <w:spacing w:line="240" w:lineRule="auto"/>
                                  <w:ind w:left="720" w:right="9432"/>
                                  <w:rPr>
                                    <w:i/>
                                  </w:rPr>
                                </w:pPr>
                              </w:p>
                              <w:p w14:paraId="57DA35AE" w14:textId="77777777" w:rsidR="00142EED" w:rsidRDefault="00142EED" w:rsidP="00AA04FA">
                                <w:pPr>
                                  <w:tabs>
                                    <w:tab w:val="left" w:pos="2160"/>
                                  </w:tabs>
                                  <w:spacing w:line="240" w:lineRule="auto"/>
                                  <w:ind w:left="720" w:right="9432"/>
                                  <w:rPr>
                                    <w:i/>
                                  </w:rPr>
                                </w:pPr>
                              </w:p>
                              <w:p w14:paraId="694A426E" w14:textId="77777777" w:rsidR="00142EED" w:rsidRDefault="00142EED" w:rsidP="00AA04FA">
                                <w:pPr>
                                  <w:tabs>
                                    <w:tab w:val="left" w:pos="2160"/>
                                  </w:tabs>
                                  <w:spacing w:line="240" w:lineRule="auto"/>
                                  <w:ind w:left="720" w:right="9432"/>
                                  <w:rPr>
                                    <w:i/>
                                  </w:rPr>
                                </w:pPr>
                              </w:p>
                              <w:p w14:paraId="2EA2C01D" w14:textId="77777777" w:rsidR="00142EED" w:rsidRDefault="00142EED" w:rsidP="00AA04FA">
                                <w:pPr>
                                  <w:tabs>
                                    <w:tab w:val="left" w:pos="2160"/>
                                  </w:tabs>
                                  <w:spacing w:line="240" w:lineRule="auto"/>
                                  <w:ind w:left="720" w:right="9432"/>
                                  <w:rPr>
                                    <w:i/>
                                  </w:rPr>
                                </w:pPr>
                                <w:r>
                                  <w:rPr>
                                    <w:i/>
                                  </w:rPr>
                                  <w:t xml:space="preserve">Hierarchical </w:t>
                                </w:r>
                              </w:p>
                              <w:p w14:paraId="60E35737" w14:textId="6A3DE559" w:rsidR="00142EED" w:rsidRPr="000F4288" w:rsidRDefault="00142EED" w:rsidP="00AA04FA">
                                <w:pPr>
                                  <w:tabs>
                                    <w:tab w:val="left" w:pos="2160"/>
                                  </w:tabs>
                                  <w:spacing w:line="240" w:lineRule="auto"/>
                                  <w:ind w:left="720" w:right="9432"/>
                                  <w:rPr>
                                    <w:i/>
                                  </w:rPr>
                                </w:pPr>
                                <w:r>
                                  <w:rPr>
                                    <w:i/>
                                  </w:rPr>
                                  <w:t>Value Map of “Serenity-Seekers”</w:t>
                                </w:r>
                                <w:r w:rsidRPr="000F2D9E">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9" name="Picture 29"/>
                            <pic:cNvPicPr>
                              <a:picLocks noChangeAspect="1"/>
                            </pic:cNvPicPr>
                          </pic:nvPicPr>
                          <pic:blipFill rotWithShape="1">
                            <a:blip r:embed="rId41">
                              <a:extLst>
                                <a:ext uri="{28A0092B-C50C-407E-A947-70E740481C1C}">
                                  <a14:useLocalDpi xmlns:a14="http://schemas.microsoft.com/office/drawing/2010/main" val="0"/>
                                </a:ext>
                              </a:extLst>
                            </a:blip>
                            <a:srcRect t="12688" b="6722"/>
                            <a:stretch/>
                          </pic:blipFill>
                          <pic:spPr bwMode="auto">
                            <a:xfrm>
                              <a:off x="1553845" y="237490"/>
                              <a:ext cx="5343525" cy="3228975"/>
                            </a:xfrm>
                            <a:prstGeom prst="rect">
                              <a:avLst/>
                            </a:prstGeom>
                            <a:ln>
                              <a:noFill/>
                            </a:ln>
                            <a:extLst>
                              <a:ext uri="{53640926-AAD7-44d8-BBD7-CCE9431645EC}">
                                <a14:shadowObscured xmlns:a14="http://schemas.microsoft.com/office/drawing/2010/main"/>
                              </a:ext>
                            </a:extLst>
                          </pic:spPr>
                        </pic:pic>
                        <wps:wsp>
                          <wps:cNvPr id="179" name="Text Box 179"/>
                          <wps:cNvSpPr txBox="1"/>
                          <wps:spPr>
                            <a:xfrm>
                              <a:off x="10160" y="356235"/>
                              <a:ext cx="1424940" cy="237490"/>
                            </a:xfrm>
                            <a:custGeom>
                              <a:avLst/>
                              <a:gdLst>
                                <a:gd name="connsiteX0" fmla="*/ 0 w 1662430"/>
                                <a:gd name="connsiteY0" fmla="*/ 0 h 356235"/>
                                <a:gd name="connsiteX1" fmla="*/ 1662430 w 1662430"/>
                                <a:gd name="connsiteY1" fmla="*/ 0 h 356235"/>
                                <a:gd name="connsiteX2" fmla="*/ 1662430 w 1662430"/>
                                <a:gd name="connsiteY2" fmla="*/ 356235 h 356235"/>
                                <a:gd name="connsiteX3" fmla="*/ 0 w 1662430"/>
                                <a:gd name="connsiteY3" fmla="*/ 356235 h 356235"/>
                                <a:gd name="connsiteX4" fmla="*/ 0 w 1662430"/>
                                <a:gd name="connsiteY4" fmla="*/ 0 h 356235"/>
                                <a:gd name="connsiteX0" fmla="*/ 0 w 1662430"/>
                                <a:gd name="connsiteY0" fmla="*/ 0 h 356235"/>
                                <a:gd name="connsiteX1" fmla="*/ 1543685 w 1662430"/>
                                <a:gd name="connsiteY1" fmla="*/ 0 h 356235"/>
                                <a:gd name="connsiteX2" fmla="*/ 1662430 w 1662430"/>
                                <a:gd name="connsiteY2" fmla="*/ 356235 h 356235"/>
                                <a:gd name="connsiteX3" fmla="*/ 0 w 1662430"/>
                                <a:gd name="connsiteY3" fmla="*/ 356235 h 356235"/>
                                <a:gd name="connsiteX4" fmla="*/ 0 w 1662430"/>
                                <a:gd name="connsiteY4" fmla="*/ 0 h 356235"/>
                                <a:gd name="connsiteX0" fmla="*/ 0 w 1543685"/>
                                <a:gd name="connsiteY0" fmla="*/ 0 h 356235"/>
                                <a:gd name="connsiteX1" fmla="*/ 1543685 w 1543685"/>
                                <a:gd name="connsiteY1" fmla="*/ 0 h 356235"/>
                                <a:gd name="connsiteX2" fmla="*/ 1543685 w 1543685"/>
                                <a:gd name="connsiteY2" fmla="*/ 356235 h 356235"/>
                                <a:gd name="connsiteX3" fmla="*/ 0 w 1543685"/>
                                <a:gd name="connsiteY3" fmla="*/ 356235 h 356235"/>
                                <a:gd name="connsiteX4" fmla="*/ 0 w 1543685"/>
                                <a:gd name="connsiteY4" fmla="*/ 0 h 356235"/>
                                <a:gd name="connsiteX0" fmla="*/ 0 w 1543685"/>
                                <a:gd name="connsiteY0" fmla="*/ 0 h 356235"/>
                                <a:gd name="connsiteX1" fmla="*/ 1543685 w 1543685"/>
                                <a:gd name="connsiteY1" fmla="*/ 0 h 356235"/>
                                <a:gd name="connsiteX2" fmla="*/ 1425575 w 1543685"/>
                                <a:gd name="connsiteY2" fmla="*/ 356235 h 356235"/>
                                <a:gd name="connsiteX3" fmla="*/ 0 w 1543685"/>
                                <a:gd name="connsiteY3" fmla="*/ 356235 h 356235"/>
                                <a:gd name="connsiteX4" fmla="*/ 0 w 1543685"/>
                                <a:gd name="connsiteY4" fmla="*/ 0 h 3562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3685" h="356235">
                                  <a:moveTo>
                                    <a:pt x="0" y="0"/>
                                  </a:moveTo>
                                  <a:lnTo>
                                    <a:pt x="1543685" y="0"/>
                                  </a:lnTo>
                                  <a:lnTo>
                                    <a:pt x="1425575" y="356235"/>
                                  </a:lnTo>
                                  <a:lnTo>
                                    <a:pt x="0" y="356235"/>
                                  </a:lnTo>
                                  <a:lnTo>
                                    <a:pt x="0" y="0"/>
                                  </a:lnTo>
                                  <a:close/>
                                </a:path>
                              </a:pathLst>
                            </a:cu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95D058" w14:textId="4E059EE2" w:rsidR="00142EED" w:rsidRPr="009357E3" w:rsidRDefault="00142EED" w:rsidP="00AA04FA">
                                <w:pPr>
                                  <w:ind w:left="360" w:firstLine="360"/>
                                  <w:rPr>
                                    <w:b/>
                                    <w:i/>
                                  </w:rPr>
                                </w:pPr>
                                <w:r>
                                  <w:rPr>
                                    <w:b/>
                                    <w:i/>
                                  </w:rPr>
                                  <w:t>Figure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15" o:spid="_x0000_s1097" style="position:absolute;margin-left:-143.15pt;margin-top:62.5pt;width:612pt;height:299.2pt;z-index:251797504" coordsize="7772400,379984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">
                <v:line id="Straight Connector 162" o:spid="_x0000_s1098" style="position:absolute;visibility:visible;mso-wrap-style:square" from="1553845,2849880" to="6897370,28498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Ck51sEAAADcAAAADwAAAGRycy9kb3ducmV2LnhtbERPTYvCMBC9C/6HMAveNF0PItUoq6B4&#10;cA9rPXgcmtmmtJmUJNr67zeCsLd5vM9Zbwfbigf5UDtW8DnLQBCXTtdcKbgWh+kSRIjIGlvHpOBJ&#10;Abab8WiNuXY9/9DjEiuRQjjkqMDE2OVShtKQxTBzHXHifp23GBP0ldQe+xRuWznPsoW0WHNqMNjR&#10;3lDZXO5Wwa08nI3ti939+7Q8NsfG66L2Sk0+hq8ViEhD/Be/3Sed5i/m8HomXSA3f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EKTnWwQAAANwAAAAPAAAAAAAAAAAAAAAA&#10;AKECAABkcnMvZG93bnJldi54bWxQSwUGAAAAAAQABAD5AAAAjwMAAAAA&#10;" strokecolor="#a5a5a5 [2092]" strokeweight=".25pt"/>
                <v:line id="Straight Connector 163" o:spid="_x0000_s1099" style="position:absolute;visibility:visible;mso-wrap-style:square" from="1553845,831215" to="6897370,8312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2WcTcEAAADcAAAADwAAAGRycy9kb3ducmV2LnhtbERPTYvCMBC9L+x/CLOwtzV1F0S6RtEF&#10;xYMetB72ODRjU9pMShJt/fdGELzN433ObDHYVlzJh9qxgvEoA0FcOl1zpeBUrL+mIEJE1tg6JgU3&#10;CrCYv7/NMNeu5wNdj7ESKYRDjgpMjF0uZSgNWQwj1xEn7uy8xZigr6T22Kdw28rvLJtIizWnBoMd&#10;/Rkqm+PFKvgv1ztj+2J12W+nm2bTeF3UXqnPj2H5CyLSEF/ip3ur0/zJDzyeSRfI+R0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rZZxNwQAAANwAAAAPAAAAAAAAAAAAAAAA&#10;AKECAABkcnMvZG93bnJldi54bWxQSwUGAAAAAAQABAD5AAAAjwMAAAAA&#10;" strokecolor="#a5a5a5 [2092]" strokeweight=".25pt"/>
                <v:shape id="Text Box 169" o:spid="_x0000_s1100" type="#_x0000_t202" style="position:absolute;left:6493510;top:3206115;width:949960;height:23749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jeKDwgAA&#10;ANwAAAAPAAAAZHJzL2Rvd25yZXYueG1sRE/NisIwEL4L+w5hFvamaT1U7RplV1BEe1H3AYZmbIvN&#10;pDTRdn16Iwje5uP7nfmyN7W4UesqywriUQSCOLe64kLB32k9nIJwHlljbZkU/JOD5eJjMMdU244P&#10;dDv6QoQQdikqKL1vUildXpJBN7INceDOtjXoA2wLqVvsQrip5TiKEmmw4tBQYkOrkvLL8WoUXLt9&#10;zatdlm2Syf2wzvI4639jpb4++59vEJ56/xa/3Fsd5iczeD4TLpCL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uN4oPCAAAA3AAAAA8AAAAAAAAAAAAAAAAAlwIAAGRycy9kb3du&#10;cmV2LnhtbFBLBQYAAAAABAAEAPUAAACGAwAAAAA=&#10;" filled="f" stroked="f">
                  <v:textbox>
                    <w:txbxContent>
                      <w:p w14:paraId="224EC6E2" w14:textId="77777777" w:rsidR="00142EED" w:rsidRPr="00CA7886" w:rsidRDefault="00142EED" w:rsidP="00AA04FA">
                        <w:pPr>
                          <w:rPr>
                            <w:color w:val="800080"/>
                          </w:rPr>
                        </w:pPr>
                        <w:proofErr w:type="gramStart"/>
                        <w:r w:rsidRPr="00CA7886">
                          <w:rPr>
                            <w:color w:val="800080"/>
                          </w:rPr>
                          <w:t>attributes</w:t>
                        </w:r>
                        <w:proofErr w:type="gramEnd"/>
                      </w:p>
                    </w:txbxContent>
                  </v:textbox>
                </v:shape>
                <v:shape id="Text Box 170" o:spid="_x0000_s1101" type="#_x0000_t202" style="position:absolute;left:6420802;top:1768158;width:1068705;height:23749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bt3DxQAA&#10;ANwAAAAPAAAAZHJzL2Rvd25yZXYueG1sRI/NbsJADITvlXiHlZF6K5twABRYUIsEqtpc+HkAK2uS&#10;iKw3yi4k8PT1oRI3WzOe+bzaDK5Rd+pC7dlAOklAERfe1lwaOJ92HwtQISJbbDyTgQcF2KxHbyvM&#10;rO/5QPdjLJWEcMjQQBVjm2kdioocholviUW7+M5hlLUrte2wl3DX6GmSzLTDmqWhwpa2FRXX480Z&#10;uPW/DW9/8nw/mz8Pu7xI8+ErNeZ9PHwuQUUa4sv8f/1tBX8u+PKMTKD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9u3cPFAAAA3AAAAA8AAAAAAAAAAAAAAAAAlwIAAGRycy9k&#10;b3ducmV2LnhtbFBLBQYAAAAABAAEAPUAAACJAwAAAAA=&#10;" filled="f" stroked="f">
                  <v:textbox>
                    <w:txbxContent>
                      <w:p w14:paraId="43309F0C" w14:textId="77777777" w:rsidR="00142EED" w:rsidRPr="00CA7886" w:rsidRDefault="00142EED" w:rsidP="00AA04FA">
                        <w:pPr>
                          <w:rPr>
                            <w:color w:val="800080"/>
                          </w:rPr>
                        </w:pPr>
                        <w:proofErr w:type="gramStart"/>
                        <w:r>
                          <w:rPr>
                            <w:color w:val="800080"/>
                          </w:rPr>
                          <w:t>consequences</w:t>
                        </w:r>
                        <w:proofErr w:type="gramEnd"/>
                      </w:p>
                    </w:txbxContent>
                  </v:textbox>
                </v:shape>
                <v:shape id="Text Box 171" o:spid="_x0000_s1102" type="#_x0000_t202" style="position:absolute;left:6493510;top:712470;width:949960;height:23749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InhYwQAA&#10;ANwAAAAPAAAAZHJzL2Rvd25yZXYueG1sRE/NisIwEL4LvkMYwZum9aBLNZa1oMjai+4+wNCMbdlm&#10;Uppo6z69EYS9zcf3O5t0MI24U+dqywrieQSCuLC65lLBz/d+9gHCeWSNjWVS8CAH6XY82mCibc9n&#10;ul98KUIIuwQVVN63iZSuqMigm9uWOHBX2xn0AXal1B32Idw0chFFS2mw5tBQYUtZRcXv5WYU3PpT&#10;w9lXnh+Wq7/zPi/ifNjFSk0nw+cahKfB/4vf7qMO81cxvJ4JF8jt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4CJ4WMEAAADcAAAADwAAAAAAAAAAAAAAAACXAgAAZHJzL2Rvd25y&#10;ZXYueG1sUEsFBgAAAAAEAAQA9QAAAIUDAAAAAA==&#10;" filled="f" stroked="f">
                  <v:textbox>
                    <w:txbxContent>
                      <w:p w14:paraId="3B526C1F" w14:textId="77777777" w:rsidR="00142EED" w:rsidRPr="00CA7886" w:rsidRDefault="00142EED" w:rsidP="00AA04FA">
                        <w:pPr>
                          <w:rPr>
                            <w:color w:val="800080"/>
                          </w:rPr>
                        </w:pPr>
                        <w:proofErr w:type="gramStart"/>
                        <w:r>
                          <w:rPr>
                            <w:color w:val="800080"/>
                          </w:rPr>
                          <w:t>values</w:t>
                        </w:r>
                        <w:proofErr w:type="gramEnd"/>
                      </w:p>
                    </w:txbxContent>
                  </v:textbox>
                </v:shape>
                <v:group id="Group 180" o:spid="_x0000_s1103" style="position:absolute;width:7772400;height:3681095" coordsize="7772400,36810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heZBsUAAADcAAAA&#10;DwAAAAAAAAAAAAAAAACpAgAAZHJzL2Rvd25yZXYueG1sUEsFBgAAAAAEAAQA+gAAAJsDAAAAAA==&#10;">
                  <v:shape id="Text Box 177" o:spid="_x0000_s1104" type="#_x0000_t202" style="position:absolute;width:7772400;height:36810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u3YLxQAA&#10;ANwAAAAPAAAAZHJzL2Rvd25yZXYueG1sRI9BSwMxEIXvgv8hjODNZu2hq9umRQrFgujSWnoeNtPN&#10;6mayJHEb/fVGEHqb4b33zZvFKtlejORD51jB/aQAQdw43XGr4PC+uXsAESKyxt4xKfimAKvl9dUC&#10;K+3OvKNxH1uRIRwqVGBiHCopQ2PIYpi4gThrJ+ctxrz6VmqP5wy3vZwWxUxa7DhfMDjQ2lDzuf+y&#10;mWKm6WOsH4++fk4/r2/k63L3otTtTXqag4iU4sX8n97qXL8s4e+ZPIFc/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W7dgvFAAAA3AAAAA8AAAAAAAAAAAAAAAAAlwIAAGRycy9k&#10;b3ducmV2LnhtbFBLBQYAAAAABAAEAPUAAACJAwAAAAA=&#10;" fillcolor="#bfbfbf [2412]" stroked="f">
                    <v:fill opacity="6682f"/>
                    <v:textbox>
                      <w:txbxContent>
                        <w:p w14:paraId="7D487721" w14:textId="77777777" w:rsidR="00142EED" w:rsidRDefault="00142EED" w:rsidP="00AA04FA">
                          <w:pPr>
                            <w:spacing w:line="240" w:lineRule="auto"/>
                            <w:ind w:left="900" w:right="9432"/>
                            <w:rPr>
                              <w:i/>
                            </w:rPr>
                          </w:pPr>
                        </w:p>
                        <w:p w14:paraId="600F1703" w14:textId="77777777" w:rsidR="00142EED" w:rsidRDefault="00142EED" w:rsidP="00AA04FA">
                          <w:pPr>
                            <w:spacing w:line="240" w:lineRule="auto"/>
                            <w:ind w:left="1615" w:right="9432"/>
                            <w:rPr>
                              <w:i/>
                            </w:rPr>
                          </w:pPr>
                        </w:p>
                        <w:p w14:paraId="3DF2A8D4" w14:textId="77777777" w:rsidR="00142EED" w:rsidRDefault="00142EED" w:rsidP="00AA04FA">
                          <w:pPr>
                            <w:spacing w:line="240" w:lineRule="auto"/>
                            <w:ind w:left="900" w:right="9432"/>
                            <w:rPr>
                              <w:i/>
                            </w:rPr>
                          </w:pPr>
                        </w:p>
                        <w:p w14:paraId="2143A595" w14:textId="77777777" w:rsidR="00142EED" w:rsidRDefault="00142EED" w:rsidP="00AA04FA">
                          <w:pPr>
                            <w:spacing w:line="240" w:lineRule="auto"/>
                            <w:ind w:left="900" w:right="9432"/>
                            <w:rPr>
                              <w:i/>
                            </w:rPr>
                          </w:pPr>
                        </w:p>
                        <w:p w14:paraId="3B34136E" w14:textId="77777777" w:rsidR="00142EED" w:rsidRDefault="00142EED" w:rsidP="00AA04FA">
                          <w:pPr>
                            <w:tabs>
                              <w:tab w:val="left" w:pos="2160"/>
                            </w:tabs>
                            <w:spacing w:line="240" w:lineRule="auto"/>
                            <w:ind w:left="720" w:right="9432"/>
                            <w:rPr>
                              <w:i/>
                            </w:rPr>
                          </w:pPr>
                        </w:p>
                        <w:p w14:paraId="57DA35AE" w14:textId="77777777" w:rsidR="00142EED" w:rsidRDefault="00142EED" w:rsidP="00AA04FA">
                          <w:pPr>
                            <w:tabs>
                              <w:tab w:val="left" w:pos="2160"/>
                            </w:tabs>
                            <w:spacing w:line="240" w:lineRule="auto"/>
                            <w:ind w:left="720" w:right="9432"/>
                            <w:rPr>
                              <w:i/>
                            </w:rPr>
                          </w:pPr>
                        </w:p>
                        <w:p w14:paraId="694A426E" w14:textId="77777777" w:rsidR="00142EED" w:rsidRDefault="00142EED" w:rsidP="00AA04FA">
                          <w:pPr>
                            <w:tabs>
                              <w:tab w:val="left" w:pos="2160"/>
                            </w:tabs>
                            <w:spacing w:line="240" w:lineRule="auto"/>
                            <w:ind w:left="720" w:right="9432"/>
                            <w:rPr>
                              <w:i/>
                            </w:rPr>
                          </w:pPr>
                        </w:p>
                        <w:p w14:paraId="2EA2C01D" w14:textId="77777777" w:rsidR="00142EED" w:rsidRDefault="00142EED" w:rsidP="00AA04FA">
                          <w:pPr>
                            <w:tabs>
                              <w:tab w:val="left" w:pos="2160"/>
                            </w:tabs>
                            <w:spacing w:line="240" w:lineRule="auto"/>
                            <w:ind w:left="720" w:right="9432"/>
                            <w:rPr>
                              <w:i/>
                            </w:rPr>
                          </w:pPr>
                          <w:r>
                            <w:rPr>
                              <w:i/>
                            </w:rPr>
                            <w:t xml:space="preserve">Hierarchical </w:t>
                          </w:r>
                        </w:p>
                        <w:p w14:paraId="60E35737" w14:textId="6A3DE559" w:rsidR="00142EED" w:rsidRPr="000F4288" w:rsidRDefault="00142EED" w:rsidP="00AA04FA">
                          <w:pPr>
                            <w:tabs>
                              <w:tab w:val="left" w:pos="2160"/>
                            </w:tabs>
                            <w:spacing w:line="240" w:lineRule="auto"/>
                            <w:ind w:left="720" w:right="9432"/>
                            <w:rPr>
                              <w:i/>
                            </w:rPr>
                          </w:pPr>
                          <w:r>
                            <w:rPr>
                              <w:i/>
                            </w:rPr>
                            <w:t>Value Map of “Serenity-Seekers”</w:t>
                          </w:r>
                          <w:r w:rsidRPr="000F2D9E">
                            <w:rPr>
                              <w:noProof/>
                            </w:rPr>
                            <w:t xml:space="preserve"> </w:t>
                          </w:r>
                        </w:p>
                      </w:txbxContent>
                    </v:textbox>
                  </v:shape>
                  <v:shape id="Picture 29" o:spid="_x0000_s1105" type="#_x0000_t75" style="position:absolute;left:1553845;top:237490;width:5343525;height:32289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J5&#10;/AzDAAAA2wAAAA8AAABkcnMvZG93bnJldi54bWxEj0+LwjAUxO/CfofwFvamqT2IVqOIICx7EPyz&#10;B29vm2dS2ryUJqv12xtB8DjMzG+Yxap3jbhSFyrPCsajDARx6XXFRsHpuB1OQYSIrLHxTAruFGC1&#10;/BgssND+xnu6HqIRCcKhQAU2xraQMpSWHIaRb4mTd/Gdw5hkZ6Tu8JbgrpF5lk2kw4rTgsWWNpbK&#10;+vDvFBh9bo39/TtvtvWuzn/CrpkYUurrs1/PQUTq4zv8an9rBfkMnl/SD5DLB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0nn8DMMAAADbAAAADwAAAAAAAAAAAAAAAACcAgAA&#10;ZHJzL2Rvd25yZXYueG1sUEsFBgAAAAAEAAQA9wAAAIwDAAAAAA==&#10;">
                    <v:imagedata r:id="rId42" o:title="" croptop="8315f" cropbottom="4405f"/>
                    <v:path arrowok="t"/>
                  </v:shape>
                  <v:shape id="Text Box 179" o:spid="_x0000_s1106" style="position:absolute;left:10160;top:356235;width:1424940;height:237490;visibility:visible;mso-wrap-style:square;v-text-anchor:top" coordsize="1543685,35623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tyCZwgAA&#10;ANwAAAAPAAAAZHJzL2Rvd25yZXYueG1sRE/NisIwEL4LvkMYwZumenC1GkUtgodd8O8BxmZsq82k&#10;NFHrPv1mQfA2H9/vzBaNKcWDaldYVjDoRyCIU6sLzhScjpveGITzyBpLy6TgRQ4W83ZrhrG2T97T&#10;4+AzEULYxagg976KpXRpTgZd31bEgbvY2qAPsM6krvEZwk0ph1E0kgYLDg05VrTOKb0d7kbB5nb9&#10;+U3OGX3vr+fTjpPj6jJIlOp2muUUhKfGf8Rv91aH+V8T+H8mXCDn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e3IJnCAAAA3AAAAA8AAAAAAAAAAAAAAAAAlwIAAGRycy9kb3du&#10;cmV2LnhtbFBLBQYAAAAABAAEAPUAAACGAwAAAAA=&#10;" adj="-11796480,,5400" path="m0,0l1543685,,1425575,356235,,356235,,0xe" fillcolor="white [3212]" stroked="f">
                    <v:stroke joinstyle="miter"/>
                    <v:formulas/>
                    <v:path arrowok="t" o:connecttype="custom" o:connectlocs="0,0;1424940,0;1315915,237490;0,237490;0,0" o:connectangles="0,0,0,0,0" textboxrect="0,0,1543685,356235"/>
                    <v:textbox>
                      <w:txbxContent>
                        <w:p w14:paraId="0C95D058" w14:textId="4E059EE2" w:rsidR="00142EED" w:rsidRPr="009357E3" w:rsidRDefault="00142EED" w:rsidP="00AA04FA">
                          <w:pPr>
                            <w:ind w:left="360" w:firstLine="360"/>
                            <w:rPr>
                              <w:b/>
                              <w:i/>
                            </w:rPr>
                          </w:pPr>
                          <w:r>
                            <w:rPr>
                              <w:b/>
                              <w:i/>
                            </w:rPr>
                            <w:t>Figure 9</w:t>
                          </w:r>
                        </w:p>
                      </w:txbxContent>
                    </v:textbox>
                  </v:shape>
                </v:group>
                <w10:wrap type="through"/>
              </v:group>
            </w:pict>
          </mc:Fallback>
        </mc:AlternateContent>
      </w:r>
      <w:r w:rsidR="000E6433">
        <w:tab/>
        <w:t xml:space="preserve">Another contrast with the </w:t>
      </w:r>
      <w:proofErr w:type="spellStart"/>
      <w:r w:rsidR="000E6433">
        <w:t>Purposefuls</w:t>
      </w:r>
      <w:proofErr w:type="spellEnd"/>
      <w:r w:rsidR="000E6433">
        <w:t xml:space="preserve"> is that, at the surface-level, the Serenity-Seeker more clearly appreciates the “freedom</w:t>
      </w:r>
      <w:r w:rsidR="000E6433" w:rsidRPr="00215D15">
        <w:rPr>
          <w:i/>
        </w:rPr>
        <w:t xml:space="preserve"> from</w:t>
      </w:r>
      <w:r w:rsidR="000E6433">
        <w:t xml:space="preserve">” as opposed to a more dominant “freedom </w:t>
      </w:r>
      <w:r w:rsidR="000E6433" w:rsidRPr="00215D15">
        <w:rPr>
          <w:i/>
        </w:rPr>
        <w:t>to</w:t>
      </w:r>
      <w:r w:rsidR="000E6433">
        <w:t xml:space="preserve">” appreciation among the </w:t>
      </w:r>
      <w:proofErr w:type="spellStart"/>
      <w:r w:rsidR="000E6433">
        <w:t>Purposefuls</w:t>
      </w:r>
      <w:proofErr w:type="spellEnd"/>
      <w:r w:rsidR="000E6433">
        <w:t xml:space="preserve">. Serenity-Seekers most clearly </w:t>
      </w:r>
      <w:r w:rsidR="000E6433">
        <w:lastRenderedPageBreak/>
        <w:t xml:space="preserve">show this in their appreciation for (see Figure 9) the lack of restriction of their life choices and being assured they are free from judgment. These attributes of their connection to freedom reveal that Serenity-Seekers want to be able to find engagement and entertainment from life.  When they are not judged or discriminated against, it means they feel empowered and the stress release of being able to set their own morality, as opposed to following a historic standard, for example. </w:t>
      </w:r>
    </w:p>
    <w:p w14:paraId="59812507" w14:textId="77777777" w:rsidR="00DD23ED" w:rsidRDefault="00DD23ED" w:rsidP="00DD23ED">
      <w:r>
        <w:rPr>
          <w:noProof/>
        </w:rPr>
        <mc:AlternateContent>
          <mc:Choice Requires="wpg">
            <w:drawing>
              <wp:anchor distT="0" distB="0" distL="114300" distR="114300" simplePos="0" relativeHeight="251863040" behindDoc="0" locked="0" layoutInCell="1" allowOverlap="1" wp14:anchorId="53E2ABCA" wp14:editId="148B3B05">
                <wp:simplePos x="0" y="0"/>
                <wp:positionH relativeFrom="column">
                  <wp:posOffset>-1937385</wp:posOffset>
                </wp:positionH>
                <wp:positionV relativeFrom="paragraph">
                  <wp:posOffset>2517775</wp:posOffset>
                </wp:positionV>
                <wp:extent cx="7772400" cy="3681095"/>
                <wp:effectExtent l="0" t="0" r="0" b="1905"/>
                <wp:wrapThrough wrapText="bothSides">
                  <wp:wrapPolygon edited="0">
                    <wp:start x="0" y="0"/>
                    <wp:lineTo x="0" y="21462"/>
                    <wp:lineTo x="21529" y="21462"/>
                    <wp:lineTo x="21529" y="0"/>
                    <wp:lineTo x="0" y="0"/>
                  </wp:wrapPolygon>
                </wp:wrapThrough>
                <wp:docPr id="19" name="Group 19"/>
                <wp:cNvGraphicFramePr/>
                <a:graphic xmlns:a="http://schemas.openxmlformats.org/drawingml/2006/main">
                  <a:graphicData uri="http://schemas.microsoft.com/office/word/2010/wordprocessingGroup">
                    <wpg:wgp>
                      <wpg:cNvGrpSpPr/>
                      <wpg:grpSpPr>
                        <a:xfrm>
                          <a:off x="0" y="0"/>
                          <a:ext cx="7772400" cy="3681095"/>
                          <a:chOff x="0" y="-44450"/>
                          <a:chExt cx="7772400" cy="3681095"/>
                        </a:xfrm>
                      </wpg:grpSpPr>
                      <wpg:grpSp>
                        <wpg:cNvPr id="83" name="Group 83"/>
                        <wpg:cNvGrpSpPr/>
                        <wpg:grpSpPr>
                          <a:xfrm>
                            <a:off x="0" y="-44450"/>
                            <a:ext cx="7772400" cy="3681095"/>
                            <a:chOff x="0" y="-88900"/>
                            <a:chExt cx="7772400" cy="3681095"/>
                          </a:xfrm>
                        </wpg:grpSpPr>
                        <wps:wsp>
                          <wps:cNvPr id="76" name="Text Box 76"/>
                          <wps:cNvSpPr txBox="1"/>
                          <wps:spPr>
                            <a:xfrm>
                              <a:off x="0" y="-88900"/>
                              <a:ext cx="7772400" cy="3681095"/>
                            </a:xfrm>
                            <a:prstGeom prst="rect">
                              <a:avLst/>
                            </a:prstGeom>
                            <a:solidFill>
                              <a:schemeClr val="bg1">
                                <a:lumMod val="75000"/>
                                <a:alpha val="10000"/>
                              </a:schemeClr>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0CD4FD" w14:textId="77777777" w:rsidR="00142EED" w:rsidRDefault="00142EED" w:rsidP="00822F7D">
                                <w:pPr>
                                  <w:spacing w:line="240" w:lineRule="auto"/>
                                  <w:ind w:left="900" w:right="9432"/>
                                  <w:rPr>
                                    <w:i/>
                                  </w:rPr>
                                </w:pPr>
                              </w:p>
                              <w:p w14:paraId="7353C7BF" w14:textId="77777777" w:rsidR="00142EED" w:rsidRDefault="00142EED" w:rsidP="00822F7D">
                                <w:pPr>
                                  <w:spacing w:line="240" w:lineRule="auto"/>
                                  <w:ind w:left="1615" w:right="9432"/>
                                  <w:rPr>
                                    <w:i/>
                                  </w:rPr>
                                </w:pPr>
                              </w:p>
                              <w:p w14:paraId="7022E26B" w14:textId="77777777" w:rsidR="00142EED" w:rsidRDefault="00142EED" w:rsidP="00822F7D">
                                <w:pPr>
                                  <w:spacing w:line="240" w:lineRule="auto"/>
                                  <w:ind w:left="900" w:right="9432"/>
                                  <w:rPr>
                                    <w:i/>
                                  </w:rPr>
                                </w:pPr>
                              </w:p>
                              <w:p w14:paraId="055522C7" w14:textId="77777777" w:rsidR="00142EED" w:rsidRDefault="00142EED" w:rsidP="00822F7D">
                                <w:pPr>
                                  <w:spacing w:line="240" w:lineRule="auto"/>
                                  <w:ind w:left="900" w:right="9432"/>
                                  <w:rPr>
                                    <w:i/>
                                  </w:rPr>
                                </w:pPr>
                              </w:p>
                              <w:p w14:paraId="2E23E22B" w14:textId="77777777" w:rsidR="00142EED" w:rsidRDefault="00142EED" w:rsidP="00822F7D">
                                <w:pPr>
                                  <w:tabs>
                                    <w:tab w:val="left" w:pos="2160"/>
                                  </w:tabs>
                                  <w:spacing w:line="240" w:lineRule="auto"/>
                                  <w:ind w:left="720" w:right="9432"/>
                                  <w:rPr>
                                    <w:i/>
                                  </w:rPr>
                                </w:pPr>
                              </w:p>
                              <w:p w14:paraId="31A8561A" w14:textId="77777777" w:rsidR="00142EED" w:rsidRDefault="00142EED" w:rsidP="00822F7D">
                                <w:pPr>
                                  <w:tabs>
                                    <w:tab w:val="left" w:pos="2160"/>
                                  </w:tabs>
                                  <w:spacing w:line="240" w:lineRule="auto"/>
                                  <w:ind w:left="720" w:right="9432"/>
                                  <w:rPr>
                                    <w:i/>
                                  </w:rPr>
                                </w:pPr>
                              </w:p>
                              <w:p w14:paraId="21FBEC0E" w14:textId="77777777" w:rsidR="00142EED" w:rsidRDefault="00142EED" w:rsidP="00822F7D">
                                <w:pPr>
                                  <w:tabs>
                                    <w:tab w:val="left" w:pos="2160"/>
                                  </w:tabs>
                                  <w:spacing w:line="240" w:lineRule="auto"/>
                                  <w:ind w:left="720" w:right="9432"/>
                                  <w:rPr>
                                    <w:i/>
                                  </w:rPr>
                                </w:pPr>
                              </w:p>
                              <w:p w14:paraId="61E12D56" w14:textId="5995EE50" w:rsidR="00142EED" w:rsidRPr="000F4288" w:rsidRDefault="00142EED" w:rsidP="00822F7D">
                                <w:pPr>
                                  <w:tabs>
                                    <w:tab w:val="left" w:pos="2160"/>
                                  </w:tabs>
                                  <w:spacing w:line="240" w:lineRule="auto"/>
                                  <w:ind w:left="720" w:right="9432"/>
                                  <w:rPr>
                                    <w:i/>
                                  </w:rPr>
                                </w:pPr>
                                <w:r>
                                  <w:rPr>
                                    <w:i/>
                                  </w:rPr>
                                  <w:t>How concerned are you about the level of freedom in America today?</w:t>
                                </w:r>
                                <w:r w:rsidRPr="000F2D9E">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5" name="Picture 65"/>
                            <pic:cNvPicPr>
                              <a:picLocks noChangeAspect="1"/>
                            </pic:cNvPicPr>
                          </pic:nvPicPr>
                          <pic:blipFill rotWithShape="1">
                            <a:blip r:embed="rId43">
                              <a:extLst>
                                <a:ext uri="{28A0092B-C50C-407E-A947-70E740481C1C}">
                                  <a14:useLocalDpi xmlns:a14="http://schemas.microsoft.com/office/drawing/2010/main" val="0"/>
                                </a:ext>
                              </a:extLst>
                            </a:blip>
                            <a:srcRect l="12099" t="22356" r="1629" b="4710"/>
                            <a:stretch/>
                          </pic:blipFill>
                          <pic:spPr bwMode="auto">
                            <a:xfrm>
                              <a:off x="1672590" y="133985"/>
                              <a:ext cx="5175250" cy="3076575"/>
                            </a:xfrm>
                            <a:prstGeom prst="rect">
                              <a:avLst/>
                            </a:prstGeom>
                            <a:ln>
                              <a:noFill/>
                            </a:ln>
                            <a:extLst>
                              <a:ext uri="{53640926-AAD7-44d8-BBD7-CCE9431645EC}">
                                <a14:shadowObscured xmlns:a14="http://schemas.microsoft.com/office/drawing/2010/main"/>
                              </a:ext>
                            </a:extLst>
                          </pic:spPr>
                        </pic:pic>
                        <wps:wsp>
                          <wps:cNvPr id="82" name="Text Box 82"/>
                          <wps:cNvSpPr txBox="1"/>
                          <wps:spPr>
                            <a:xfrm>
                              <a:off x="10160" y="603250"/>
                              <a:ext cx="1424940" cy="237490"/>
                            </a:xfrm>
                            <a:custGeom>
                              <a:avLst/>
                              <a:gdLst>
                                <a:gd name="connsiteX0" fmla="*/ 0 w 1662430"/>
                                <a:gd name="connsiteY0" fmla="*/ 0 h 356235"/>
                                <a:gd name="connsiteX1" fmla="*/ 1662430 w 1662430"/>
                                <a:gd name="connsiteY1" fmla="*/ 0 h 356235"/>
                                <a:gd name="connsiteX2" fmla="*/ 1662430 w 1662430"/>
                                <a:gd name="connsiteY2" fmla="*/ 356235 h 356235"/>
                                <a:gd name="connsiteX3" fmla="*/ 0 w 1662430"/>
                                <a:gd name="connsiteY3" fmla="*/ 356235 h 356235"/>
                                <a:gd name="connsiteX4" fmla="*/ 0 w 1662430"/>
                                <a:gd name="connsiteY4" fmla="*/ 0 h 356235"/>
                                <a:gd name="connsiteX0" fmla="*/ 0 w 1662430"/>
                                <a:gd name="connsiteY0" fmla="*/ 0 h 356235"/>
                                <a:gd name="connsiteX1" fmla="*/ 1543685 w 1662430"/>
                                <a:gd name="connsiteY1" fmla="*/ 0 h 356235"/>
                                <a:gd name="connsiteX2" fmla="*/ 1662430 w 1662430"/>
                                <a:gd name="connsiteY2" fmla="*/ 356235 h 356235"/>
                                <a:gd name="connsiteX3" fmla="*/ 0 w 1662430"/>
                                <a:gd name="connsiteY3" fmla="*/ 356235 h 356235"/>
                                <a:gd name="connsiteX4" fmla="*/ 0 w 1662430"/>
                                <a:gd name="connsiteY4" fmla="*/ 0 h 356235"/>
                                <a:gd name="connsiteX0" fmla="*/ 0 w 1543685"/>
                                <a:gd name="connsiteY0" fmla="*/ 0 h 356235"/>
                                <a:gd name="connsiteX1" fmla="*/ 1543685 w 1543685"/>
                                <a:gd name="connsiteY1" fmla="*/ 0 h 356235"/>
                                <a:gd name="connsiteX2" fmla="*/ 1543685 w 1543685"/>
                                <a:gd name="connsiteY2" fmla="*/ 356235 h 356235"/>
                                <a:gd name="connsiteX3" fmla="*/ 0 w 1543685"/>
                                <a:gd name="connsiteY3" fmla="*/ 356235 h 356235"/>
                                <a:gd name="connsiteX4" fmla="*/ 0 w 1543685"/>
                                <a:gd name="connsiteY4" fmla="*/ 0 h 356235"/>
                                <a:gd name="connsiteX0" fmla="*/ 0 w 1543685"/>
                                <a:gd name="connsiteY0" fmla="*/ 0 h 356235"/>
                                <a:gd name="connsiteX1" fmla="*/ 1543685 w 1543685"/>
                                <a:gd name="connsiteY1" fmla="*/ 0 h 356235"/>
                                <a:gd name="connsiteX2" fmla="*/ 1425575 w 1543685"/>
                                <a:gd name="connsiteY2" fmla="*/ 356235 h 356235"/>
                                <a:gd name="connsiteX3" fmla="*/ 0 w 1543685"/>
                                <a:gd name="connsiteY3" fmla="*/ 356235 h 356235"/>
                                <a:gd name="connsiteX4" fmla="*/ 0 w 1543685"/>
                                <a:gd name="connsiteY4" fmla="*/ 0 h 3562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3685" h="356235">
                                  <a:moveTo>
                                    <a:pt x="0" y="0"/>
                                  </a:moveTo>
                                  <a:lnTo>
                                    <a:pt x="1543685" y="0"/>
                                  </a:lnTo>
                                  <a:lnTo>
                                    <a:pt x="1425575" y="356235"/>
                                  </a:lnTo>
                                  <a:lnTo>
                                    <a:pt x="0" y="356235"/>
                                  </a:lnTo>
                                  <a:lnTo>
                                    <a:pt x="0" y="0"/>
                                  </a:lnTo>
                                  <a:close/>
                                </a:path>
                              </a:pathLst>
                            </a:cu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14F76C" w14:textId="254A1427" w:rsidR="00142EED" w:rsidRPr="009357E3" w:rsidRDefault="00142EED" w:rsidP="00822F7D">
                                <w:pPr>
                                  <w:ind w:left="360" w:firstLine="360"/>
                                  <w:rPr>
                                    <w:b/>
                                    <w:i/>
                                  </w:rPr>
                                </w:pPr>
                                <w:r>
                                  <w:rPr>
                                    <w:b/>
                                    <w:i/>
                                  </w:rPr>
                                  <w:t>Figure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 name="Text Box 8"/>
                        <wps:cNvSpPr txBox="1"/>
                        <wps:spPr>
                          <a:xfrm>
                            <a:off x="2266315" y="2131695"/>
                            <a:ext cx="2018665" cy="356235"/>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917497" w14:textId="77777777" w:rsidR="00142EED" w:rsidRDefault="00142EED" w:rsidP="00DD23ED">
                              <w:pPr>
                                <w:jc w:val="center"/>
                              </w:pPr>
                              <w:r>
                                <w:t>Serenity-Seekers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4522470" y="2131695"/>
                            <a:ext cx="2018665" cy="356235"/>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326C1E" w14:textId="77777777" w:rsidR="00142EED" w:rsidRDefault="00142EED" w:rsidP="00DD23ED">
                              <w:pPr>
                                <w:jc w:val="center"/>
                              </w:pPr>
                              <w:proofErr w:type="spellStart"/>
                              <w:r>
                                <w:t>Purposefuls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9" o:spid="_x0000_s1107" style="position:absolute;margin-left:-152.5pt;margin-top:198.25pt;width:612pt;height:289.85pt;z-index:251863040" coordorigin=",-44450" coordsize="7772400,368109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">
                <v:group id="Group 83" o:spid="_x0000_s1108" style="position:absolute;top:-44450;width:7772400;height:3681095" coordorigin=",-88900" coordsize="7772400,36810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15cnqxAAAANsAAAAP&#10;AAAAAAAAAAAAAAAAAKkCAABkcnMvZG93bnJldi54bWxQSwUGAAAAAAQABAD6AAAAmgMAAAAA&#10;">
                  <v:shape id="Text Box 76" o:spid="_x0000_s1109" type="#_x0000_t202" style="position:absolute;top:-88900;width:7772400;height:36810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kHOMxAAA&#10;ANsAAAAPAAAAZHJzL2Rvd25yZXYueG1sRI9PSwMxFMTvBb9DeIK3NmsP/bNtWkQQBdGlVXp+bJ6b&#10;1c3LksRt7KdvhEKPw8z8hllvk+3EQD60jhXcTwoQxLXTLTcKPj+exgsQISJr7ByTgj8KsN3cjNZY&#10;anfkHQ372IgM4VCiAhNjX0oZakMWw8T1xNn7ct5izNI3Uns8Zrjt5LQoZtJiy3nBYE+Phuqf/a/N&#10;FDNN30O1PPjqOZ3e3slX892rUne36WEFIlKK1/Cl/aIVzGfw/yX/ALk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JBzjMQAAADbAAAADwAAAAAAAAAAAAAAAACXAgAAZHJzL2Rv&#10;d25yZXYueG1sUEsFBgAAAAAEAAQA9QAAAIgDAAAAAA==&#10;" fillcolor="#bfbfbf [2412]" stroked="f">
                    <v:fill opacity="6682f"/>
                    <v:textbox>
                      <w:txbxContent>
                        <w:p w14:paraId="5C0CD4FD" w14:textId="77777777" w:rsidR="00142EED" w:rsidRDefault="00142EED" w:rsidP="00822F7D">
                          <w:pPr>
                            <w:spacing w:line="240" w:lineRule="auto"/>
                            <w:ind w:left="900" w:right="9432"/>
                            <w:rPr>
                              <w:i/>
                            </w:rPr>
                          </w:pPr>
                        </w:p>
                        <w:p w14:paraId="7353C7BF" w14:textId="77777777" w:rsidR="00142EED" w:rsidRDefault="00142EED" w:rsidP="00822F7D">
                          <w:pPr>
                            <w:spacing w:line="240" w:lineRule="auto"/>
                            <w:ind w:left="1615" w:right="9432"/>
                            <w:rPr>
                              <w:i/>
                            </w:rPr>
                          </w:pPr>
                        </w:p>
                        <w:p w14:paraId="7022E26B" w14:textId="77777777" w:rsidR="00142EED" w:rsidRDefault="00142EED" w:rsidP="00822F7D">
                          <w:pPr>
                            <w:spacing w:line="240" w:lineRule="auto"/>
                            <w:ind w:left="900" w:right="9432"/>
                            <w:rPr>
                              <w:i/>
                            </w:rPr>
                          </w:pPr>
                        </w:p>
                        <w:p w14:paraId="055522C7" w14:textId="77777777" w:rsidR="00142EED" w:rsidRDefault="00142EED" w:rsidP="00822F7D">
                          <w:pPr>
                            <w:spacing w:line="240" w:lineRule="auto"/>
                            <w:ind w:left="900" w:right="9432"/>
                            <w:rPr>
                              <w:i/>
                            </w:rPr>
                          </w:pPr>
                        </w:p>
                        <w:p w14:paraId="2E23E22B" w14:textId="77777777" w:rsidR="00142EED" w:rsidRDefault="00142EED" w:rsidP="00822F7D">
                          <w:pPr>
                            <w:tabs>
                              <w:tab w:val="left" w:pos="2160"/>
                            </w:tabs>
                            <w:spacing w:line="240" w:lineRule="auto"/>
                            <w:ind w:left="720" w:right="9432"/>
                            <w:rPr>
                              <w:i/>
                            </w:rPr>
                          </w:pPr>
                        </w:p>
                        <w:p w14:paraId="31A8561A" w14:textId="77777777" w:rsidR="00142EED" w:rsidRDefault="00142EED" w:rsidP="00822F7D">
                          <w:pPr>
                            <w:tabs>
                              <w:tab w:val="left" w:pos="2160"/>
                            </w:tabs>
                            <w:spacing w:line="240" w:lineRule="auto"/>
                            <w:ind w:left="720" w:right="9432"/>
                            <w:rPr>
                              <w:i/>
                            </w:rPr>
                          </w:pPr>
                        </w:p>
                        <w:p w14:paraId="21FBEC0E" w14:textId="77777777" w:rsidR="00142EED" w:rsidRDefault="00142EED" w:rsidP="00822F7D">
                          <w:pPr>
                            <w:tabs>
                              <w:tab w:val="left" w:pos="2160"/>
                            </w:tabs>
                            <w:spacing w:line="240" w:lineRule="auto"/>
                            <w:ind w:left="720" w:right="9432"/>
                            <w:rPr>
                              <w:i/>
                            </w:rPr>
                          </w:pPr>
                        </w:p>
                        <w:p w14:paraId="61E12D56" w14:textId="5995EE50" w:rsidR="00142EED" w:rsidRPr="000F4288" w:rsidRDefault="00142EED" w:rsidP="00822F7D">
                          <w:pPr>
                            <w:tabs>
                              <w:tab w:val="left" w:pos="2160"/>
                            </w:tabs>
                            <w:spacing w:line="240" w:lineRule="auto"/>
                            <w:ind w:left="720" w:right="9432"/>
                            <w:rPr>
                              <w:i/>
                            </w:rPr>
                          </w:pPr>
                          <w:r>
                            <w:rPr>
                              <w:i/>
                            </w:rPr>
                            <w:t>How concerned are you about the level of freedom in America today?</w:t>
                          </w:r>
                          <w:r w:rsidRPr="000F2D9E">
                            <w:rPr>
                              <w:noProof/>
                            </w:rPr>
                            <w:t xml:space="preserve"> </w:t>
                          </w:r>
                        </w:p>
                      </w:txbxContent>
                    </v:textbox>
                  </v:shape>
                  <v:shape id="Picture 65" o:spid="_x0000_s1110" type="#_x0000_t75" style="position:absolute;left:1672590;top:133985;width:5175250;height:30765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gS&#10;CzrEAAAA2wAAAA8AAABkcnMvZG93bnJldi54bWxEj09rwkAUxO8Fv8PyBG9145+KRlcRQegtNO3F&#10;2zP7zAazb0N2TdJ++q5Q6HGYmd8wu8Nga9FR6yvHCmbTBARx4XTFpYKvz/PrGoQPyBprx6Tgmzwc&#10;9qOXHaba9fxBXR5KESHsU1RgQmhSKX1hyKKfuoY4ejfXWgxRtqXULfYRbms5T5KVtFhxXDDY0MlQ&#10;cc8fVsHikt0yg5vNqbM//fJxzfL6KpWajIfjFkSgIfyH/9rvWsHqDZ5f4g+Q+1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gSCzrEAAAA2wAAAA8AAAAAAAAAAAAAAAAAnAIA&#10;AGRycy9kb3ducmV2LnhtbFBLBQYAAAAABAAEAPcAAACNAwAAAAA=&#10;">
                    <v:imagedata r:id="rId44" o:title="" croptop="14651f" cropbottom="3087f" cropleft="7929f" cropright="1068f"/>
                    <v:path arrowok="t"/>
                  </v:shape>
                  <v:shape id="Text Box 82" o:spid="_x0000_s1111" style="position:absolute;left:10160;top:603250;width:1424940;height:237490;visibility:visible;mso-wrap-style:square;v-text-anchor:top" coordsize="1543685,35623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TPF+wwAA&#10;ANsAAAAPAAAAZHJzL2Rvd25yZXYueG1sRI/NisJAEITvgu8wtOBNJ3oQiU5EDcIeVlh/HqDNdH40&#10;0xMyo0af3llY2GNRVV9Ry1VnavGg1lWWFUzGEQjizOqKCwXn0240B+E8ssbaMil4kYNV0u8tMdb2&#10;yQd6HH0hAoRdjApK75tYSpeVZNCNbUMcvNy2Bn2QbSF1i88AN7WcRtFMGqw4LJTY0Lak7Ha8GwW7&#10;23X/Ti8FfR+ul/MPp6dNPkmVGg669QKEp87/h//aX1rBfAq/X8IPkMk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oTPF+wwAAANsAAAAPAAAAAAAAAAAAAAAAAJcCAABkcnMvZG93&#10;bnJldi54bWxQSwUGAAAAAAQABAD1AAAAhwMAAAAA&#10;" adj="-11796480,,5400" path="m0,0l1543685,,1425575,356235,,356235,,0xe" fillcolor="white [3212]" stroked="f">
                    <v:stroke joinstyle="miter"/>
                    <v:formulas/>
                    <v:path arrowok="t" o:connecttype="custom" o:connectlocs="0,0;1424940,0;1315915,237490;0,237490;0,0" o:connectangles="0,0,0,0,0" textboxrect="0,0,1543685,356235"/>
                    <v:textbox>
                      <w:txbxContent>
                        <w:p w14:paraId="7314F76C" w14:textId="254A1427" w:rsidR="00142EED" w:rsidRPr="009357E3" w:rsidRDefault="00142EED" w:rsidP="00822F7D">
                          <w:pPr>
                            <w:ind w:left="360" w:firstLine="360"/>
                            <w:rPr>
                              <w:b/>
                              <w:i/>
                            </w:rPr>
                          </w:pPr>
                          <w:r>
                            <w:rPr>
                              <w:b/>
                              <w:i/>
                            </w:rPr>
                            <w:t>Figure 10</w:t>
                          </w:r>
                        </w:p>
                      </w:txbxContent>
                    </v:textbox>
                  </v:shape>
                </v:group>
                <v:shape id="Text Box 8" o:spid="_x0000_s1112" type="#_x0000_t202" style="position:absolute;left:2266315;top:2131695;width:2018665;height:3562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B9ATvwAA&#10;ANoAAAAPAAAAZHJzL2Rvd25yZXYueG1sRE/LagIxFN0X/Idwhe5qYhetjEZRQRA3xQeur5PrZHRy&#10;MySpM+3XN4uCy8N5zxa9a8SDQqw9axiPFAji0puaKw2n4+ZtAiImZIONZ9LwQxEW88HLDAvjO97T&#10;45AqkUM4FqjBptQWUsbSksM48i1x5q4+OEwZhkqagF0Od418V+pDOqw5N1hsaW2pvB++nYZzdaNV&#10;vQu/6kuq7j7x+9Pl02r9OuyXUxCJ+vQU/7u3RkPemq/kGyDnf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YH0BO/AAAA2gAAAA8AAAAAAAAAAAAAAAAAlwIAAGRycy9kb3ducmV2&#10;LnhtbFBLBQYAAAAABAAEAPUAAACDAwAAAAA=&#10;" fillcolor="white [3212]" stroked="f">
                  <v:textbox>
                    <w:txbxContent>
                      <w:p w14:paraId="0B917497" w14:textId="77777777" w:rsidR="00142EED" w:rsidRDefault="00142EED" w:rsidP="00DD23ED">
                        <w:pPr>
                          <w:jc w:val="center"/>
                        </w:pPr>
                        <w:r>
                          <w:t>Serenity-Seekers</w:t>
                        </w:r>
                      </w:p>
                    </w:txbxContent>
                  </v:textbox>
                </v:shape>
                <v:shape id="Text Box 9" o:spid="_x0000_s1113" type="#_x0000_t202" style="position:absolute;left:4522470;top:2131695;width:2018665;height:3562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S3WIwwAA&#10;ANoAAAAPAAAAZHJzL2Rvd25yZXYueG1sRI9PawIxFMTvgt8hPMFbTeyh1dUotVAoXop/6Pl189xs&#10;3bwsSequfvqmUPA4zMxvmOW6d424UIi1Zw3TiQJBXHpTc6XheHh7mIGICdlg45k0XCnCejUcLLEw&#10;vuMdXfapEhnCsUANNqW2kDKWlhzGiW+Js3fywWHKMlTSBOwy3DXyUakn6bDmvGCxpVdL5Xn/4zR8&#10;Vt+0qbfhpj6k6s4zvzt+PVutx6P+ZQEiUZ/u4f/2u9Ewh78r+QbI1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S3WIwwAAANoAAAAPAAAAAAAAAAAAAAAAAJcCAABkcnMvZG93&#10;bnJldi54bWxQSwUGAAAAAAQABAD1AAAAhwMAAAAA&#10;" fillcolor="white [3212]" stroked="f">
                  <v:textbox>
                    <w:txbxContent>
                      <w:p w14:paraId="66326C1E" w14:textId="77777777" w:rsidR="00142EED" w:rsidRDefault="00142EED" w:rsidP="00DD23ED">
                        <w:pPr>
                          <w:jc w:val="center"/>
                        </w:pPr>
                        <w:proofErr w:type="spellStart"/>
                        <w:r>
                          <w:t>Purposefuls</w:t>
                        </w:r>
                        <w:proofErr w:type="spellEnd"/>
                      </w:p>
                    </w:txbxContent>
                  </v:textbox>
                </v:shape>
                <w10:wrap type="through"/>
              </v:group>
            </w:pict>
          </mc:Fallback>
        </mc:AlternateContent>
      </w:r>
      <w:r w:rsidR="00882419">
        <w:tab/>
        <w:t xml:space="preserve">The Serenity-Seekers cite freedom’s enabling of “the American Dream” as an additional aspect they appreciate; however their reasons for celebrating the American Dream are revealed to be rooted more in an individual-centered reason than in desire for others in the community to achieve. If they can survive through the promise of the American Dream, their personal safety is achieved. </w:t>
      </w:r>
    </w:p>
    <w:p w14:paraId="09E99D4E" w14:textId="4A765BF4" w:rsidR="00D41591" w:rsidRDefault="002549C7" w:rsidP="00DD23ED">
      <w:pPr>
        <w:ind w:firstLine="360"/>
      </w:pPr>
      <w:r>
        <w:t xml:space="preserve">Likewise, even the Serenity-Seekers’ belief that freedom allows them to speak freely &amp; be themselves is rooted in a desire for less upheaval, more predictability, and ultimately serenity. </w:t>
      </w:r>
      <w:r w:rsidR="00D76D3C">
        <w:t xml:space="preserve">Taken together, the hierarchical value map of the Serenity-Seekers reveals their definition of freedom is quite different from that of the </w:t>
      </w:r>
      <w:proofErr w:type="spellStart"/>
      <w:r w:rsidR="00D76D3C">
        <w:t>Purposefuls</w:t>
      </w:r>
      <w:proofErr w:type="spellEnd"/>
      <w:r w:rsidR="00D76D3C">
        <w:t xml:space="preserve">—providing a calm life of indulgence and lack of judgment rather than enabling the following of their conscience or principles. </w:t>
      </w:r>
    </w:p>
    <w:p w14:paraId="361398DD" w14:textId="31C901C7" w:rsidR="002549C7" w:rsidRDefault="0065045B" w:rsidP="002549C7">
      <w:pPr>
        <w:pStyle w:val="NormalIndent"/>
        <w:keepNext/>
        <w:ind w:firstLine="0"/>
      </w:pPr>
      <w:r>
        <w:lastRenderedPageBreak/>
        <w:tab/>
      </w:r>
      <w:r w:rsidR="00D76D3C">
        <w:t xml:space="preserve">The fact that, </w:t>
      </w:r>
      <w:r w:rsidR="0051268C">
        <w:t>shown in Figure 10</w:t>
      </w:r>
      <w:r w:rsidR="00D76D3C">
        <w:t>, the Serenity-Seekers</w:t>
      </w:r>
      <w:r w:rsidR="00DD23ED">
        <w:rPr>
          <w:rStyle w:val="FootnoteReference"/>
        </w:rPr>
        <w:footnoteReference w:id="3"/>
      </w:r>
      <w:r w:rsidR="00D76D3C">
        <w:t xml:space="preserve"> </w:t>
      </w:r>
      <w:r w:rsidR="00035C34">
        <w:t>felt far</w:t>
      </w:r>
      <w:r w:rsidR="00D76D3C">
        <w:t xml:space="preserve"> less concern about the level of freedom in the United States, shows that their connections to freedom have been less helpful in creating a sense of urgency or care about freedom. For this reason, much of the strategy the research indicates makes sense to undertake with regard to the Serenity-Seekers is less about reinforcing than about redirecting, removing, or salvaging and reorienting their deep connections.</w:t>
      </w:r>
    </w:p>
    <w:p w14:paraId="651BCB68" w14:textId="5A02E78B" w:rsidR="00EF398B" w:rsidRDefault="00EF398B" w:rsidP="00EF398B">
      <w:pPr>
        <w:pStyle w:val="NormalIndent"/>
        <w:ind w:firstLine="0"/>
      </w:pPr>
      <w:r>
        <w:tab/>
        <w:t xml:space="preserve">Following each in-depth description of the values held by the Serenity-Seekers is a strategic implementation informed by the hierarchical value map. </w:t>
      </w:r>
    </w:p>
    <w:p w14:paraId="3801EA38" w14:textId="29B97368" w:rsidR="00382D59" w:rsidRDefault="00382D59" w:rsidP="002549C7">
      <w:pPr>
        <w:pStyle w:val="NormalIndent"/>
        <w:keepNext/>
        <w:ind w:firstLine="0"/>
      </w:pPr>
    </w:p>
    <w:p w14:paraId="2D09D3C3" w14:textId="1878A550" w:rsidR="00882419" w:rsidRDefault="00882419" w:rsidP="00882419">
      <w:pPr>
        <w:pStyle w:val="Heading2"/>
      </w:pPr>
      <w:r w:rsidRPr="003619AF">
        <w:rPr>
          <w:color w:val="35007A"/>
        </w:rPr>
        <w:t>Entertainment</w:t>
      </w:r>
    </w:p>
    <w:p w14:paraId="6D0DA452" w14:textId="5BCE7850" w:rsidR="00882419" w:rsidRDefault="00882419" w:rsidP="000A16D7">
      <w:pPr>
        <w:pStyle w:val="NormalIndent"/>
        <w:ind w:firstLine="360"/>
      </w:pPr>
      <w:r>
        <w:t>Serenity-Seekers cite being “unrestrained in their choices” as one of the key reasons freedom is cherished; what undergirds that desire is needed to pursue their own interests so that they are en</w:t>
      </w:r>
      <w:r w:rsidR="000A16D7">
        <w:t xml:space="preserve">gaged and interested in life.  For the Serenity-Seekers, we see that a need for entertainment and stimulation is accomplished through freedom – a value that ultimately conflicts with a desired definition of freedom. </w:t>
      </w:r>
    </w:p>
    <w:p w14:paraId="3F65DEBE" w14:textId="1F58392A" w:rsidR="00882419" w:rsidRDefault="00882419" w:rsidP="00882419">
      <w:pPr>
        <w:pStyle w:val="ListParagraph"/>
        <w:ind w:left="0" w:firstLine="360"/>
      </w:pPr>
      <w:r>
        <w:t xml:space="preserve">In the survey, those who responded that the ability to “pursue their passion in life” is one of the most important aspects of freedom were least likely to feel a “responsibility to keep our country free,” compared to those who answered differently </w:t>
      </w:r>
      <w:r w:rsidRPr="001B237C">
        <w:t>(</w:t>
      </w:r>
      <w:r>
        <w:t>see Figure 5</w:t>
      </w:r>
      <w:r w:rsidRPr="001B237C">
        <w:t>).</w:t>
      </w:r>
    </w:p>
    <w:p w14:paraId="421EE9BA" w14:textId="2696F099" w:rsidR="00882419" w:rsidRDefault="00882419" w:rsidP="00882419">
      <w:r>
        <w:tab/>
        <w:t>Similarly, those who consider “living life worry-free” to be very important rated the level of freedom in America today higher (5 – somewhat high) than those who did not consider this important (4 – neither high nor low). For them, the most important attribute of freedom when given a choice is to be “unrestricted in life choices” (56 percent), whereas the unconcerned with a worry-free life chose “acting as my conscience dictates.”</w:t>
      </w:r>
    </w:p>
    <w:p w14:paraId="36F96215" w14:textId="5F9F982B" w:rsidR="00882419" w:rsidRDefault="00882419" w:rsidP="00882419">
      <w:pPr>
        <w:pStyle w:val="NormalIndent"/>
        <w:ind w:firstLine="360"/>
      </w:pPr>
      <w:r>
        <w:t xml:space="preserve">Perhaps the greatest distinction in the survey data was their response to the choice of acting according to their conscience versus being empowered to choose their own life path. The worry-free group chose “empowered to choose my own path </w:t>
      </w:r>
      <w:r>
        <w:lastRenderedPageBreak/>
        <w:t>in life (61 percent), while their counterparts chose acting according to their conscience (52 percent).</w:t>
      </w:r>
    </w:p>
    <w:p w14:paraId="18348D7B" w14:textId="763A63CF" w:rsidR="00882419" w:rsidRDefault="000A16D7" w:rsidP="00882419">
      <w:pPr>
        <w:pStyle w:val="NormalIndent"/>
        <w:ind w:firstLine="360"/>
      </w:pPr>
      <w:r>
        <w:rPr>
          <w:b/>
          <w:color w:val="800080"/>
        </w:rPr>
        <w:t>STRATEGY</w:t>
      </w:r>
      <w:r w:rsidR="00882419">
        <w:t xml:space="preserve">: </w:t>
      </w:r>
      <w:r w:rsidR="00542979">
        <w:t xml:space="preserve">“Redirect” -- </w:t>
      </w:r>
      <w:r>
        <w:t>Rather than reinforcing that</w:t>
      </w:r>
      <w:r w:rsidR="00882419">
        <w:t xml:space="preserve"> freedom secures their escape from a dull existence</w:t>
      </w:r>
      <w:r>
        <w:t>, reframe their</w:t>
      </w:r>
      <w:r w:rsidR="00882419">
        <w:t xml:space="preserve"> already </w:t>
      </w:r>
      <w:r>
        <w:t>well-honed</w:t>
      </w:r>
      <w:r w:rsidR="00882419">
        <w:t xml:space="preserve"> desire for adventure and an untethered lifestyle</w:t>
      </w:r>
      <w:r>
        <w:t xml:space="preserve"> </w:t>
      </w:r>
      <w:r w:rsidR="00542979">
        <w:t>as contributing to an increased level of stress. Show that they will increase their chances of being judged for being selfish because, ultimately, this desire for entertainment is self-serving and a weakness.</w:t>
      </w:r>
    </w:p>
    <w:p w14:paraId="332476F5" w14:textId="77777777" w:rsidR="00882419" w:rsidRPr="00B775BC" w:rsidRDefault="00882419" w:rsidP="00882419">
      <w:pPr>
        <w:pStyle w:val="ListParagraph"/>
        <w:ind w:left="0"/>
      </w:pPr>
    </w:p>
    <w:p w14:paraId="18F47597" w14:textId="00258B11" w:rsidR="00882419" w:rsidRDefault="00882419" w:rsidP="00882419">
      <w:pPr>
        <w:pStyle w:val="Heading2"/>
      </w:pPr>
      <w:r w:rsidRPr="003619AF">
        <w:rPr>
          <w:color w:val="35007A"/>
        </w:rPr>
        <w:t>Personal Safety</w:t>
      </w:r>
    </w:p>
    <w:p w14:paraId="754FDA80" w14:textId="5FA4ED61" w:rsidR="00882419" w:rsidRDefault="00882419" w:rsidP="00882419">
      <w:r>
        <w:t>Americans have long-expressed a reverence for the idea of material advancement as described by the “American Dream” motif. The American Dream remains a surface-level reason to support freedom, but rather than connecting this to a family- or community-oriented desire for betterment, Personal Safety was described by Serenity-Seekers as an aspect of freedom prized for its ability to secure financial assets and protect personal safety.</w:t>
      </w:r>
    </w:p>
    <w:p w14:paraId="0A172299" w14:textId="26BC75D1" w:rsidR="00882419" w:rsidRDefault="00882419" w:rsidP="00882419">
      <w:r>
        <w:tab/>
      </w:r>
      <w:r w:rsidR="000A16D7">
        <w:rPr>
          <w:b/>
          <w:color w:val="800080"/>
        </w:rPr>
        <w:t>STRATEGY</w:t>
      </w:r>
      <w:r>
        <w:t xml:space="preserve">: </w:t>
      </w:r>
      <w:r w:rsidR="00542979">
        <w:t>“Remove” – Remove the factual understanding that the American Dream is alive and well. Doing so will cause them to question whether their financial assets are secure (hit on this message) and that their survival is assured. Nevertheless provide hope by reinforcing</w:t>
      </w:r>
      <w:r>
        <w:t xml:space="preserve"> the message that financial well-being flourishes within the context of an intact American Dream</w:t>
      </w:r>
      <w:r w:rsidR="00542979">
        <w:t>.</w:t>
      </w:r>
    </w:p>
    <w:p w14:paraId="23AF636D" w14:textId="77777777" w:rsidR="00882419" w:rsidRPr="00882419" w:rsidRDefault="00882419" w:rsidP="00882419">
      <w:pPr>
        <w:pStyle w:val="NormalIndent"/>
      </w:pPr>
    </w:p>
    <w:p w14:paraId="1EE2635B" w14:textId="32E559B6" w:rsidR="00882419" w:rsidRDefault="00882419" w:rsidP="00882419">
      <w:pPr>
        <w:pStyle w:val="Heading2"/>
      </w:pPr>
      <w:r w:rsidRPr="003619AF">
        <w:rPr>
          <w:color w:val="35007A"/>
        </w:rPr>
        <w:t>Serenity</w:t>
      </w:r>
    </w:p>
    <w:p w14:paraId="439D9F62" w14:textId="77777777" w:rsidR="00542979" w:rsidRDefault="00542979" w:rsidP="00882419">
      <w:r>
        <w:t xml:space="preserve">Freedom means less stress, less anxiety about fitting in, and the comfort of being part of a tradition that allows Americans to predict how their lives, and their children’s lives, will turn out. </w:t>
      </w:r>
    </w:p>
    <w:p w14:paraId="6E0A6762" w14:textId="10F8464D" w:rsidR="00882419" w:rsidRDefault="00882419" w:rsidP="00542979">
      <w:pPr>
        <w:ind w:firstLine="360"/>
      </w:pPr>
      <w:r>
        <w:t xml:space="preserve">Diversity of community grows with the rise of freedom. This is because when freedom is valued in society, judgment and discrimination diminishes as a result of recognizing others’ equal right to their own decisions. But the reason this is important to Serenity-Seekers because it allows them to “set their own morality,” or make decisions without as much fear as they might have in a society with reduced freedom. At the same time, the knowledge that one can “do anything with one’s life,” a feeling </w:t>
      </w:r>
      <w:r>
        <w:lastRenderedPageBreak/>
        <w:t xml:space="preserve">directly connected to freedom, results in a sense of empowerment that leaves Americans “happy and worry-free.” </w:t>
      </w:r>
    </w:p>
    <w:p w14:paraId="202D05D4" w14:textId="76F19ACF" w:rsidR="00882419" w:rsidRDefault="00882419" w:rsidP="00882419">
      <w:r>
        <w:tab/>
        <w:t xml:space="preserve">This insight, taken together with the research finding that the “American Dream” is appreciated, partially, because it connects us to a long tradition that has now become “the default.” This unbroken historic chain of freedom, taken together with the ability to set your own morality AND live happy and worry-free results in the fulfilled need for, ultimately, peace and serenity – an escape from stress associated with judgment, standards, or a lack of options in life. </w:t>
      </w:r>
    </w:p>
    <w:p w14:paraId="7A4546CA" w14:textId="232D4EF0" w:rsidR="00882419" w:rsidRDefault="00882419" w:rsidP="00882419">
      <w:r>
        <w:tab/>
      </w:r>
      <w:r w:rsidR="000A16D7">
        <w:rPr>
          <w:b/>
          <w:color w:val="800080"/>
        </w:rPr>
        <w:t>STRATEGY</w:t>
      </w:r>
      <w:r>
        <w:t xml:space="preserve">: </w:t>
      </w:r>
      <w:r w:rsidR="00542979">
        <w:t>“Remove” – show that what they believe to be true about the predicable path of America is NOT true. This is “not the same country you were born in,” and to carry on “happy and worry-free” will lead to an upcoming and strong</w:t>
      </w:r>
      <w:r>
        <w:t xml:space="preserve"> increase in stress, anxiety, and </w:t>
      </w:r>
      <w:r w:rsidR="00542979">
        <w:t>state of unpredictability.</w:t>
      </w:r>
    </w:p>
    <w:p w14:paraId="7C774364" w14:textId="77777777" w:rsidR="00F078DD" w:rsidRPr="00F078DD" w:rsidRDefault="00F078DD" w:rsidP="00F078DD">
      <w:pPr>
        <w:pStyle w:val="NormalIndent"/>
      </w:pPr>
    </w:p>
    <w:p w14:paraId="1B9EEACA" w14:textId="35258BF7" w:rsidR="00BB4370" w:rsidRDefault="00F078DD" w:rsidP="00F078DD">
      <w:pPr>
        <w:pStyle w:val="Heading2"/>
      </w:pPr>
      <w:r>
        <w:t>Quantitative Validation</w:t>
      </w:r>
    </w:p>
    <w:p w14:paraId="679F2E7F" w14:textId="0663C8EB" w:rsidR="00EF398B" w:rsidRDefault="00F078DD" w:rsidP="00F078DD">
      <w:r>
        <w:tab/>
      </w:r>
      <w:r w:rsidR="00822F7D">
        <w:t>In Figure 11</w:t>
      </w:r>
      <w:r w:rsidR="00EF398B">
        <w:t xml:space="preserve"> (following) we see the results from the survey research where the Serenity-Seekers (defined as those who answered that a “worry-free life is ‘very important’) were asked to choose between acting according to their conscience vs. being empowered to make their own life choices. </w:t>
      </w:r>
    </w:p>
    <w:p w14:paraId="4DBF5969" w14:textId="65FB4E06" w:rsidR="00EF398B" w:rsidRDefault="00EF398B" w:rsidP="00F078DD">
      <w:r>
        <w:tab/>
        <w:t xml:space="preserve">We see that those who would be likely to be in the Serenity-Seekers segment answered by a margin of more than twenty percentage points that choosing their own path in life was preferred to acting according to their conscience. On the other hand, those who answered that a “worry-free life” was unimportant chose “the ability to act according to my conscience” as preferable, albeit by a slim margin just under three percentage points. </w:t>
      </w:r>
    </w:p>
    <w:p w14:paraId="2861FE8F" w14:textId="77777777" w:rsidR="00B85AB3" w:rsidRDefault="00EF398B" w:rsidP="00F078DD">
      <w:pPr>
        <w:sectPr w:rsidR="00B85AB3" w:rsidSect="009973A7">
          <w:pgSz w:w="12240" w:h="15840" w:code="1"/>
          <w:pgMar w:top="1440" w:right="1872" w:bottom="1800" w:left="2880" w:header="720" w:footer="965" w:gutter="0"/>
          <w:cols w:space="240"/>
          <w:titlePg/>
        </w:sectPr>
      </w:pPr>
      <w:r>
        <w:rPr>
          <w:noProof/>
        </w:rPr>
        <w:lastRenderedPageBreak/>
        <mc:AlternateContent>
          <mc:Choice Requires="wpg">
            <w:drawing>
              <wp:anchor distT="0" distB="0" distL="114300" distR="114300" simplePos="0" relativeHeight="251805696" behindDoc="0" locked="0" layoutInCell="1" allowOverlap="1" wp14:anchorId="0EFB214D" wp14:editId="12D76DDF">
                <wp:simplePos x="0" y="0"/>
                <wp:positionH relativeFrom="column">
                  <wp:posOffset>-1818640</wp:posOffset>
                </wp:positionH>
                <wp:positionV relativeFrom="paragraph">
                  <wp:posOffset>-8890</wp:posOffset>
                </wp:positionV>
                <wp:extent cx="7772400" cy="3681095"/>
                <wp:effectExtent l="0" t="0" r="0" b="1905"/>
                <wp:wrapThrough wrapText="bothSides">
                  <wp:wrapPolygon edited="0">
                    <wp:start x="0" y="0"/>
                    <wp:lineTo x="0" y="21462"/>
                    <wp:lineTo x="21529" y="21462"/>
                    <wp:lineTo x="21529" y="0"/>
                    <wp:lineTo x="0" y="0"/>
                  </wp:wrapPolygon>
                </wp:wrapThrough>
                <wp:docPr id="18" name="Group 18"/>
                <wp:cNvGraphicFramePr/>
                <a:graphic xmlns:a="http://schemas.openxmlformats.org/drawingml/2006/main">
                  <a:graphicData uri="http://schemas.microsoft.com/office/word/2010/wordprocessingGroup">
                    <wpg:wgp>
                      <wpg:cNvGrpSpPr/>
                      <wpg:grpSpPr>
                        <a:xfrm>
                          <a:off x="0" y="0"/>
                          <a:ext cx="7772400" cy="3681095"/>
                          <a:chOff x="0" y="0"/>
                          <a:chExt cx="7772400" cy="3681095"/>
                        </a:xfrm>
                      </wpg:grpSpPr>
                      <wpg:grpSp>
                        <wpg:cNvPr id="17" name="Group 17"/>
                        <wpg:cNvGrpSpPr/>
                        <wpg:grpSpPr>
                          <a:xfrm>
                            <a:off x="0" y="0"/>
                            <a:ext cx="7772400" cy="3681095"/>
                            <a:chOff x="0" y="0"/>
                            <a:chExt cx="7772400" cy="3681095"/>
                          </a:xfrm>
                        </wpg:grpSpPr>
                        <pic:pic xmlns:pic="http://schemas.openxmlformats.org/drawingml/2006/picture">
                          <pic:nvPicPr>
                            <pic:cNvPr id="110" name="Picture 110"/>
                            <pic:cNvPicPr>
                              <a:picLocks noChangeAspect="1"/>
                            </pic:cNvPicPr>
                          </pic:nvPicPr>
                          <pic:blipFill rotWithShape="1">
                            <a:blip r:embed="rId45">
                              <a:extLst>
                                <a:ext uri="{28A0092B-C50C-407E-A947-70E740481C1C}">
                                  <a14:useLocalDpi xmlns:a14="http://schemas.microsoft.com/office/drawing/2010/main" val="0"/>
                                </a:ext>
                              </a:extLst>
                            </a:blip>
                            <a:srcRect l="18151" t="18742" r="3627" b="4565"/>
                            <a:stretch/>
                          </pic:blipFill>
                          <pic:spPr bwMode="auto">
                            <a:xfrm>
                              <a:off x="3216275" y="118745"/>
                              <a:ext cx="3717925" cy="3235960"/>
                            </a:xfrm>
                            <a:prstGeom prst="rect">
                              <a:avLst/>
                            </a:prstGeom>
                            <a:ln>
                              <a:noFill/>
                            </a:ln>
                            <a:extLst>
                              <a:ext uri="{53640926-AAD7-44d8-BBD7-CCE9431645EC}">
                                <a14:shadowObscured xmlns:a14="http://schemas.microsoft.com/office/drawing/2010/main"/>
                              </a:ext>
                            </a:extLst>
                          </pic:spPr>
                        </pic:pic>
                        <wps:wsp>
                          <wps:cNvPr id="111" name="Text Box 111"/>
                          <wps:cNvSpPr txBox="1"/>
                          <wps:spPr>
                            <a:xfrm>
                              <a:off x="0" y="0"/>
                              <a:ext cx="7772400" cy="3681095"/>
                            </a:xfrm>
                            <a:prstGeom prst="rect">
                              <a:avLst/>
                            </a:prstGeom>
                            <a:solidFill>
                              <a:schemeClr val="bg1">
                                <a:lumMod val="75000"/>
                                <a:alpha val="10000"/>
                              </a:schemeClr>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365B22" w14:textId="77777777" w:rsidR="00142EED" w:rsidRDefault="00142EED" w:rsidP="00D653B4">
                                <w:pPr>
                                  <w:spacing w:line="240" w:lineRule="auto"/>
                                  <w:ind w:left="900" w:right="9432"/>
                                  <w:rPr>
                                    <w:i/>
                                  </w:rPr>
                                </w:pPr>
                              </w:p>
                              <w:p w14:paraId="4E530769" w14:textId="77777777" w:rsidR="00142EED" w:rsidRDefault="00142EED" w:rsidP="00D653B4">
                                <w:pPr>
                                  <w:spacing w:line="240" w:lineRule="auto"/>
                                  <w:ind w:left="1615" w:right="9432"/>
                                  <w:rPr>
                                    <w:i/>
                                  </w:rPr>
                                </w:pPr>
                              </w:p>
                              <w:p w14:paraId="62501BBD" w14:textId="77777777" w:rsidR="00142EED" w:rsidRDefault="00142EED" w:rsidP="00D653B4">
                                <w:pPr>
                                  <w:spacing w:line="240" w:lineRule="auto"/>
                                  <w:ind w:left="900" w:right="9432"/>
                                  <w:rPr>
                                    <w:i/>
                                  </w:rPr>
                                </w:pPr>
                              </w:p>
                              <w:p w14:paraId="3644FE46" w14:textId="77777777" w:rsidR="00142EED" w:rsidRDefault="00142EED" w:rsidP="00D653B4">
                                <w:pPr>
                                  <w:spacing w:line="240" w:lineRule="auto"/>
                                  <w:ind w:left="900" w:right="9432"/>
                                  <w:rPr>
                                    <w:i/>
                                  </w:rPr>
                                </w:pPr>
                              </w:p>
                              <w:p w14:paraId="0FDB8A64" w14:textId="0C515CEA" w:rsidR="00142EED" w:rsidRPr="000F4288" w:rsidRDefault="00142EED" w:rsidP="00D653B4">
                                <w:pPr>
                                  <w:tabs>
                                    <w:tab w:val="left" w:pos="2160"/>
                                  </w:tabs>
                                  <w:spacing w:line="240" w:lineRule="auto"/>
                                  <w:ind w:left="720" w:right="9432"/>
                                  <w:rPr>
                                    <w:i/>
                                  </w:rPr>
                                </w:pPr>
                                <w:r>
                                  <w:rPr>
                                    <w:i/>
                                  </w:rPr>
                                  <w:t>Which is more important? Being able to act according to your conscience, or empowered to choose your own path in life?</w:t>
                                </w:r>
                                <w:r w:rsidRPr="000F2D9E">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9"/>
                          <wps:cNvSpPr txBox="1"/>
                          <wps:spPr>
                            <a:xfrm>
                              <a:off x="10160" y="237490"/>
                              <a:ext cx="1662430" cy="237490"/>
                            </a:xfrm>
                            <a:custGeom>
                              <a:avLst/>
                              <a:gdLst>
                                <a:gd name="connsiteX0" fmla="*/ 0 w 1662430"/>
                                <a:gd name="connsiteY0" fmla="*/ 0 h 356235"/>
                                <a:gd name="connsiteX1" fmla="*/ 1662430 w 1662430"/>
                                <a:gd name="connsiteY1" fmla="*/ 0 h 356235"/>
                                <a:gd name="connsiteX2" fmla="*/ 1662430 w 1662430"/>
                                <a:gd name="connsiteY2" fmla="*/ 356235 h 356235"/>
                                <a:gd name="connsiteX3" fmla="*/ 0 w 1662430"/>
                                <a:gd name="connsiteY3" fmla="*/ 356235 h 356235"/>
                                <a:gd name="connsiteX4" fmla="*/ 0 w 1662430"/>
                                <a:gd name="connsiteY4" fmla="*/ 0 h 356235"/>
                                <a:gd name="connsiteX0" fmla="*/ 0 w 1662430"/>
                                <a:gd name="connsiteY0" fmla="*/ 0 h 356235"/>
                                <a:gd name="connsiteX1" fmla="*/ 1543685 w 1662430"/>
                                <a:gd name="connsiteY1" fmla="*/ 0 h 356235"/>
                                <a:gd name="connsiteX2" fmla="*/ 1662430 w 1662430"/>
                                <a:gd name="connsiteY2" fmla="*/ 356235 h 356235"/>
                                <a:gd name="connsiteX3" fmla="*/ 0 w 1662430"/>
                                <a:gd name="connsiteY3" fmla="*/ 356235 h 356235"/>
                                <a:gd name="connsiteX4" fmla="*/ 0 w 1662430"/>
                                <a:gd name="connsiteY4" fmla="*/ 0 h 356235"/>
                                <a:gd name="connsiteX0" fmla="*/ 0 w 1543685"/>
                                <a:gd name="connsiteY0" fmla="*/ 0 h 356235"/>
                                <a:gd name="connsiteX1" fmla="*/ 1543685 w 1543685"/>
                                <a:gd name="connsiteY1" fmla="*/ 0 h 356235"/>
                                <a:gd name="connsiteX2" fmla="*/ 1543685 w 1543685"/>
                                <a:gd name="connsiteY2" fmla="*/ 356235 h 356235"/>
                                <a:gd name="connsiteX3" fmla="*/ 0 w 1543685"/>
                                <a:gd name="connsiteY3" fmla="*/ 356235 h 356235"/>
                                <a:gd name="connsiteX4" fmla="*/ 0 w 1543685"/>
                                <a:gd name="connsiteY4" fmla="*/ 0 h 356235"/>
                                <a:gd name="connsiteX0" fmla="*/ 0 w 1543685"/>
                                <a:gd name="connsiteY0" fmla="*/ 0 h 356235"/>
                                <a:gd name="connsiteX1" fmla="*/ 1543685 w 1543685"/>
                                <a:gd name="connsiteY1" fmla="*/ 0 h 356235"/>
                                <a:gd name="connsiteX2" fmla="*/ 1425575 w 1543685"/>
                                <a:gd name="connsiteY2" fmla="*/ 356235 h 356235"/>
                                <a:gd name="connsiteX3" fmla="*/ 0 w 1543685"/>
                                <a:gd name="connsiteY3" fmla="*/ 356235 h 356235"/>
                                <a:gd name="connsiteX4" fmla="*/ 0 w 1543685"/>
                                <a:gd name="connsiteY4" fmla="*/ 0 h 3562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3685" h="356235">
                                  <a:moveTo>
                                    <a:pt x="0" y="0"/>
                                  </a:moveTo>
                                  <a:lnTo>
                                    <a:pt x="1543685" y="0"/>
                                  </a:lnTo>
                                  <a:lnTo>
                                    <a:pt x="1425575" y="356235"/>
                                  </a:lnTo>
                                  <a:lnTo>
                                    <a:pt x="0" y="356235"/>
                                  </a:lnTo>
                                  <a:lnTo>
                                    <a:pt x="0" y="0"/>
                                  </a:lnTo>
                                  <a:close/>
                                </a:path>
                              </a:pathLst>
                            </a:cu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89BC9B" w14:textId="7F70FF14" w:rsidR="00142EED" w:rsidRPr="009357E3" w:rsidRDefault="00142EED" w:rsidP="00D653B4">
                                <w:pPr>
                                  <w:ind w:left="360" w:firstLine="360"/>
                                  <w:rPr>
                                    <w:b/>
                                    <w:i/>
                                  </w:rPr>
                                </w:pPr>
                                <w:r>
                                  <w:rPr>
                                    <w:b/>
                                    <w:i/>
                                  </w:rPr>
                                  <w:t>Figure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3" name="Text Box 113"/>
                        <wps:cNvSpPr txBox="1"/>
                        <wps:spPr>
                          <a:xfrm>
                            <a:off x="1435100" y="593725"/>
                            <a:ext cx="1899920" cy="237490"/>
                          </a:xfrm>
                          <a:prstGeom prst="rect">
                            <a:avLst/>
                          </a:prstGeom>
                          <a:solidFill>
                            <a:srgbClr val="FBFBFB"/>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B555EA" w14:textId="4FF10325" w:rsidR="00142EED" w:rsidRPr="006C6BF8" w:rsidRDefault="00142EED" w:rsidP="00D653B4">
                              <w:pPr>
                                <w:jc w:val="right"/>
                                <w:rPr>
                                  <w:sz w:val="16"/>
                                  <w:szCs w:val="16"/>
                                </w:rPr>
                              </w:pPr>
                              <w:r>
                                <w:rPr>
                                  <w:sz w:val="16"/>
                                  <w:szCs w:val="16"/>
                                </w:rPr>
                                <w:t>Worry-free life UNIMPORTANT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 name="Text Box 114"/>
                        <wps:cNvSpPr txBox="1"/>
                        <wps:spPr>
                          <a:xfrm>
                            <a:off x="1435100" y="1781175"/>
                            <a:ext cx="1899920" cy="237490"/>
                          </a:xfrm>
                          <a:prstGeom prst="rect">
                            <a:avLst/>
                          </a:prstGeom>
                          <a:solidFill>
                            <a:srgbClr val="FBFBFB"/>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645108" w14:textId="50E97029" w:rsidR="00142EED" w:rsidRPr="006C6BF8" w:rsidRDefault="00142EED" w:rsidP="001210E1">
                              <w:pPr>
                                <w:jc w:val="right"/>
                                <w:rPr>
                                  <w:sz w:val="16"/>
                                  <w:szCs w:val="16"/>
                                </w:rPr>
                              </w:pPr>
                              <w:r>
                                <w:rPr>
                                  <w:sz w:val="16"/>
                                  <w:szCs w:val="16"/>
                                </w:rPr>
                                <w:t>Worry-free life VERY IMPORTANT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8" o:spid="_x0000_s1114" style="position:absolute;margin-left:-143.15pt;margin-top:-.65pt;width:612pt;height:289.85pt;z-index:251805696" coordsize="7772400,368109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">
                <v:group id="Group 17" o:spid="_x0000_s1115" style="position:absolute;width:7772400;height:3681095" coordsize="7772400,36810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1FpuwQAAANsAAAAPAAAAZHJzL2Rvd25yZXYueG1sRE9Ni8IwEL0L+x/CLHjT&#10;tLuoS9coIq54EEFdEG9DM7bFZlKa2NZ/bwTB2zze50znnSlFQ7UrLCuIhxEI4tTqgjMF/8e/wQ8I&#10;55E1lpZJwZ0czGcfvSkm2ra8p+bgMxFC2CWoIPe+SqR0aU4G3dBWxIG72NqgD7DOpK6xDeGmlF9R&#10;NJYGCw4NOVa0zCm9Hm5GwbrFdvEdr5rt9bK8n4+j3Wkbk1L9z27xC8JT59/il3ujw/wJ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i1FpuwQAAANsAAAAPAAAA&#10;AAAAAAAAAAAAAKkCAABkcnMvZG93bnJldi54bWxQSwUGAAAAAAQABAD6AAAAlwMAAAAA&#10;">
                  <v:shape id="Picture 110" o:spid="_x0000_s1116" type="#_x0000_t75" style="position:absolute;left:3216275;top:118745;width:3717925;height:32359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U8&#10;p6/CAAAA3AAAAA8AAABkcnMvZG93bnJldi54bWxEj0FvwjAMhe9I+w+RkXaDlGmgqSMgmLSpVwra&#10;2WtMU9E4XZOV7t/jAxI3W+/5vc/r7ehbNVAfm8AGFvMMFHEVbMO1gdPxc/YGKiZki21gMvBPEbab&#10;p8kacxuufKChTLWSEI45GnApdbnWsXLkMc5DRyzaOfQek6x9rW2PVwn3rX7JspX22LA0OOzow1F1&#10;Kf+8gf1A+6/zUPxky+/ilXeOyt8DGfM8HXfvoBKN6WG+XxdW8BeCL8/IBHpz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VPKevwgAAANwAAAAPAAAAAAAAAAAAAAAAAJwCAABk&#10;cnMvZG93bnJldi54bWxQSwUGAAAAAAQABAD3AAAAiwMAAAAA&#10;">
                    <v:imagedata r:id="rId46" o:title="" croptop="12283f" cropbottom="2992f" cropleft="11895f" cropright="2377f"/>
                    <v:path arrowok="t"/>
                  </v:shape>
                  <v:shape id="Text Box 111" o:spid="_x0000_s1117" type="#_x0000_t202" style="position:absolute;width:7772400;height:36810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wa5ExQAA&#10;ANwAAAAPAAAAZHJzL2Rvd25yZXYueG1sRI9BSwMxEIXvgv8hjODNZrcHq9umRQRRkLp0LT0Pm+lm&#10;dTNZkriN/nojCL3N8N775s1qk+wgJvKhd6ygnBUgiFune+4U7N+fbu5AhIiscXBMCr4pwGZ9ebHC&#10;SrsT72hqYicyhEOFCkyMYyVlaA1ZDDM3Emft6LzFmFffSe3xlOF2kPOiuJUWe84XDI70aKj9bL5s&#10;pph5+pjq+4Ovn9PP9o18vdi9KnV9lR6WICKleDb/p190rl+W8PdMnkC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BrkTFAAAA3AAAAA8AAAAAAAAAAAAAAAAAlwIAAGRycy9k&#10;b3ducmV2LnhtbFBLBQYAAAAABAAEAPUAAACJAwAAAAA=&#10;" fillcolor="#bfbfbf [2412]" stroked="f">
                    <v:fill opacity="6682f"/>
                    <v:textbox>
                      <w:txbxContent>
                        <w:p w14:paraId="66365B22" w14:textId="77777777" w:rsidR="00142EED" w:rsidRDefault="00142EED" w:rsidP="00D653B4">
                          <w:pPr>
                            <w:spacing w:line="240" w:lineRule="auto"/>
                            <w:ind w:left="900" w:right="9432"/>
                            <w:rPr>
                              <w:i/>
                            </w:rPr>
                          </w:pPr>
                        </w:p>
                        <w:p w14:paraId="4E530769" w14:textId="77777777" w:rsidR="00142EED" w:rsidRDefault="00142EED" w:rsidP="00D653B4">
                          <w:pPr>
                            <w:spacing w:line="240" w:lineRule="auto"/>
                            <w:ind w:left="1615" w:right="9432"/>
                            <w:rPr>
                              <w:i/>
                            </w:rPr>
                          </w:pPr>
                        </w:p>
                        <w:p w14:paraId="62501BBD" w14:textId="77777777" w:rsidR="00142EED" w:rsidRDefault="00142EED" w:rsidP="00D653B4">
                          <w:pPr>
                            <w:spacing w:line="240" w:lineRule="auto"/>
                            <w:ind w:left="900" w:right="9432"/>
                            <w:rPr>
                              <w:i/>
                            </w:rPr>
                          </w:pPr>
                        </w:p>
                        <w:p w14:paraId="3644FE46" w14:textId="77777777" w:rsidR="00142EED" w:rsidRDefault="00142EED" w:rsidP="00D653B4">
                          <w:pPr>
                            <w:spacing w:line="240" w:lineRule="auto"/>
                            <w:ind w:left="900" w:right="9432"/>
                            <w:rPr>
                              <w:i/>
                            </w:rPr>
                          </w:pPr>
                        </w:p>
                        <w:p w14:paraId="0FDB8A64" w14:textId="0C515CEA" w:rsidR="00142EED" w:rsidRPr="000F4288" w:rsidRDefault="00142EED" w:rsidP="00D653B4">
                          <w:pPr>
                            <w:tabs>
                              <w:tab w:val="left" w:pos="2160"/>
                            </w:tabs>
                            <w:spacing w:line="240" w:lineRule="auto"/>
                            <w:ind w:left="720" w:right="9432"/>
                            <w:rPr>
                              <w:i/>
                            </w:rPr>
                          </w:pPr>
                          <w:r>
                            <w:rPr>
                              <w:i/>
                            </w:rPr>
                            <w:t>Which is more important? Being able to act according to your conscience, or empowered to choose your own path in life?</w:t>
                          </w:r>
                          <w:r w:rsidRPr="000F2D9E">
                            <w:rPr>
                              <w:noProof/>
                            </w:rPr>
                            <w:t xml:space="preserve"> </w:t>
                          </w:r>
                        </w:p>
                      </w:txbxContent>
                    </v:textbox>
                  </v:shape>
                  <v:shape id="Text Box 9" o:spid="_x0000_s1118" style="position:absolute;left:10160;top:237490;width:1662430;height:237490;visibility:visible;mso-wrap-style:square;v-text-anchor:top" coordsize="1543685,35623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lPqOwwAA&#10;ANsAAAAPAAAAZHJzL2Rvd25yZXYueG1sRE/NaoNAEL4H+g7LFHpLVnsoxWSVpCLk0EITfYCJO1ET&#10;d1bcjbF9+m6h0Nt8fL+zyWbTi4lG11lWEK8iEMS11R03CqqyWL6CcB5ZY2+ZFHyRgyx9WGww0fbO&#10;B5qOvhEhhF2CClrvh0RKV7dk0K3sQBy4sx0N+gDHRuoR7yHc9PI5il6kwY5DQ4sDvbVUX483o6C4&#10;Xj6+81ND74fLqfrkvNyd41ypp8d5uwbhafb/4j/3Xof5Mfz+Eg6Q6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lPqOwwAAANsAAAAPAAAAAAAAAAAAAAAAAJcCAABkcnMvZG93&#10;bnJldi54bWxQSwUGAAAAAAQABAD1AAAAhwMAAAAA&#10;" adj="-11796480,,5400" path="m0,0l1543685,,1425575,356235,,356235,,0xe" fillcolor="white [3212]" stroked="f">
                    <v:stroke joinstyle="miter"/>
                    <v:formulas/>
                    <v:path arrowok="t" o:connecttype="custom" o:connectlocs="0,0;1662430,0;1535235,237490;0,237490;0,0" o:connectangles="0,0,0,0,0" textboxrect="0,0,1543685,356235"/>
                    <v:textbox>
                      <w:txbxContent>
                        <w:p w14:paraId="0E89BC9B" w14:textId="7F70FF14" w:rsidR="00142EED" w:rsidRPr="009357E3" w:rsidRDefault="00142EED" w:rsidP="00D653B4">
                          <w:pPr>
                            <w:ind w:left="360" w:firstLine="360"/>
                            <w:rPr>
                              <w:b/>
                              <w:i/>
                            </w:rPr>
                          </w:pPr>
                          <w:r>
                            <w:rPr>
                              <w:b/>
                              <w:i/>
                            </w:rPr>
                            <w:t>Figure 11</w:t>
                          </w:r>
                        </w:p>
                      </w:txbxContent>
                    </v:textbox>
                  </v:shape>
                </v:group>
                <v:shape id="Text Box 113" o:spid="_x0000_s1119" type="#_x0000_t202" style="position:absolute;left:1435100;top:593725;width:1899920;height:2374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k1cgwgAA&#10;ANwAAAAPAAAAZHJzL2Rvd25yZXYueG1sRE9NawIxEL0X/A9hhN5q1hZKWY0ioqCHVqrieUjGzeJm&#10;st3E3fXfN4LgbR7vc6bz3lWipSaUnhWMRxkIYu1NyYWC42H99gUiRGSDlWdScKMA89ngZYq58R3/&#10;UruPhUghHHJUYGOscymDtuQwjHxNnLizbxzGBJtCmga7FO4q+Z5ln9JhyanBYk1LS/qyvzoFy351&#10;W3zv2lobbX+2m7/itL50Sr0O+8UERKQ+PsUP98ak+eMPuD+TLpCz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GTVyDCAAAA3AAAAA8AAAAAAAAAAAAAAAAAlwIAAGRycy9kb3du&#10;cmV2LnhtbFBLBQYAAAAABAAEAPUAAACGAwAAAAA=&#10;" fillcolor="#fbfbfb" stroked="f">
                  <v:textbox>
                    <w:txbxContent>
                      <w:p w14:paraId="2BB555EA" w14:textId="4FF10325" w:rsidR="00142EED" w:rsidRPr="006C6BF8" w:rsidRDefault="00142EED" w:rsidP="00D653B4">
                        <w:pPr>
                          <w:jc w:val="right"/>
                          <w:rPr>
                            <w:sz w:val="16"/>
                            <w:szCs w:val="16"/>
                          </w:rPr>
                        </w:pPr>
                        <w:r>
                          <w:rPr>
                            <w:sz w:val="16"/>
                            <w:szCs w:val="16"/>
                          </w:rPr>
                          <w:t>Worry-free life UNIMPORTANT</w:t>
                        </w:r>
                      </w:p>
                    </w:txbxContent>
                  </v:textbox>
                </v:shape>
                <v:shape id="Text Box 114" o:spid="_x0000_s1120" type="#_x0000_t202" style="position:absolute;left:1435100;top:1781175;width:1899920;height:2374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es9UwgAA&#10;ANwAAAAPAAAAZHJzL2Rvd25yZXYueG1sRE9NawIxEL0X/A9hhN5q1lJKWY0ioqCHVqrieUjGzeJm&#10;st3E3fXfN4LgbR7vc6bz3lWipSaUnhWMRxkIYu1NyYWC42H99gUiRGSDlWdScKMA89ngZYq58R3/&#10;UruPhUghHHJUYGOscymDtuQwjHxNnLizbxzGBJtCmga7FO4q+Z5ln9JhyanBYk1LS/qyvzoFy351&#10;W3zv2lobbX+2m7/itL50Sr0O+8UERKQ+PsUP98ak+eMPuD+TLpCz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56z1TCAAAA3AAAAA8AAAAAAAAAAAAAAAAAlwIAAGRycy9kb3du&#10;cmV2LnhtbFBLBQYAAAAABAAEAPUAAACGAwAAAAA=&#10;" fillcolor="#fbfbfb" stroked="f">
                  <v:textbox>
                    <w:txbxContent>
                      <w:p w14:paraId="40645108" w14:textId="50E97029" w:rsidR="00142EED" w:rsidRPr="006C6BF8" w:rsidRDefault="00142EED" w:rsidP="001210E1">
                        <w:pPr>
                          <w:jc w:val="right"/>
                          <w:rPr>
                            <w:sz w:val="16"/>
                            <w:szCs w:val="16"/>
                          </w:rPr>
                        </w:pPr>
                        <w:r>
                          <w:rPr>
                            <w:sz w:val="16"/>
                            <w:szCs w:val="16"/>
                          </w:rPr>
                          <w:t>Worry-free life VERY IMPORTANT</w:t>
                        </w:r>
                      </w:p>
                    </w:txbxContent>
                  </v:textbox>
                </v:shape>
                <w10:wrap type="through"/>
              </v:group>
            </w:pict>
          </mc:Fallback>
        </mc:AlternateContent>
      </w:r>
      <w:r w:rsidR="00F078DD">
        <w:t xml:space="preserve">The Serenity-Seekers were less concerned about the level of freedom, feel more inclined to prize their unencumbered life path, and associate freedom with a lack of judgment on their life choices and stress that they are grateful for but uninterested in actively protecting. Here we have identified the pathways to cultivating demand among a different group: we understand their values do not overlap with the traditional (and desired) aspects of freedom such as protection of inherent rights, facilitation of community and common culture, or ability to take on responsibility for one’s own choice of living a moral life. </w:t>
      </w:r>
    </w:p>
    <w:p w14:paraId="0B5774B9" w14:textId="57EEB7C8" w:rsidR="00F078DD" w:rsidRDefault="00584616" w:rsidP="00F078DD">
      <w:r>
        <w:rPr>
          <w:noProof/>
        </w:rPr>
        <w:lastRenderedPageBreak/>
        <mc:AlternateContent>
          <mc:Choice Requires="wps">
            <w:drawing>
              <wp:anchor distT="0" distB="0" distL="114300" distR="114300" simplePos="0" relativeHeight="251868160" behindDoc="0" locked="0" layoutInCell="1" allowOverlap="1" wp14:anchorId="61B9BEB0" wp14:editId="1B153935">
                <wp:simplePos x="0" y="0"/>
                <wp:positionH relativeFrom="column">
                  <wp:posOffset>437515</wp:posOffset>
                </wp:positionH>
                <wp:positionV relativeFrom="paragraph">
                  <wp:posOffset>-127635</wp:posOffset>
                </wp:positionV>
                <wp:extent cx="3562350" cy="474980"/>
                <wp:effectExtent l="0" t="0" r="0" b="7620"/>
                <wp:wrapSquare wrapText="bothSides"/>
                <wp:docPr id="26" name="Text Box 26"/>
                <wp:cNvGraphicFramePr/>
                <a:graphic xmlns:a="http://schemas.openxmlformats.org/drawingml/2006/main">
                  <a:graphicData uri="http://schemas.microsoft.com/office/word/2010/wordprocessingShape">
                    <wps:wsp>
                      <wps:cNvSpPr txBox="1"/>
                      <wps:spPr>
                        <a:xfrm>
                          <a:off x="0" y="0"/>
                          <a:ext cx="3562350" cy="4749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C97BE0" w14:textId="66F69413" w:rsidR="00142EED" w:rsidRPr="005F1522" w:rsidRDefault="00142EED" w:rsidP="00203E6D">
                            <w:pPr>
                              <w:jc w:val="center"/>
                              <w:rPr>
                                <w:sz w:val="36"/>
                                <w:szCs w:val="36"/>
                              </w:rPr>
                            </w:pPr>
                            <w:r w:rsidRPr="005F1522">
                              <w:rPr>
                                <w:sz w:val="36"/>
                                <w:szCs w:val="36"/>
                              </w:rPr>
                              <w:t>SERENITY-SEEKING SARAH’S</w:t>
                            </w:r>
                          </w:p>
                          <w:p w14:paraId="51E37619" w14:textId="77777777" w:rsidR="00142EED" w:rsidRDefault="00142E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121" type="#_x0000_t202" style="position:absolute;margin-left:34.45pt;margin-top:-10pt;width:280.5pt;height:37.4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" filled="f" stroked="f">
                <v:textbox>
                  <w:txbxContent>
                    <w:p w14:paraId="1DC97BE0" w14:textId="66F69413" w:rsidR="00142EED" w:rsidRPr="005F1522" w:rsidRDefault="00142EED" w:rsidP="00203E6D">
                      <w:pPr>
                        <w:jc w:val="center"/>
                        <w:rPr>
                          <w:sz w:val="36"/>
                          <w:szCs w:val="36"/>
                        </w:rPr>
                      </w:pPr>
                      <w:r w:rsidRPr="005F1522">
                        <w:rPr>
                          <w:sz w:val="36"/>
                          <w:szCs w:val="36"/>
                        </w:rPr>
                        <w:t>SERENITY-SEEKING SARAH’S</w:t>
                      </w:r>
                    </w:p>
                    <w:p w14:paraId="51E37619" w14:textId="77777777" w:rsidR="00142EED" w:rsidRDefault="00142EED"/>
                  </w:txbxContent>
                </v:textbox>
                <w10:wrap type="square"/>
              </v:shape>
            </w:pict>
          </mc:Fallback>
        </mc:AlternateContent>
      </w:r>
    </w:p>
    <w:p w14:paraId="4364C146" w14:textId="428ABE27" w:rsidR="00F078DD" w:rsidRDefault="00584616" w:rsidP="00F078DD">
      <w:pPr>
        <w:pStyle w:val="BodyText"/>
      </w:pPr>
      <w:r>
        <w:rPr>
          <w:noProof/>
        </w:rPr>
        <mc:AlternateContent>
          <mc:Choice Requires="wps">
            <w:drawing>
              <wp:anchor distT="0" distB="0" distL="114300" distR="114300" simplePos="0" relativeHeight="251873280" behindDoc="0" locked="0" layoutInCell="1" allowOverlap="1" wp14:anchorId="3867FD35" wp14:editId="4BAC614B">
                <wp:simplePos x="0" y="0"/>
                <wp:positionH relativeFrom="column">
                  <wp:posOffset>437515</wp:posOffset>
                </wp:positionH>
                <wp:positionV relativeFrom="paragraph">
                  <wp:posOffset>-3175</wp:posOffset>
                </wp:positionV>
                <wp:extent cx="3562350" cy="71247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3562350" cy="7124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89A36C" w14:textId="6C2C68A6" w:rsidR="00142EED" w:rsidRPr="00584616" w:rsidRDefault="00142EED" w:rsidP="00584616">
                            <w:pPr>
                              <w:jc w:val="center"/>
                              <w:rPr>
                                <w:rFonts w:ascii="Aleo Bold" w:hAnsi="Aleo Bold"/>
                                <w:sz w:val="72"/>
                                <w:szCs w:val="72"/>
                              </w:rPr>
                            </w:pPr>
                            <w:r w:rsidRPr="00584616">
                              <w:rPr>
                                <w:rFonts w:ascii="Aleo Bold" w:hAnsi="Aleo Bold"/>
                                <w:sz w:val="72"/>
                                <w:szCs w:val="72"/>
                              </w:rPr>
                              <w:t>PROTOTYPE</w:t>
                            </w:r>
                          </w:p>
                          <w:p w14:paraId="5A4F25EC" w14:textId="77777777" w:rsidR="00142EED" w:rsidRPr="00584616" w:rsidRDefault="00142EED" w:rsidP="00584616">
                            <w:pPr>
                              <w:rPr>
                                <w:rFonts w:ascii="Aleo Bold" w:hAnsi="Aleo Bold"/>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122" type="#_x0000_t202" style="position:absolute;margin-left:34.45pt;margin-top:-.2pt;width:280.5pt;height:56.1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eFFdUCAAAY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" filled="f" stroked="f">
                <v:textbox>
                  <w:txbxContent>
                    <w:p w14:paraId="2B89A36C" w14:textId="6C2C68A6" w:rsidR="00142EED" w:rsidRPr="00584616" w:rsidRDefault="00142EED" w:rsidP="00584616">
                      <w:pPr>
                        <w:jc w:val="center"/>
                        <w:rPr>
                          <w:rFonts w:ascii="Aleo Bold" w:hAnsi="Aleo Bold"/>
                          <w:sz w:val="72"/>
                          <w:szCs w:val="72"/>
                        </w:rPr>
                      </w:pPr>
                      <w:r w:rsidRPr="00584616">
                        <w:rPr>
                          <w:rFonts w:ascii="Aleo Bold" w:hAnsi="Aleo Bold"/>
                          <w:sz w:val="72"/>
                          <w:szCs w:val="72"/>
                        </w:rPr>
                        <w:t>PROTOTYPE</w:t>
                      </w:r>
                    </w:p>
                    <w:p w14:paraId="5A4F25EC" w14:textId="77777777" w:rsidR="00142EED" w:rsidRPr="00584616" w:rsidRDefault="00142EED" w:rsidP="00584616">
                      <w:pPr>
                        <w:rPr>
                          <w:rFonts w:ascii="Aleo Bold" w:hAnsi="Aleo Bold"/>
                          <w:sz w:val="96"/>
                          <w:szCs w:val="96"/>
                        </w:rPr>
                      </w:pPr>
                    </w:p>
                  </w:txbxContent>
                </v:textbox>
                <w10:wrap type="square"/>
              </v:shape>
            </w:pict>
          </mc:Fallback>
        </mc:AlternateContent>
      </w:r>
    </w:p>
    <w:p w14:paraId="17E7C814" w14:textId="1EEE43B6" w:rsidR="00730A9B" w:rsidRDefault="00584616" w:rsidP="00F078DD">
      <w:pPr>
        <w:pStyle w:val="BodyText"/>
      </w:pPr>
      <w:r>
        <w:rPr>
          <w:noProof/>
        </w:rPr>
        <w:drawing>
          <wp:anchor distT="0" distB="0" distL="114300" distR="114300" simplePos="0" relativeHeight="251866112" behindDoc="0" locked="0" layoutInCell="1" allowOverlap="1" wp14:anchorId="0C162C82" wp14:editId="7D0DF24C">
            <wp:simplePos x="0" y="0"/>
            <wp:positionH relativeFrom="column">
              <wp:posOffset>-274955</wp:posOffset>
            </wp:positionH>
            <wp:positionV relativeFrom="paragraph">
              <wp:posOffset>192405</wp:posOffset>
            </wp:positionV>
            <wp:extent cx="4664710" cy="388747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ppychick.png"/>
                    <pic:cNvPicPr/>
                  </pic:nvPicPr>
                  <pic:blipFill>
                    <a:blip r:embed="rId47">
                      <a:extLst>
                        <a:ext uri="{28A0092B-C50C-407E-A947-70E740481C1C}">
                          <a14:useLocalDpi xmlns:a14="http://schemas.microsoft.com/office/drawing/2010/main" val="0"/>
                        </a:ext>
                      </a:extLst>
                    </a:blip>
                    <a:stretch>
                      <a:fillRect/>
                    </a:stretch>
                  </pic:blipFill>
                  <pic:spPr>
                    <a:xfrm>
                      <a:off x="0" y="0"/>
                      <a:ext cx="4664710" cy="3887470"/>
                    </a:xfrm>
                    <a:prstGeom prst="rect">
                      <a:avLst/>
                    </a:prstGeom>
                  </pic:spPr>
                </pic:pic>
              </a:graphicData>
            </a:graphic>
            <wp14:sizeRelH relativeFrom="page">
              <wp14:pctWidth>0</wp14:pctWidth>
            </wp14:sizeRelH>
            <wp14:sizeRelV relativeFrom="page">
              <wp14:pctHeight>0</wp14:pctHeight>
            </wp14:sizeRelV>
          </wp:anchor>
        </w:drawing>
      </w:r>
    </w:p>
    <w:p w14:paraId="31F35F3D" w14:textId="3C5B53E6" w:rsidR="00730A9B" w:rsidRPr="00F078DD" w:rsidRDefault="00F34733" w:rsidP="00F078DD">
      <w:pPr>
        <w:pStyle w:val="BodyText"/>
        <w:sectPr w:rsidR="00730A9B" w:rsidRPr="00F078DD" w:rsidSect="009973A7">
          <w:pgSz w:w="12240" w:h="15840" w:code="1"/>
          <w:pgMar w:top="1440" w:right="1872" w:bottom="1800" w:left="2880" w:header="720" w:footer="965" w:gutter="0"/>
          <w:cols w:space="240"/>
          <w:titlePg/>
        </w:sectPr>
      </w:pPr>
      <w:r>
        <w:rPr>
          <w:noProof/>
        </w:rPr>
        <mc:AlternateContent>
          <mc:Choice Requires="wps">
            <w:drawing>
              <wp:anchor distT="0" distB="0" distL="114300" distR="114300" simplePos="0" relativeHeight="251936768" behindDoc="0" locked="0" layoutInCell="1" allowOverlap="1" wp14:anchorId="2B2D55CA" wp14:editId="08E2D1FA">
                <wp:simplePos x="0" y="0"/>
                <wp:positionH relativeFrom="column">
                  <wp:posOffset>2218055</wp:posOffset>
                </wp:positionH>
                <wp:positionV relativeFrom="paragraph">
                  <wp:posOffset>5731510</wp:posOffset>
                </wp:positionV>
                <wp:extent cx="2968625" cy="1187450"/>
                <wp:effectExtent l="0" t="0" r="3175" b="6350"/>
                <wp:wrapThrough wrapText="bothSides">
                  <wp:wrapPolygon edited="0">
                    <wp:start x="370" y="0"/>
                    <wp:lineTo x="0" y="924"/>
                    <wp:lineTo x="0" y="20329"/>
                    <wp:lineTo x="370" y="21253"/>
                    <wp:lineTo x="21069" y="21253"/>
                    <wp:lineTo x="21438" y="20329"/>
                    <wp:lineTo x="21438" y="924"/>
                    <wp:lineTo x="21069" y="0"/>
                    <wp:lineTo x="370" y="0"/>
                  </wp:wrapPolygon>
                </wp:wrapThrough>
                <wp:docPr id="138" name="Rounded Rectangle 138"/>
                <wp:cNvGraphicFramePr/>
                <a:graphic xmlns:a="http://schemas.openxmlformats.org/drawingml/2006/main">
                  <a:graphicData uri="http://schemas.microsoft.com/office/word/2010/wordprocessingShape">
                    <wps:wsp>
                      <wps:cNvSpPr/>
                      <wps:spPr>
                        <a:xfrm>
                          <a:off x="0" y="0"/>
                          <a:ext cx="2968625" cy="1187450"/>
                        </a:xfrm>
                        <a:prstGeom prst="roundRect">
                          <a:avLst/>
                        </a:prstGeom>
                        <a:solidFill>
                          <a:srgbClr val="F4683A"/>
                        </a:solidFill>
                        <a:ln>
                          <a:noFill/>
                        </a:ln>
                        <a:effectLst/>
                      </wps:spPr>
                      <wps:style>
                        <a:lnRef idx="1">
                          <a:schemeClr val="accent1"/>
                        </a:lnRef>
                        <a:fillRef idx="3">
                          <a:schemeClr val="accent1"/>
                        </a:fillRef>
                        <a:effectRef idx="2">
                          <a:schemeClr val="accent1"/>
                        </a:effectRef>
                        <a:fontRef idx="minor">
                          <a:schemeClr val="lt1"/>
                        </a:fontRef>
                      </wps:style>
                      <wps:txbx>
                        <w:txbxContent>
                          <w:p w14:paraId="176C7EE8" w14:textId="28AEF834" w:rsidR="00142EED" w:rsidRDefault="00142EED" w:rsidP="00750A54">
                            <w:pPr>
                              <w:jc w:val="center"/>
                            </w:pPr>
                            <w:r>
                              <w:t>DEMAND STRATEGY: REDIRECT VALUES THAT CAN SUPPORT THE CORRECT DEFINITION OF FREEDOM; REFRAME OTHER POSITIVE ASSOCIATIONS AS NEGATIVE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138" o:spid="_x0000_s1123" style="position:absolute;margin-left:174.65pt;margin-top:451.3pt;width:233.75pt;height:93.5pt;z-index:25193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" fillcolor="#f4683a" stroked="f">
                <v:textbox>
                  <w:txbxContent>
                    <w:p w14:paraId="176C7EE8" w14:textId="28AEF834" w:rsidR="00142EED" w:rsidRDefault="00142EED" w:rsidP="00750A54">
                      <w:pPr>
                        <w:jc w:val="center"/>
                      </w:pPr>
                      <w:r>
                        <w:t>DEMAND STRATEGY: REDIRECT VALUES THAT CAN SUPPORT THE CORRECT DEFINITION OF FREEDOM; REFRAME OTHER POSITIVE ASSOCIATIONS AS NEGATIVE</w:t>
                      </w:r>
                    </w:p>
                  </w:txbxContent>
                </v:textbox>
                <w10:wrap type="through"/>
              </v:roundrect>
            </w:pict>
          </mc:Fallback>
        </mc:AlternateContent>
      </w:r>
      <w:r w:rsidR="00750A54">
        <w:rPr>
          <w:noProof/>
        </w:rPr>
        <mc:AlternateContent>
          <mc:Choice Requires="wps">
            <w:drawing>
              <wp:anchor distT="0" distB="0" distL="114300" distR="114300" simplePos="0" relativeHeight="251934720" behindDoc="0" locked="0" layoutInCell="1" allowOverlap="1" wp14:anchorId="64F00575" wp14:editId="16AE6E35">
                <wp:simplePos x="0" y="0"/>
                <wp:positionH relativeFrom="column">
                  <wp:posOffset>-987425</wp:posOffset>
                </wp:positionH>
                <wp:positionV relativeFrom="paragraph">
                  <wp:posOffset>5731510</wp:posOffset>
                </wp:positionV>
                <wp:extent cx="2849880" cy="1187450"/>
                <wp:effectExtent l="0" t="0" r="0" b="6350"/>
                <wp:wrapThrough wrapText="bothSides">
                  <wp:wrapPolygon edited="0">
                    <wp:start x="385" y="0"/>
                    <wp:lineTo x="0" y="924"/>
                    <wp:lineTo x="0" y="20329"/>
                    <wp:lineTo x="385" y="21253"/>
                    <wp:lineTo x="20984" y="21253"/>
                    <wp:lineTo x="21369" y="20329"/>
                    <wp:lineTo x="21369" y="924"/>
                    <wp:lineTo x="20984" y="0"/>
                    <wp:lineTo x="385" y="0"/>
                  </wp:wrapPolygon>
                </wp:wrapThrough>
                <wp:docPr id="137" name="Rounded Rectangle 137"/>
                <wp:cNvGraphicFramePr/>
                <a:graphic xmlns:a="http://schemas.openxmlformats.org/drawingml/2006/main">
                  <a:graphicData uri="http://schemas.microsoft.com/office/word/2010/wordprocessingShape">
                    <wps:wsp>
                      <wps:cNvSpPr/>
                      <wps:spPr>
                        <a:xfrm>
                          <a:off x="0" y="0"/>
                          <a:ext cx="2849880" cy="1187450"/>
                        </a:xfrm>
                        <a:prstGeom prst="roundRect">
                          <a:avLst/>
                        </a:prstGeom>
                        <a:solidFill>
                          <a:srgbClr val="FF9F14"/>
                        </a:solidFill>
                        <a:ln>
                          <a:noFill/>
                        </a:ln>
                        <a:effectLst/>
                      </wps:spPr>
                      <wps:style>
                        <a:lnRef idx="1">
                          <a:schemeClr val="accent1"/>
                        </a:lnRef>
                        <a:fillRef idx="3">
                          <a:schemeClr val="accent1"/>
                        </a:fillRef>
                        <a:effectRef idx="2">
                          <a:schemeClr val="accent1"/>
                        </a:effectRef>
                        <a:fontRef idx="minor">
                          <a:schemeClr val="lt1"/>
                        </a:fontRef>
                      </wps:style>
                      <wps:txbx>
                        <w:txbxContent>
                          <w:p w14:paraId="2448CA16" w14:textId="43F02C39" w:rsidR="00142EED" w:rsidRDefault="00142EED" w:rsidP="00750A54">
                            <w:pPr>
                              <w:jc w:val="center"/>
                            </w:pPr>
                            <w:r>
                              <w:t>VALUES: ENTERTAINMENT, PERSONAL SAFETY, AND SERENITY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37" o:spid="_x0000_s1124" style="position:absolute;margin-left:-77.7pt;margin-top:451.3pt;width:224.4pt;height:93.5pt;z-index:251934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" fillcolor="#ff9f14" stroked="f">
                <v:textbox>
                  <w:txbxContent>
                    <w:p w14:paraId="2448CA16" w14:textId="43F02C39" w:rsidR="00142EED" w:rsidRDefault="00142EED" w:rsidP="00750A54">
                      <w:pPr>
                        <w:jc w:val="center"/>
                      </w:pPr>
                      <w:r>
                        <w:t>VALUES: ENTERTAINMENT, PERSONAL SAFETY, AND SERENITY</w:t>
                      </w:r>
                    </w:p>
                  </w:txbxContent>
                </v:textbox>
                <w10:wrap type="through"/>
              </v:roundrect>
            </w:pict>
          </mc:Fallback>
        </mc:AlternateContent>
      </w:r>
      <w:r w:rsidR="00D076A0">
        <w:rPr>
          <w:noProof/>
        </w:rPr>
        <mc:AlternateContent>
          <mc:Choice Requires="wps">
            <w:drawing>
              <wp:anchor distT="0" distB="0" distL="114300" distR="114300" simplePos="0" relativeHeight="251893760" behindDoc="0" locked="0" layoutInCell="1" allowOverlap="1" wp14:anchorId="2CCE5589" wp14:editId="6FE5271F">
                <wp:simplePos x="0" y="0"/>
                <wp:positionH relativeFrom="column">
                  <wp:posOffset>2931161</wp:posOffset>
                </wp:positionH>
                <wp:positionV relativeFrom="paragraph">
                  <wp:posOffset>2880996</wp:posOffset>
                </wp:positionV>
                <wp:extent cx="2255518" cy="831850"/>
                <wp:effectExtent l="318" t="75882" r="107632" b="31433"/>
                <wp:wrapNone/>
                <wp:docPr id="51" name="Elbow Connector 51"/>
                <wp:cNvGraphicFramePr/>
                <a:graphic xmlns:a="http://schemas.openxmlformats.org/drawingml/2006/main">
                  <a:graphicData uri="http://schemas.microsoft.com/office/word/2010/wordprocessingShape">
                    <wps:wsp>
                      <wps:cNvCnPr/>
                      <wps:spPr>
                        <a:xfrm rot="5400000">
                          <a:off x="0" y="0"/>
                          <a:ext cx="2255518" cy="831850"/>
                        </a:xfrm>
                        <a:prstGeom prst="bentConnector3">
                          <a:avLst>
                            <a:gd name="adj1" fmla="val 99915"/>
                          </a:avLst>
                        </a:prstGeom>
                        <a:ln w="9525">
                          <a:solidFill>
                            <a:srgbClr val="FF6B14"/>
                          </a:solidFill>
                          <a:headEnd type="oval"/>
                          <a:tailEnd type="non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51" o:spid="_x0000_s1026" type="#_x0000_t34" style="position:absolute;margin-left:230.8pt;margin-top:226.85pt;width:177.6pt;height:65.5pt;rotation:90;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" adj="21582" strokecolor="#ff6b14">
                <v:stroke startarrow="oval"/>
              </v:shape>
            </w:pict>
          </mc:Fallback>
        </mc:AlternateContent>
      </w:r>
      <w:r w:rsidR="00D076A0">
        <w:rPr>
          <w:noProof/>
        </w:rPr>
        <mc:AlternateContent>
          <mc:Choice Requires="wps">
            <w:drawing>
              <wp:anchor distT="0" distB="0" distL="114300" distR="114300" simplePos="0" relativeHeight="251900928" behindDoc="0" locked="0" layoutInCell="1" allowOverlap="1" wp14:anchorId="72DDAEB0" wp14:editId="1A8AB2B3">
                <wp:simplePos x="0" y="0"/>
                <wp:positionH relativeFrom="column">
                  <wp:posOffset>3762375</wp:posOffset>
                </wp:positionH>
                <wp:positionV relativeFrom="paragraph">
                  <wp:posOffset>3712210</wp:posOffset>
                </wp:positionV>
                <wp:extent cx="473710" cy="635"/>
                <wp:effectExtent l="84137" t="68263" r="93028" b="42227"/>
                <wp:wrapNone/>
                <wp:docPr id="67" name="Elbow Connector 67"/>
                <wp:cNvGraphicFramePr/>
                <a:graphic xmlns:a="http://schemas.openxmlformats.org/drawingml/2006/main">
                  <a:graphicData uri="http://schemas.microsoft.com/office/word/2010/wordprocessingShape">
                    <wps:wsp>
                      <wps:cNvCnPr/>
                      <wps:spPr>
                        <a:xfrm rot="5400000">
                          <a:off x="0" y="0"/>
                          <a:ext cx="473710" cy="635"/>
                        </a:xfrm>
                        <a:prstGeom prst="bentConnector3">
                          <a:avLst>
                            <a:gd name="adj1" fmla="val 50000"/>
                          </a:avLst>
                        </a:prstGeom>
                        <a:ln w="9525">
                          <a:solidFill>
                            <a:srgbClr val="FF0000"/>
                          </a:solidFill>
                          <a:headEnd type="oval"/>
                          <a:tailEnd type="non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67" o:spid="_x0000_s1026" type="#_x0000_t34" style="position:absolute;margin-left:296.25pt;margin-top:292.3pt;width:37.3pt;height:.05pt;rotation:90;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" strokecolor="red">
                <v:stroke startarrow="oval"/>
              </v:shape>
            </w:pict>
          </mc:Fallback>
        </mc:AlternateContent>
      </w:r>
      <w:r w:rsidR="00D076A0">
        <w:rPr>
          <w:noProof/>
        </w:rPr>
        <w:drawing>
          <wp:anchor distT="0" distB="0" distL="114300" distR="114300" simplePos="0" relativeHeight="251896832" behindDoc="0" locked="0" layoutInCell="1" allowOverlap="1" wp14:anchorId="4CCA4047" wp14:editId="42C4E079">
            <wp:simplePos x="0" y="0"/>
            <wp:positionH relativeFrom="column">
              <wp:posOffset>2812415</wp:posOffset>
            </wp:positionH>
            <wp:positionV relativeFrom="paragraph">
              <wp:posOffset>2660015</wp:posOffset>
            </wp:positionV>
            <wp:extent cx="2357120" cy="934085"/>
            <wp:effectExtent l="0" t="279400" r="5080" b="31051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ankyou.png"/>
                    <pic:cNvPicPr/>
                  </pic:nvPicPr>
                  <pic:blipFill>
                    <a:blip r:embed="rId48">
                      <a:extLst>
                        <a:ext uri="{28A0092B-C50C-407E-A947-70E740481C1C}">
                          <a14:useLocalDpi xmlns:a14="http://schemas.microsoft.com/office/drawing/2010/main" val="0"/>
                        </a:ext>
                      </a:extLst>
                    </a:blip>
                    <a:stretch>
                      <a:fillRect/>
                    </a:stretch>
                  </pic:blipFill>
                  <pic:spPr>
                    <a:xfrm rot="20159784">
                      <a:off x="0" y="0"/>
                      <a:ext cx="2357120" cy="934085"/>
                    </a:xfrm>
                    <a:prstGeom prst="rect">
                      <a:avLst/>
                    </a:prstGeom>
                  </pic:spPr>
                </pic:pic>
              </a:graphicData>
            </a:graphic>
            <wp14:sizeRelH relativeFrom="page">
              <wp14:pctWidth>0</wp14:pctWidth>
            </wp14:sizeRelH>
            <wp14:sizeRelV relativeFrom="page">
              <wp14:pctHeight>0</wp14:pctHeight>
            </wp14:sizeRelV>
          </wp:anchor>
        </w:drawing>
      </w:r>
      <w:r w:rsidR="00D076A0">
        <w:rPr>
          <w:noProof/>
        </w:rPr>
        <mc:AlternateContent>
          <mc:Choice Requires="wps">
            <w:drawing>
              <wp:anchor distT="0" distB="0" distL="114300" distR="114300" simplePos="0" relativeHeight="251933696" behindDoc="0" locked="0" layoutInCell="1" allowOverlap="1" wp14:anchorId="6D897610" wp14:editId="6F1EF332">
                <wp:simplePos x="0" y="0"/>
                <wp:positionH relativeFrom="column">
                  <wp:posOffset>2931795</wp:posOffset>
                </wp:positionH>
                <wp:positionV relativeFrom="paragraph">
                  <wp:posOffset>2880360</wp:posOffset>
                </wp:positionV>
                <wp:extent cx="2966085" cy="831215"/>
                <wp:effectExtent l="635" t="75565" r="107950" b="57150"/>
                <wp:wrapNone/>
                <wp:docPr id="31" name="Elbow Connector 31"/>
                <wp:cNvGraphicFramePr/>
                <a:graphic xmlns:a="http://schemas.openxmlformats.org/drawingml/2006/main">
                  <a:graphicData uri="http://schemas.microsoft.com/office/word/2010/wordprocessingShape">
                    <wps:wsp>
                      <wps:cNvCnPr/>
                      <wps:spPr>
                        <a:xfrm rot="5400000">
                          <a:off x="0" y="0"/>
                          <a:ext cx="2966085" cy="831215"/>
                        </a:xfrm>
                        <a:prstGeom prst="bentConnector3">
                          <a:avLst>
                            <a:gd name="adj1" fmla="val 100624"/>
                          </a:avLst>
                        </a:prstGeom>
                        <a:ln w="9525">
                          <a:solidFill>
                            <a:srgbClr val="142D27"/>
                          </a:solidFill>
                          <a:headEnd type="oval"/>
                          <a:tailEnd type="non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31" o:spid="_x0000_s1026" type="#_x0000_t34" style="position:absolute;margin-left:230.85pt;margin-top:226.8pt;width:233.55pt;height:65.45pt;rotation:90;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" adj="21735" strokecolor="#142d27">
                <v:stroke startarrow="oval"/>
              </v:shape>
            </w:pict>
          </mc:Fallback>
        </mc:AlternateContent>
      </w:r>
      <w:r w:rsidR="00D076A0">
        <w:rPr>
          <w:noProof/>
        </w:rPr>
        <w:drawing>
          <wp:anchor distT="0" distB="0" distL="114300" distR="114300" simplePos="0" relativeHeight="251890688" behindDoc="0" locked="0" layoutInCell="1" allowOverlap="1" wp14:anchorId="42ABD038" wp14:editId="382F7328">
            <wp:simplePos x="0" y="0"/>
            <wp:positionH relativeFrom="column">
              <wp:posOffset>3762375</wp:posOffset>
            </wp:positionH>
            <wp:positionV relativeFrom="paragraph">
              <wp:posOffset>506730</wp:posOffset>
            </wp:positionV>
            <wp:extent cx="1494155" cy="1236980"/>
            <wp:effectExtent l="0" t="0" r="4445" b="762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8624197351.png"/>
                    <pic:cNvPicPr/>
                  </pic:nvPicPr>
                  <pic:blipFill>
                    <a:blip r:embed="rId49">
                      <a:extLst>
                        <a:ext uri="{28A0092B-C50C-407E-A947-70E740481C1C}">
                          <a14:useLocalDpi xmlns:a14="http://schemas.microsoft.com/office/drawing/2010/main" val="0"/>
                        </a:ext>
                      </a:extLst>
                    </a:blip>
                    <a:stretch>
                      <a:fillRect/>
                    </a:stretch>
                  </pic:blipFill>
                  <pic:spPr>
                    <a:xfrm>
                      <a:off x="0" y="0"/>
                      <a:ext cx="1494155" cy="1236980"/>
                    </a:xfrm>
                    <a:prstGeom prst="rect">
                      <a:avLst/>
                    </a:prstGeom>
                  </pic:spPr>
                </pic:pic>
              </a:graphicData>
            </a:graphic>
            <wp14:sizeRelH relativeFrom="page">
              <wp14:pctWidth>0</wp14:pctWidth>
            </wp14:sizeRelH>
            <wp14:sizeRelV relativeFrom="page">
              <wp14:pctHeight>0</wp14:pctHeight>
            </wp14:sizeRelV>
          </wp:anchor>
        </w:drawing>
      </w:r>
      <w:r w:rsidR="00D076A0">
        <w:rPr>
          <w:noProof/>
        </w:rPr>
        <mc:AlternateContent>
          <mc:Choice Requires="wps">
            <w:drawing>
              <wp:anchor distT="0" distB="0" distL="114300" distR="114300" simplePos="0" relativeHeight="251888640" behindDoc="0" locked="0" layoutInCell="1" allowOverlap="1" wp14:anchorId="09F4C0EB" wp14:editId="11BA977C">
                <wp:simplePos x="0" y="0"/>
                <wp:positionH relativeFrom="column">
                  <wp:posOffset>437515</wp:posOffset>
                </wp:positionH>
                <wp:positionV relativeFrom="paragraph">
                  <wp:posOffset>2169160</wp:posOffset>
                </wp:positionV>
                <wp:extent cx="17146" cy="1781175"/>
                <wp:effectExtent l="50800" t="76200" r="109855" b="22225"/>
                <wp:wrapNone/>
                <wp:docPr id="48" name="Elbow Connector 48"/>
                <wp:cNvGraphicFramePr/>
                <a:graphic xmlns:a="http://schemas.openxmlformats.org/drawingml/2006/main">
                  <a:graphicData uri="http://schemas.microsoft.com/office/word/2010/wordprocessingShape">
                    <wps:wsp>
                      <wps:cNvCnPr/>
                      <wps:spPr>
                        <a:xfrm flipH="1">
                          <a:off x="0" y="0"/>
                          <a:ext cx="17146" cy="1781175"/>
                        </a:xfrm>
                        <a:prstGeom prst="straightConnector1">
                          <a:avLst/>
                        </a:prstGeom>
                        <a:ln w="9525">
                          <a:solidFill>
                            <a:srgbClr val="FF9F14"/>
                          </a:solidFill>
                          <a:headEnd type="oval"/>
                          <a:tailEnd type="non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Elbow Connector 48" o:spid="_x0000_s1026" type="#_x0000_t32" style="position:absolute;margin-left:34.45pt;margin-top:170.8pt;width:1.35pt;height:140.25pt;flip:x;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" strokecolor="#ff9f14">
                <v:stroke startarrow="oval"/>
              </v:shape>
            </w:pict>
          </mc:Fallback>
        </mc:AlternateContent>
      </w:r>
      <w:r w:rsidR="00D076A0">
        <w:rPr>
          <w:noProof/>
        </w:rPr>
        <mc:AlternateContent>
          <mc:Choice Requires="wps">
            <w:drawing>
              <wp:anchor distT="0" distB="0" distL="114300" distR="114300" simplePos="0" relativeHeight="251932672" behindDoc="0" locked="0" layoutInCell="1" allowOverlap="1" wp14:anchorId="35DA80BC" wp14:editId="6DD147D4">
                <wp:simplePos x="0" y="0"/>
                <wp:positionH relativeFrom="column">
                  <wp:posOffset>-987742</wp:posOffset>
                </wp:positionH>
                <wp:positionV relativeFrom="paragraph">
                  <wp:posOffset>4068762</wp:posOffset>
                </wp:positionV>
                <wp:extent cx="713105" cy="712470"/>
                <wp:effectExtent l="76518" t="75882" r="49212" b="74613"/>
                <wp:wrapNone/>
                <wp:docPr id="37" name="Elbow Connector 37"/>
                <wp:cNvGraphicFramePr/>
                <a:graphic xmlns:a="http://schemas.openxmlformats.org/drawingml/2006/main">
                  <a:graphicData uri="http://schemas.microsoft.com/office/word/2010/wordprocessingShape">
                    <wps:wsp>
                      <wps:cNvCnPr/>
                      <wps:spPr>
                        <a:xfrm rot="16200000" flipH="1">
                          <a:off x="0" y="0"/>
                          <a:ext cx="713105" cy="712470"/>
                        </a:xfrm>
                        <a:prstGeom prst="bentConnector3">
                          <a:avLst>
                            <a:gd name="adj1" fmla="val 103991"/>
                          </a:avLst>
                        </a:prstGeom>
                        <a:ln w="9525">
                          <a:solidFill>
                            <a:srgbClr val="804000"/>
                          </a:solidFill>
                          <a:headEnd type="oval"/>
                          <a:tailEnd type="non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37" o:spid="_x0000_s1026" type="#_x0000_t34" style="position:absolute;margin-left:-77.75pt;margin-top:320.35pt;width:56.15pt;height:56.1pt;rotation:90;flip:x;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" adj="22462" strokecolor="#804000">
                <v:stroke startarrow="oval"/>
              </v:shape>
            </w:pict>
          </mc:Fallback>
        </mc:AlternateContent>
      </w:r>
      <w:r w:rsidR="00D076A0">
        <w:rPr>
          <w:noProof/>
        </w:rPr>
        <w:drawing>
          <wp:anchor distT="0" distB="0" distL="114300" distR="114300" simplePos="0" relativeHeight="251884544" behindDoc="0" locked="0" layoutInCell="1" allowOverlap="1" wp14:anchorId="39A0FF28" wp14:editId="223EA6DF">
            <wp:simplePos x="0" y="0"/>
            <wp:positionH relativeFrom="column">
              <wp:posOffset>-1462405</wp:posOffset>
            </wp:positionH>
            <wp:positionV relativeFrom="paragraph">
              <wp:posOffset>3119120</wp:posOffset>
            </wp:positionV>
            <wp:extent cx="1224915" cy="106870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et_PNG7519.png"/>
                    <pic:cNvPicPr/>
                  </pic:nvPicPr>
                  <pic:blipFill>
                    <a:blip r:embed="rId50">
                      <a:extLst>
                        <a:ext uri="{28A0092B-C50C-407E-A947-70E740481C1C}">
                          <a14:useLocalDpi xmlns:a14="http://schemas.microsoft.com/office/drawing/2010/main" val="0"/>
                        </a:ext>
                      </a:extLst>
                    </a:blip>
                    <a:stretch>
                      <a:fillRect/>
                    </a:stretch>
                  </pic:blipFill>
                  <pic:spPr>
                    <a:xfrm>
                      <a:off x="0" y="0"/>
                      <a:ext cx="1224915" cy="1068705"/>
                    </a:xfrm>
                    <a:prstGeom prst="rect">
                      <a:avLst/>
                    </a:prstGeom>
                  </pic:spPr>
                </pic:pic>
              </a:graphicData>
            </a:graphic>
            <wp14:sizeRelH relativeFrom="page">
              <wp14:pctWidth>0</wp14:pctWidth>
            </wp14:sizeRelH>
            <wp14:sizeRelV relativeFrom="page">
              <wp14:pctHeight>0</wp14:pctHeight>
            </wp14:sizeRelV>
          </wp:anchor>
        </w:drawing>
      </w:r>
      <w:r w:rsidR="00D076A0">
        <w:rPr>
          <w:noProof/>
        </w:rPr>
        <mc:AlternateContent>
          <mc:Choice Requires="wps">
            <w:drawing>
              <wp:anchor distT="0" distB="0" distL="114300" distR="114300" simplePos="0" relativeHeight="251607036" behindDoc="0" locked="0" layoutInCell="1" allowOverlap="1" wp14:anchorId="3FDBA0D8" wp14:editId="28FFA83E">
                <wp:simplePos x="0" y="0"/>
                <wp:positionH relativeFrom="column">
                  <wp:posOffset>-572135</wp:posOffset>
                </wp:positionH>
                <wp:positionV relativeFrom="paragraph">
                  <wp:posOffset>3415665</wp:posOffset>
                </wp:positionV>
                <wp:extent cx="1901190" cy="1543050"/>
                <wp:effectExtent l="77470" t="74930" r="30480" b="55880"/>
                <wp:wrapNone/>
                <wp:docPr id="70" name="Elbow Connector 70"/>
                <wp:cNvGraphicFramePr/>
                <a:graphic xmlns:a="http://schemas.openxmlformats.org/drawingml/2006/main">
                  <a:graphicData uri="http://schemas.microsoft.com/office/word/2010/wordprocessingShape">
                    <wps:wsp>
                      <wps:cNvCnPr/>
                      <wps:spPr>
                        <a:xfrm rot="16200000" flipH="1">
                          <a:off x="0" y="0"/>
                          <a:ext cx="1901190" cy="1543050"/>
                        </a:xfrm>
                        <a:prstGeom prst="bentConnector3">
                          <a:avLst>
                            <a:gd name="adj1" fmla="val 100628"/>
                          </a:avLst>
                        </a:prstGeom>
                        <a:ln w="9525">
                          <a:solidFill>
                            <a:schemeClr val="tx1">
                              <a:lumMod val="95000"/>
                              <a:lumOff val="5000"/>
                            </a:schemeClr>
                          </a:solidFill>
                          <a:headEnd type="oval"/>
                          <a:tailEnd type="non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70" o:spid="_x0000_s1026" type="#_x0000_t34" style="position:absolute;margin-left:-45pt;margin-top:268.95pt;width:149.7pt;height:121.5pt;rotation:90;flip:x;z-index:2516070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" adj="21736" strokecolor="#0d0d0d [3069]">
                <v:stroke startarrow="oval"/>
              </v:shape>
            </w:pict>
          </mc:Fallback>
        </mc:AlternateContent>
      </w:r>
      <w:r w:rsidR="00D076A0">
        <w:rPr>
          <w:noProof/>
        </w:rPr>
        <w:drawing>
          <wp:anchor distT="0" distB="0" distL="114300" distR="114300" simplePos="0" relativeHeight="251901952" behindDoc="0" locked="0" layoutInCell="1" allowOverlap="1" wp14:anchorId="0183ED82" wp14:editId="26A1E801">
            <wp:simplePos x="0" y="0"/>
            <wp:positionH relativeFrom="column">
              <wp:posOffset>-512445</wp:posOffset>
            </wp:positionH>
            <wp:positionV relativeFrom="paragraph">
              <wp:posOffset>2050415</wp:posOffset>
            </wp:positionV>
            <wp:extent cx="831215" cy="1115695"/>
            <wp:effectExtent l="0" t="0" r="6985" b="190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cle_Sam_(pointing_finger).png"/>
                    <pic:cNvPicPr/>
                  </pic:nvPicPr>
                  <pic:blipFill>
                    <a:blip r:embed="rId51">
                      <a:extLst>
                        <a:ext uri="{28A0092B-C50C-407E-A947-70E740481C1C}">
                          <a14:useLocalDpi xmlns:a14="http://schemas.microsoft.com/office/drawing/2010/main" val="0"/>
                        </a:ext>
                      </a:extLst>
                    </a:blip>
                    <a:stretch>
                      <a:fillRect/>
                    </a:stretch>
                  </pic:blipFill>
                  <pic:spPr>
                    <a:xfrm>
                      <a:off x="0" y="0"/>
                      <a:ext cx="831215" cy="1115695"/>
                    </a:xfrm>
                    <a:prstGeom prst="rect">
                      <a:avLst/>
                    </a:prstGeom>
                  </pic:spPr>
                </pic:pic>
              </a:graphicData>
            </a:graphic>
            <wp14:sizeRelH relativeFrom="page">
              <wp14:pctWidth>0</wp14:pctWidth>
            </wp14:sizeRelH>
            <wp14:sizeRelV relativeFrom="page">
              <wp14:pctHeight>0</wp14:pctHeight>
            </wp14:sizeRelV>
          </wp:anchor>
        </w:drawing>
      </w:r>
      <w:r w:rsidR="00F40B21">
        <w:rPr>
          <w:noProof/>
        </w:rPr>
        <mc:AlternateContent>
          <mc:Choice Requires="wps">
            <w:drawing>
              <wp:anchor distT="0" distB="0" distL="114300" distR="114300" simplePos="0" relativeHeight="251881472" behindDoc="0" locked="0" layoutInCell="1" allowOverlap="1" wp14:anchorId="38DF7F21" wp14:editId="57D8ADA1">
                <wp:simplePos x="0" y="0"/>
                <wp:positionH relativeFrom="column">
                  <wp:posOffset>-1580514</wp:posOffset>
                </wp:positionH>
                <wp:positionV relativeFrom="paragraph">
                  <wp:posOffset>2049781</wp:posOffset>
                </wp:positionV>
                <wp:extent cx="3323588" cy="1424940"/>
                <wp:effectExtent l="85408" t="66992" r="39052" b="39053"/>
                <wp:wrapNone/>
                <wp:docPr id="40" name="Elbow Connector 40"/>
                <wp:cNvGraphicFramePr/>
                <a:graphic xmlns:a="http://schemas.openxmlformats.org/drawingml/2006/main">
                  <a:graphicData uri="http://schemas.microsoft.com/office/word/2010/wordprocessingShape">
                    <wps:wsp>
                      <wps:cNvCnPr/>
                      <wps:spPr>
                        <a:xfrm rot="16200000" flipH="1">
                          <a:off x="0" y="0"/>
                          <a:ext cx="3323588" cy="1424940"/>
                        </a:xfrm>
                        <a:prstGeom prst="bentConnector3">
                          <a:avLst>
                            <a:gd name="adj1" fmla="val 100092"/>
                          </a:avLst>
                        </a:prstGeom>
                        <a:ln w="9525">
                          <a:solidFill>
                            <a:srgbClr val="000080"/>
                          </a:solidFill>
                          <a:headEnd type="oval"/>
                          <a:tailEnd type="non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40" o:spid="_x0000_s1026" type="#_x0000_t34" style="position:absolute;margin-left:-124.4pt;margin-top:161.4pt;width:261.7pt;height:112.2pt;rotation:90;flip:x;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" adj="21620" strokecolor="navy">
                <v:stroke startarrow="oval"/>
              </v:shape>
            </w:pict>
          </mc:Fallback>
        </mc:AlternateContent>
      </w:r>
      <w:r w:rsidR="00F40B21">
        <w:rPr>
          <w:noProof/>
        </w:rPr>
        <w:drawing>
          <wp:anchor distT="0" distB="0" distL="114300" distR="114300" simplePos="0" relativeHeight="251879424" behindDoc="0" locked="0" layoutInCell="1" allowOverlap="1" wp14:anchorId="5A9354F3" wp14:editId="33E583FB">
            <wp:simplePos x="0" y="0"/>
            <wp:positionH relativeFrom="column">
              <wp:posOffset>-1224915</wp:posOffset>
            </wp:positionH>
            <wp:positionV relativeFrom="paragraph">
              <wp:posOffset>506730</wp:posOffset>
            </wp:positionV>
            <wp:extent cx="1781175" cy="546100"/>
            <wp:effectExtent l="0" t="0" r="0" b="1270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exist-Bumper-Sticker-300x300.png"/>
                    <pic:cNvPicPr/>
                  </pic:nvPicPr>
                  <pic:blipFill rotWithShape="1">
                    <a:blip r:embed="rId52">
                      <a:extLst>
                        <a:ext uri="{28A0092B-C50C-407E-A947-70E740481C1C}">
                          <a14:useLocalDpi xmlns:a14="http://schemas.microsoft.com/office/drawing/2010/main" val="0"/>
                        </a:ext>
                      </a:extLst>
                    </a:blip>
                    <a:srcRect t="35666" b="33667"/>
                    <a:stretch/>
                  </pic:blipFill>
                  <pic:spPr bwMode="auto">
                    <a:xfrm>
                      <a:off x="0" y="0"/>
                      <a:ext cx="1781175" cy="546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B21">
        <w:rPr>
          <w:noProof/>
        </w:rPr>
        <w:drawing>
          <wp:anchor distT="0" distB="0" distL="114300" distR="114300" simplePos="0" relativeHeight="251884031" behindDoc="0" locked="0" layoutInCell="1" allowOverlap="1" wp14:anchorId="347FA3A7" wp14:editId="390E8CFA">
            <wp:simplePos x="0" y="0"/>
            <wp:positionH relativeFrom="column">
              <wp:posOffset>-393700</wp:posOffset>
            </wp:positionH>
            <wp:positionV relativeFrom="paragraph">
              <wp:posOffset>862965</wp:posOffset>
            </wp:positionV>
            <wp:extent cx="1583055" cy="1187450"/>
            <wp:effectExtent l="0" t="0" r="0" b="635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ches-Rock-Surf-Camp-Costa-Rica-300x225.jpg"/>
                    <pic:cNvPicPr/>
                  </pic:nvPicPr>
                  <pic:blipFill>
                    <a:blip r:embed="rId53">
                      <a:extLst>
                        <a:ext uri="{28A0092B-C50C-407E-A947-70E740481C1C}">
                          <a14:useLocalDpi xmlns:a14="http://schemas.microsoft.com/office/drawing/2010/main" val="0"/>
                        </a:ext>
                      </a:extLst>
                    </a:blip>
                    <a:stretch>
                      <a:fillRect/>
                    </a:stretch>
                  </pic:blipFill>
                  <pic:spPr>
                    <a:xfrm>
                      <a:off x="0" y="0"/>
                      <a:ext cx="1583055" cy="1187450"/>
                    </a:xfrm>
                    <a:prstGeom prst="rect">
                      <a:avLst/>
                    </a:prstGeom>
                  </pic:spPr>
                </pic:pic>
              </a:graphicData>
            </a:graphic>
            <wp14:sizeRelH relativeFrom="page">
              <wp14:pctWidth>0</wp14:pctWidth>
            </wp14:sizeRelH>
            <wp14:sizeRelV relativeFrom="page">
              <wp14:pctHeight>0</wp14:pctHeight>
            </wp14:sizeRelV>
          </wp:anchor>
        </w:drawing>
      </w:r>
      <w:r w:rsidR="0064064C">
        <w:rPr>
          <w:noProof/>
        </w:rPr>
        <mc:AlternateContent>
          <mc:Choice Requires="wps">
            <w:drawing>
              <wp:anchor distT="0" distB="0" distL="114300" distR="114300" simplePos="0" relativeHeight="251883520" behindDoc="0" locked="0" layoutInCell="1" allowOverlap="1" wp14:anchorId="6ACDC1DF" wp14:editId="1C2AF7BA">
                <wp:simplePos x="0" y="0"/>
                <wp:positionH relativeFrom="column">
                  <wp:posOffset>-393700</wp:posOffset>
                </wp:positionH>
                <wp:positionV relativeFrom="paragraph">
                  <wp:posOffset>4662805</wp:posOffset>
                </wp:positionV>
                <wp:extent cx="2374900" cy="474980"/>
                <wp:effectExtent l="0" t="0" r="0" b="7620"/>
                <wp:wrapSquare wrapText="bothSides"/>
                <wp:docPr id="43" name="Text Box 43"/>
                <wp:cNvGraphicFramePr/>
                <a:graphic xmlns:a="http://schemas.openxmlformats.org/drawingml/2006/main">
                  <a:graphicData uri="http://schemas.microsoft.com/office/word/2010/wordprocessingShape">
                    <wps:wsp>
                      <wps:cNvSpPr txBox="1"/>
                      <wps:spPr>
                        <a:xfrm>
                          <a:off x="0" y="0"/>
                          <a:ext cx="2374900" cy="4749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632FFF" w14:textId="77777777" w:rsidR="00142EED" w:rsidRPr="009F4CC8" w:rsidRDefault="00142EED" w:rsidP="00EF0903">
                            <w:pPr>
                              <w:jc w:val="right"/>
                              <w:rPr>
                                <w:color w:val="804000"/>
                                <w:sz w:val="28"/>
                                <w:szCs w:val="28"/>
                              </w:rPr>
                            </w:pPr>
                            <w:r w:rsidRPr="009F4CC8">
                              <w:rPr>
                                <w:color w:val="804000"/>
                                <w:sz w:val="28"/>
                                <w:szCs w:val="28"/>
                              </w:rPr>
                              <w:t>ANNUAL INCOME $25-50K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125" type="#_x0000_t202" style="position:absolute;margin-left:-30.95pt;margin-top:367.15pt;width:187pt;height:37.4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" filled="f" stroked="f">
                <v:textbox>
                  <w:txbxContent>
                    <w:p w14:paraId="0D632FFF" w14:textId="77777777" w:rsidR="00142EED" w:rsidRPr="009F4CC8" w:rsidRDefault="00142EED" w:rsidP="00EF0903">
                      <w:pPr>
                        <w:jc w:val="right"/>
                        <w:rPr>
                          <w:color w:val="804000"/>
                          <w:sz w:val="28"/>
                          <w:szCs w:val="28"/>
                        </w:rPr>
                      </w:pPr>
                      <w:r w:rsidRPr="009F4CC8">
                        <w:rPr>
                          <w:color w:val="804000"/>
                          <w:sz w:val="28"/>
                          <w:szCs w:val="28"/>
                        </w:rPr>
                        <w:t>ANNUAL INCOME $25-50K</w:t>
                      </w:r>
                    </w:p>
                  </w:txbxContent>
                </v:textbox>
                <w10:wrap type="square"/>
              </v:shape>
            </w:pict>
          </mc:Fallback>
        </mc:AlternateContent>
      </w:r>
      <w:r w:rsidR="0064064C">
        <w:rPr>
          <w:noProof/>
        </w:rPr>
        <mc:AlternateContent>
          <mc:Choice Requires="wps">
            <w:drawing>
              <wp:anchor distT="0" distB="0" distL="114300" distR="114300" simplePos="0" relativeHeight="251904000" behindDoc="0" locked="0" layoutInCell="1" allowOverlap="1" wp14:anchorId="4C38C165" wp14:editId="4A7DC253">
                <wp:simplePos x="0" y="0"/>
                <wp:positionH relativeFrom="column">
                  <wp:posOffset>1149985</wp:posOffset>
                </wp:positionH>
                <wp:positionV relativeFrom="paragraph">
                  <wp:posOffset>5019040</wp:posOffset>
                </wp:positionV>
                <wp:extent cx="2018665" cy="356235"/>
                <wp:effectExtent l="0" t="0" r="0" b="0"/>
                <wp:wrapSquare wrapText="bothSides"/>
                <wp:docPr id="69" name="Text Box 69"/>
                <wp:cNvGraphicFramePr/>
                <a:graphic xmlns:a="http://schemas.openxmlformats.org/drawingml/2006/main">
                  <a:graphicData uri="http://schemas.microsoft.com/office/word/2010/wordprocessingShape">
                    <wps:wsp>
                      <wps:cNvSpPr txBox="1"/>
                      <wps:spPr>
                        <a:xfrm>
                          <a:off x="0" y="0"/>
                          <a:ext cx="2018665" cy="3562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04449F" w14:textId="0379676C" w:rsidR="00142EED" w:rsidRPr="006477B8" w:rsidRDefault="00142EED" w:rsidP="006477B8">
                            <w:pPr>
                              <w:rPr>
                                <w:color w:val="0D0D0D" w:themeColor="text1" w:themeTint="F2"/>
                                <w:sz w:val="28"/>
                                <w:szCs w:val="28"/>
                              </w:rPr>
                            </w:pPr>
                            <w:r w:rsidRPr="006477B8">
                              <w:rPr>
                                <w:color w:val="0D0D0D" w:themeColor="text1" w:themeTint="F2"/>
                                <w:sz w:val="28"/>
                                <w:szCs w:val="28"/>
                              </w:rPr>
                              <w:t>FEARS JUDGMENT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126" type="#_x0000_t202" style="position:absolute;margin-left:90.55pt;margin-top:395.2pt;width:158.95pt;height:28.0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" filled="f" stroked="f">
                <v:textbox>
                  <w:txbxContent>
                    <w:p w14:paraId="4A04449F" w14:textId="0379676C" w:rsidR="00142EED" w:rsidRPr="006477B8" w:rsidRDefault="00142EED" w:rsidP="006477B8">
                      <w:pPr>
                        <w:rPr>
                          <w:color w:val="0D0D0D" w:themeColor="text1" w:themeTint="F2"/>
                          <w:sz w:val="28"/>
                          <w:szCs w:val="28"/>
                        </w:rPr>
                      </w:pPr>
                      <w:r w:rsidRPr="006477B8">
                        <w:rPr>
                          <w:color w:val="0D0D0D" w:themeColor="text1" w:themeTint="F2"/>
                          <w:sz w:val="28"/>
                          <w:szCs w:val="28"/>
                        </w:rPr>
                        <w:t>FEARS JUDGMENT</w:t>
                      </w:r>
                    </w:p>
                  </w:txbxContent>
                </v:textbox>
                <w10:wrap type="square"/>
              </v:shape>
            </w:pict>
          </mc:Fallback>
        </mc:AlternateContent>
      </w:r>
      <w:r w:rsidR="0064064C">
        <w:rPr>
          <w:noProof/>
        </w:rPr>
        <mc:AlternateContent>
          <mc:Choice Requires="wps">
            <w:drawing>
              <wp:anchor distT="0" distB="0" distL="114300" distR="114300" simplePos="0" relativeHeight="251886592" behindDoc="0" locked="0" layoutInCell="1" allowOverlap="1" wp14:anchorId="152E69B7" wp14:editId="16F312C0">
                <wp:simplePos x="0" y="0"/>
                <wp:positionH relativeFrom="column">
                  <wp:posOffset>-393700</wp:posOffset>
                </wp:positionH>
                <wp:positionV relativeFrom="paragraph">
                  <wp:posOffset>3950335</wp:posOffset>
                </wp:positionV>
                <wp:extent cx="2374900" cy="356235"/>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2374900" cy="3562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FF9EFC" w14:textId="33B3A62E" w:rsidR="00142EED" w:rsidRPr="009F4CC8" w:rsidRDefault="00142EED" w:rsidP="00EF0903">
                            <w:pPr>
                              <w:jc w:val="right"/>
                              <w:rPr>
                                <w:color w:val="FF9F14"/>
                                <w:sz w:val="28"/>
                                <w:szCs w:val="28"/>
                              </w:rPr>
                            </w:pPr>
                            <w:r w:rsidRPr="009F4CC8">
                              <w:rPr>
                                <w:color w:val="FF9F14"/>
                                <w:sz w:val="28"/>
                                <w:szCs w:val="28"/>
                              </w:rPr>
                              <w:t>SEEK</w:t>
                            </w:r>
                            <w:r>
                              <w:rPr>
                                <w:color w:val="FF9F14"/>
                                <w:sz w:val="28"/>
                                <w:szCs w:val="28"/>
                              </w:rPr>
                              <w:t>S ENTERTAINMENT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127" type="#_x0000_t202" style="position:absolute;margin-left:-30.95pt;margin-top:311.05pt;width:187pt;height:28.0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hkfgdQCAAAY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" filled="f" stroked="f">
                <v:textbox>
                  <w:txbxContent>
                    <w:p w14:paraId="58FF9EFC" w14:textId="33B3A62E" w:rsidR="00142EED" w:rsidRPr="009F4CC8" w:rsidRDefault="00142EED" w:rsidP="00EF0903">
                      <w:pPr>
                        <w:jc w:val="right"/>
                        <w:rPr>
                          <w:color w:val="FF9F14"/>
                          <w:sz w:val="28"/>
                          <w:szCs w:val="28"/>
                        </w:rPr>
                      </w:pPr>
                      <w:r w:rsidRPr="009F4CC8">
                        <w:rPr>
                          <w:color w:val="FF9F14"/>
                          <w:sz w:val="28"/>
                          <w:szCs w:val="28"/>
                        </w:rPr>
                        <w:t>SEEK</w:t>
                      </w:r>
                      <w:r>
                        <w:rPr>
                          <w:color w:val="FF9F14"/>
                          <w:sz w:val="28"/>
                          <w:szCs w:val="28"/>
                        </w:rPr>
                        <w:t>S ENTERTAINMENT</w:t>
                      </w:r>
                    </w:p>
                  </w:txbxContent>
                </v:textbox>
                <w10:wrap type="square"/>
              </v:shape>
            </w:pict>
          </mc:Fallback>
        </mc:AlternateContent>
      </w:r>
      <w:r w:rsidR="0064064C">
        <w:rPr>
          <w:noProof/>
        </w:rPr>
        <mc:AlternateContent>
          <mc:Choice Requires="wps">
            <w:drawing>
              <wp:anchor distT="0" distB="0" distL="114300" distR="114300" simplePos="0" relativeHeight="251871232" behindDoc="0" locked="0" layoutInCell="1" allowOverlap="1" wp14:anchorId="5356AA73" wp14:editId="115576D6">
                <wp:simplePos x="0" y="0"/>
                <wp:positionH relativeFrom="column">
                  <wp:posOffset>2099945</wp:posOffset>
                </wp:positionH>
                <wp:positionV relativeFrom="paragraph">
                  <wp:posOffset>4662805</wp:posOffset>
                </wp:positionV>
                <wp:extent cx="2018665" cy="356235"/>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2018665" cy="3562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3EC8BE" w14:textId="019AA424" w:rsidR="00142EED" w:rsidRPr="009F4CC8" w:rsidRDefault="00142EED" w:rsidP="00EF0903">
                            <w:pPr>
                              <w:rPr>
                                <w:color w:val="142D3B"/>
                                <w:sz w:val="28"/>
                                <w:szCs w:val="28"/>
                              </w:rPr>
                            </w:pPr>
                            <w:r w:rsidRPr="009F4CC8">
                              <w:rPr>
                                <w:color w:val="142D3B"/>
                                <w:sz w:val="28"/>
                                <w:szCs w:val="28"/>
                              </w:rPr>
                              <w:t>PACIFIC NORTHWEST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128" type="#_x0000_t202" style="position:absolute;margin-left:165.35pt;margin-top:367.15pt;width:158.95pt;height:28.0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" filled="f" stroked="f">
                <v:textbox>
                  <w:txbxContent>
                    <w:p w14:paraId="2E3EC8BE" w14:textId="019AA424" w:rsidR="00142EED" w:rsidRPr="009F4CC8" w:rsidRDefault="00142EED" w:rsidP="00EF0903">
                      <w:pPr>
                        <w:rPr>
                          <w:color w:val="142D3B"/>
                          <w:sz w:val="28"/>
                          <w:szCs w:val="28"/>
                        </w:rPr>
                      </w:pPr>
                      <w:r w:rsidRPr="009F4CC8">
                        <w:rPr>
                          <w:color w:val="142D3B"/>
                          <w:sz w:val="28"/>
                          <w:szCs w:val="28"/>
                        </w:rPr>
                        <w:t>PACIFIC NORTHWEST</w:t>
                      </w:r>
                    </w:p>
                  </w:txbxContent>
                </v:textbox>
                <w10:wrap type="square"/>
              </v:shape>
            </w:pict>
          </mc:Fallback>
        </mc:AlternateContent>
      </w:r>
      <w:r w:rsidR="0064064C">
        <w:rPr>
          <w:noProof/>
        </w:rPr>
        <mc:AlternateContent>
          <mc:Choice Requires="wps">
            <w:drawing>
              <wp:anchor distT="0" distB="0" distL="114300" distR="114300" simplePos="0" relativeHeight="251898880" behindDoc="0" locked="0" layoutInCell="1" allowOverlap="1" wp14:anchorId="4868DC04" wp14:editId="5757D5C2">
                <wp:simplePos x="0" y="0"/>
                <wp:positionH relativeFrom="column">
                  <wp:posOffset>2099945</wp:posOffset>
                </wp:positionH>
                <wp:positionV relativeFrom="paragraph">
                  <wp:posOffset>3950335</wp:posOffset>
                </wp:positionV>
                <wp:extent cx="3087370" cy="356235"/>
                <wp:effectExtent l="0" t="0" r="0" b="0"/>
                <wp:wrapSquare wrapText="bothSides"/>
                <wp:docPr id="66" name="Text Box 66"/>
                <wp:cNvGraphicFramePr/>
                <a:graphic xmlns:a="http://schemas.openxmlformats.org/drawingml/2006/main">
                  <a:graphicData uri="http://schemas.microsoft.com/office/word/2010/wordprocessingShape">
                    <wps:wsp>
                      <wps:cNvSpPr txBox="1"/>
                      <wps:spPr>
                        <a:xfrm>
                          <a:off x="0" y="0"/>
                          <a:ext cx="3087370" cy="3562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9BF941" w14:textId="6F9A35DE" w:rsidR="00142EED" w:rsidRPr="00F7212E" w:rsidRDefault="00142EED" w:rsidP="00F7212E">
                            <w:pPr>
                              <w:rPr>
                                <w:color w:val="FF0000"/>
                                <w:sz w:val="28"/>
                                <w:szCs w:val="28"/>
                              </w:rPr>
                            </w:pPr>
                            <w:r>
                              <w:rPr>
                                <w:color w:val="FF0000"/>
                                <w:sz w:val="28"/>
                                <w:szCs w:val="28"/>
                              </w:rPr>
                              <w:t>THANKFUL FOR FREEDOM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129" type="#_x0000_t202" style="position:absolute;margin-left:165.35pt;margin-top:311.05pt;width:243.1pt;height:28.0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" filled="f" stroked="f">
                <v:textbox>
                  <w:txbxContent>
                    <w:p w14:paraId="3A9BF941" w14:textId="6F9A35DE" w:rsidR="00142EED" w:rsidRPr="00F7212E" w:rsidRDefault="00142EED" w:rsidP="00F7212E">
                      <w:pPr>
                        <w:rPr>
                          <w:color w:val="FF0000"/>
                          <w:sz w:val="28"/>
                          <w:szCs w:val="28"/>
                        </w:rPr>
                      </w:pPr>
                      <w:r>
                        <w:rPr>
                          <w:color w:val="FF0000"/>
                          <w:sz w:val="28"/>
                          <w:szCs w:val="28"/>
                        </w:rPr>
                        <w:t>THANKFUL FOR FREEDOM</w:t>
                      </w:r>
                    </w:p>
                  </w:txbxContent>
                </v:textbox>
                <w10:wrap type="square"/>
              </v:shape>
            </w:pict>
          </mc:Fallback>
        </mc:AlternateContent>
      </w:r>
      <w:r w:rsidR="0064064C">
        <w:rPr>
          <w:noProof/>
        </w:rPr>
        <mc:AlternateContent>
          <mc:Choice Requires="wps">
            <w:drawing>
              <wp:anchor distT="0" distB="0" distL="114300" distR="114300" simplePos="0" relativeHeight="251895808" behindDoc="0" locked="0" layoutInCell="1" allowOverlap="1" wp14:anchorId="18118EEF" wp14:editId="0AF6EED5">
                <wp:simplePos x="0" y="0"/>
                <wp:positionH relativeFrom="column">
                  <wp:posOffset>2099945</wp:posOffset>
                </wp:positionH>
                <wp:positionV relativeFrom="paragraph">
                  <wp:posOffset>4306570</wp:posOffset>
                </wp:positionV>
                <wp:extent cx="1543685" cy="356235"/>
                <wp:effectExtent l="0" t="0" r="0" b="0"/>
                <wp:wrapSquare wrapText="bothSides"/>
                <wp:docPr id="53" name="Text Box 53"/>
                <wp:cNvGraphicFramePr/>
                <a:graphic xmlns:a="http://schemas.openxmlformats.org/drawingml/2006/main">
                  <a:graphicData uri="http://schemas.microsoft.com/office/word/2010/wordprocessingShape">
                    <wps:wsp>
                      <wps:cNvSpPr txBox="1"/>
                      <wps:spPr>
                        <a:xfrm>
                          <a:off x="0" y="0"/>
                          <a:ext cx="1543685" cy="3562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5B0AAA" w14:textId="0ABB36CE" w:rsidR="00142EED" w:rsidRPr="00BE0A4F" w:rsidRDefault="00142EED" w:rsidP="00EF0903">
                            <w:pPr>
                              <w:rPr>
                                <w:color w:val="FF6B14"/>
                                <w:sz w:val="28"/>
                                <w:szCs w:val="28"/>
                              </w:rPr>
                            </w:pPr>
                            <w:r w:rsidRPr="00BE0A4F">
                              <w:rPr>
                                <w:color w:val="FF6B14"/>
                                <w:sz w:val="28"/>
                                <w:szCs w:val="28"/>
                              </w:rPr>
                              <w:t>AVOIDS STRESS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130" type="#_x0000_t202" style="position:absolute;margin-left:165.35pt;margin-top:339.1pt;width:121.55pt;height:28.0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" filled="f" stroked="f">
                <v:textbox>
                  <w:txbxContent>
                    <w:p w14:paraId="0A5B0AAA" w14:textId="0ABB36CE" w:rsidR="00142EED" w:rsidRPr="00BE0A4F" w:rsidRDefault="00142EED" w:rsidP="00EF0903">
                      <w:pPr>
                        <w:rPr>
                          <w:color w:val="FF6B14"/>
                          <w:sz w:val="28"/>
                          <w:szCs w:val="28"/>
                        </w:rPr>
                      </w:pPr>
                      <w:r w:rsidRPr="00BE0A4F">
                        <w:rPr>
                          <w:color w:val="FF6B14"/>
                          <w:sz w:val="28"/>
                          <w:szCs w:val="28"/>
                        </w:rPr>
                        <w:t>AVOIDS STRESS</w:t>
                      </w:r>
                    </w:p>
                  </w:txbxContent>
                </v:textbox>
                <w10:wrap type="square"/>
              </v:shape>
            </w:pict>
          </mc:Fallback>
        </mc:AlternateContent>
      </w:r>
      <w:r w:rsidR="0064064C">
        <w:rPr>
          <w:noProof/>
        </w:rPr>
        <mc:AlternateContent>
          <mc:Choice Requires="wps">
            <w:drawing>
              <wp:anchor distT="0" distB="0" distL="114300" distR="114300" simplePos="0" relativeHeight="251878400" behindDoc="0" locked="0" layoutInCell="1" allowOverlap="1" wp14:anchorId="23AD8253" wp14:editId="4ABEB1FF">
                <wp:simplePos x="0" y="0"/>
                <wp:positionH relativeFrom="column">
                  <wp:posOffset>793750</wp:posOffset>
                </wp:positionH>
                <wp:positionV relativeFrom="paragraph">
                  <wp:posOffset>4306570</wp:posOffset>
                </wp:positionV>
                <wp:extent cx="1187450" cy="356235"/>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1187450" cy="3562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D5D83B" w14:textId="01C861C7" w:rsidR="00142EED" w:rsidRPr="009F4CC8" w:rsidRDefault="00142EED" w:rsidP="00EF0903">
                            <w:pPr>
                              <w:jc w:val="right"/>
                              <w:rPr>
                                <w:color w:val="000090"/>
                                <w:sz w:val="28"/>
                                <w:szCs w:val="28"/>
                              </w:rPr>
                            </w:pPr>
                            <w:r w:rsidRPr="009F4CC8">
                              <w:rPr>
                                <w:color w:val="000090"/>
                                <w:sz w:val="28"/>
                                <w:szCs w:val="28"/>
                              </w:rPr>
                              <w:t>DEMOCRAT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131" type="#_x0000_t202" style="position:absolute;margin-left:62.5pt;margin-top:339.1pt;width:93.5pt;height:28.0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" filled="f" stroked="f">
                <v:textbox>
                  <w:txbxContent>
                    <w:p w14:paraId="2BD5D83B" w14:textId="01C861C7" w:rsidR="00142EED" w:rsidRPr="009F4CC8" w:rsidRDefault="00142EED" w:rsidP="00EF0903">
                      <w:pPr>
                        <w:jc w:val="right"/>
                        <w:rPr>
                          <w:color w:val="000090"/>
                          <w:sz w:val="28"/>
                          <w:szCs w:val="28"/>
                        </w:rPr>
                      </w:pPr>
                      <w:r w:rsidRPr="009F4CC8">
                        <w:rPr>
                          <w:color w:val="000090"/>
                          <w:sz w:val="28"/>
                          <w:szCs w:val="28"/>
                        </w:rPr>
                        <w:t>DEMOCRAT</w:t>
                      </w:r>
                    </w:p>
                  </w:txbxContent>
                </v:textbox>
                <w10:wrap type="square"/>
              </v:shape>
            </w:pict>
          </mc:Fallback>
        </mc:AlternateContent>
      </w:r>
      <w:r w:rsidR="0064064C">
        <w:rPr>
          <w:noProof/>
        </w:rPr>
        <w:drawing>
          <wp:anchor distT="0" distB="0" distL="114300" distR="114300" simplePos="0" relativeHeight="251889664" behindDoc="0" locked="0" layoutInCell="1" allowOverlap="1" wp14:anchorId="03190099" wp14:editId="0A063919">
            <wp:simplePos x="0" y="0"/>
            <wp:positionH relativeFrom="column">
              <wp:posOffset>2931160</wp:posOffset>
            </wp:positionH>
            <wp:positionV relativeFrom="paragraph">
              <wp:posOffset>1100455</wp:posOffset>
            </wp:positionV>
            <wp:extent cx="2350770" cy="1306195"/>
            <wp:effectExtent l="0" t="0" r="1143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de-Yoga-Mat.jpg"/>
                    <pic:cNvPicPr/>
                  </pic:nvPicPr>
                  <pic:blipFill>
                    <a:blip r:embed="rId54">
                      <a:extLst>
                        <a:ext uri="{28A0092B-C50C-407E-A947-70E740481C1C}">
                          <a14:useLocalDpi xmlns:a14="http://schemas.microsoft.com/office/drawing/2010/main" val="0"/>
                        </a:ext>
                      </a:extLst>
                    </a:blip>
                    <a:stretch>
                      <a:fillRect/>
                    </a:stretch>
                  </pic:blipFill>
                  <pic:spPr>
                    <a:xfrm>
                      <a:off x="0" y="0"/>
                      <a:ext cx="2350770" cy="1306195"/>
                    </a:xfrm>
                    <a:prstGeom prst="rect">
                      <a:avLst/>
                    </a:prstGeom>
                  </pic:spPr>
                </pic:pic>
              </a:graphicData>
            </a:graphic>
            <wp14:sizeRelH relativeFrom="page">
              <wp14:pctWidth>0</wp14:pctWidth>
            </wp14:sizeRelH>
            <wp14:sizeRelV relativeFrom="page">
              <wp14:pctHeight>0</wp14:pctHeight>
            </wp14:sizeRelV>
          </wp:anchor>
        </w:drawing>
      </w:r>
    </w:p>
    <w:p w14:paraId="6E5A8B5B" w14:textId="77777777" w:rsidR="00882419" w:rsidRDefault="00882419" w:rsidP="003D5540">
      <w:pPr>
        <w:pStyle w:val="Heading1"/>
      </w:pPr>
    </w:p>
    <w:p w14:paraId="22A11EE4" w14:textId="77777777" w:rsidR="00882419" w:rsidRDefault="00882419" w:rsidP="003D5540">
      <w:pPr>
        <w:pStyle w:val="Heading1"/>
      </w:pPr>
    </w:p>
    <w:p w14:paraId="28C64E76" w14:textId="39A43F4D" w:rsidR="003D5540" w:rsidRDefault="00882419" w:rsidP="003D5540">
      <w:pPr>
        <w:pStyle w:val="Heading1"/>
      </w:pPr>
      <w:bookmarkStart w:id="7" w:name="_Toc300927773"/>
      <w:proofErr w:type="gramStart"/>
      <w:r>
        <w:t>framing</w:t>
      </w:r>
      <w:proofErr w:type="gramEnd"/>
      <w:r>
        <w:t xml:space="preserve"> structures</w:t>
      </w:r>
      <w:bookmarkEnd w:id="7"/>
    </w:p>
    <w:p w14:paraId="5ABCD0FE" w14:textId="77777777" w:rsidR="003D5540" w:rsidRDefault="003D5540" w:rsidP="003D5540">
      <w:pPr>
        <w:pStyle w:val="BodyText"/>
      </w:pPr>
    </w:p>
    <w:p w14:paraId="18AA8F18" w14:textId="05E127D5" w:rsidR="003D5540" w:rsidRPr="0010722A" w:rsidRDefault="00A74C66" w:rsidP="003D5540">
      <w:pPr>
        <w:keepNext/>
        <w:framePr w:dropCap="drop" w:lines="3" w:wrap="around" w:vAnchor="text" w:hAnchor="text"/>
        <w:spacing w:line="1096" w:lineRule="exact"/>
        <w:rPr>
          <w:rFonts w:ascii="aleo" w:hAnsi="aleo"/>
          <w:position w:val="-4"/>
          <w:sz w:val="132"/>
        </w:rPr>
      </w:pPr>
      <w:r>
        <w:rPr>
          <w:rFonts w:ascii="aleo" w:hAnsi="aleo"/>
          <w:position w:val="-4"/>
          <w:sz w:val="132"/>
        </w:rPr>
        <w:t>T</w:t>
      </w:r>
    </w:p>
    <w:p w14:paraId="465AE6B5" w14:textId="45FECBC4" w:rsidR="002E0B96" w:rsidRDefault="00671F7E" w:rsidP="002E0B96">
      <w:r>
        <w:t xml:space="preserve">ranslating the values-based insights identified in the values </w:t>
      </w:r>
      <w:r w:rsidR="002E0B96">
        <w:t xml:space="preserve">portion of this research </w:t>
      </w:r>
      <w:r>
        <w:t xml:space="preserve">through the </w:t>
      </w:r>
      <w:r w:rsidR="002E0B96">
        <w:t xml:space="preserve">context </w:t>
      </w:r>
      <w:r>
        <w:t xml:space="preserve">of framing is an effective way to </w:t>
      </w:r>
      <w:r w:rsidR="002E0B96">
        <w:t xml:space="preserve">create messages that reach Americans where they are. The psychology of framing adjusts the context a given message provides to its audience – and there are </w:t>
      </w:r>
      <w:r w:rsidR="003C1DC9">
        <w:t>three</w:t>
      </w:r>
      <w:r w:rsidR="002E0B96">
        <w:t xml:space="preserve"> specific approaches to framing that we will deploy in crafting messages about freedom:</w:t>
      </w:r>
    </w:p>
    <w:p w14:paraId="7E448F52" w14:textId="05190EC9" w:rsidR="008A1EA5" w:rsidRDefault="003C1DC9" w:rsidP="008A1EA5">
      <w:pPr>
        <w:ind w:left="360"/>
      </w:pPr>
      <w:r>
        <w:t>1) Abstract vs. Concrete (</w:t>
      </w:r>
      <w:r w:rsidR="008A1EA5">
        <w:t>Construal Level Theory</w:t>
      </w:r>
      <w:r w:rsidR="008A1EA5">
        <w:rPr>
          <w:rStyle w:val="FootnoteReference"/>
        </w:rPr>
        <w:footnoteReference w:id="4"/>
      </w:r>
      <w:r>
        <w:t>)</w:t>
      </w:r>
    </w:p>
    <w:p w14:paraId="25A30B2B" w14:textId="55E35663" w:rsidR="003C1DC9" w:rsidRDefault="008A1EA5" w:rsidP="003C1DC9">
      <w:pPr>
        <w:ind w:left="360"/>
      </w:pPr>
      <w:r>
        <w:t xml:space="preserve">2) </w:t>
      </w:r>
      <w:r w:rsidR="003C1DC9">
        <w:t>Pleasure vs. Pain (</w:t>
      </w:r>
      <w:r>
        <w:t>Prospect Theory</w:t>
      </w:r>
      <w:r w:rsidR="003C1DC9">
        <w:t xml:space="preserve">) </w:t>
      </w:r>
    </w:p>
    <w:p w14:paraId="6A7436F4" w14:textId="22C7C1BC" w:rsidR="003C1DC9" w:rsidRPr="003C1DC9" w:rsidRDefault="003C1DC9" w:rsidP="003C1DC9">
      <w:pPr>
        <w:ind w:left="360"/>
      </w:pPr>
      <w:r>
        <w:t>3) Orders of Magnitude</w:t>
      </w:r>
    </w:p>
    <w:p w14:paraId="624057FE" w14:textId="20098361" w:rsidR="003D5540" w:rsidRPr="00FF7FDE" w:rsidRDefault="008A1EA5" w:rsidP="003D5540">
      <w:r>
        <w:t>These three approaches take the most cutting-edge private-sector research about framing and a</w:t>
      </w:r>
      <w:r w:rsidR="005D50AC">
        <w:t>llow us to adjust our messaging.</w:t>
      </w:r>
    </w:p>
    <w:p w14:paraId="597CA807" w14:textId="77777777" w:rsidR="003D5540" w:rsidRDefault="003D5540" w:rsidP="003D5540">
      <w:pPr>
        <w:pStyle w:val="BodyText"/>
      </w:pPr>
    </w:p>
    <w:p w14:paraId="1013A66B" w14:textId="207CB0FB" w:rsidR="008A1EA5" w:rsidRDefault="003D5540" w:rsidP="00C64E05">
      <w:pPr>
        <w:pStyle w:val="Heading2"/>
      </w:pPr>
      <w:r>
        <w:t>Construal Level Theory</w:t>
      </w:r>
    </w:p>
    <w:p w14:paraId="6F328F43" w14:textId="77777777" w:rsidR="0009124C" w:rsidRDefault="008A1EA5" w:rsidP="0009124C">
      <w:r>
        <w:t xml:space="preserve">Scientists who study the psychology of expertise have found that if you frame a concrete concept against an abstract, </w:t>
      </w:r>
      <w:r w:rsidR="00F93501">
        <w:t xml:space="preserve">also known as Construal Level Theory, </w:t>
      </w:r>
      <w:r>
        <w:t>the concrete is</w:t>
      </w:r>
      <w:r w:rsidR="00764B34">
        <w:t xml:space="preserve"> nearly always more appealing, or </w:t>
      </w:r>
      <w:r>
        <w:t xml:space="preserve">“psychologically near.” </w:t>
      </w:r>
      <w:r w:rsidR="005D50AC">
        <w:t>As freedom</w:t>
      </w:r>
      <w:r>
        <w:t xml:space="preserve"> is an abstract concept, it competes with</w:t>
      </w:r>
      <w:r w:rsidR="005D50AC">
        <w:t>, among other things,</w:t>
      </w:r>
      <w:r>
        <w:t xml:space="preserve"> the concrete offerings of a restrictive entitlement state. </w:t>
      </w:r>
    </w:p>
    <w:p w14:paraId="3F6815EC" w14:textId="799C2720" w:rsidR="0009124C" w:rsidRDefault="0009124C" w:rsidP="0009124C">
      <w:r>
        <w:tab/>
        <w:t>Construal Level Theory asks that you do more than translate one abstraction into a slightly less abstract version. For example, this slightly less abstract message: “…Instead of paying your taxes, you could do X with the money instead,” is an example in which the money is still relatively abstract. A better translation to the concrete would be, “The average family paid $XX</w:t>
      </w:r>
      <w:proofErr w:type="gramStart"/>
      <w:r>
        <w:t>,XXX</w:t>
      </w:r>
      <w:proofErr w:type="gramEnd"/>
      <w:r>
        <w:t xml:space="preserve"> in taxes last year. </w:t>
      </w:r>
      <w:proofErr w:type="gramStart"/>
      <w:r>
        <w:t xml:space="preserve">That means </w:t>
      </w:r>
      <w:r>
        <w:lastRenderedPageBreak/>
        <w:t>the average family could buy a new car every year, or renovate their bathrooms, or purchase A, B, and C.</w:t>
      </w:r>
      <w:proofErr w:type="gramEnd"/>
      <w:r>
        <w:t xml:space="preserve"> If the government cut taxes by 10 percent, that same family would have enough for a new TV.”</w:t>
      </w:r>
    </w:p>
    <w:p w14:paraId="0E227855" w14:textId="77777777" w:rsidR="003D5540" w:rsidRPr="00A730FC" w:rsidRDefault="003D5540" w:rsidP="003D5540">
      <w:pPr>
        <w:pStyle w:val="NormalIndent"/>
      </w:pPr>
      <w:bookmarkStart w:id="8" w:name="_GoBack"/>
      <w:bookmarkEnd w:id="8"/>
    </w:p>
    <w:p w14:paraId="5B6F08F4" w14:textId="6D85D95D" w:rsidR="003D5540" w:rsidRPr="008C34A2" w:rsidRDefault="003D5540" w:rsidP="008A1EA5">
      <w:pPr>
        <w:pStyle w:val="Heading2"/>
        <w:rPr>
          <w:rFonts w:ascii="Proxima Nova Regular" w:hAnsi="Proxima Nova Regular"/>
          <w:spacing w:val="0"/>
          <w:kern w:val="0"/>
          <w:sz w:val="22"/>
        </w:rPr>
      </w:pPr>
      <w:r>
        <w:t>Prospect Theory</w:t>
      </w:r>
    </w:p>
    <w:p w14:paraId="40706C08" w14:textId="1219E991" w:rsidR="0009124C" w:rsidRDefault="008A1EA5" w:rsidP="00F93501">
      <w:r>
        <w:t xml:space="preserve">“Prospect theory” posits that people feel more pain from losing something than they get pleasure, benefit, or utility from gaining it. </w:t>
      </w:r>
      <w:r w:rsidR="007D5710">
        <w:t xml:space="preserve">In other words, </w:t>
      </w:r>
      <w:r w:rsidR="0009124C">
        <w:t xml:space="preserve">that people evaluate beyond the economic value of a transaction, and </w:t>
      </w:r>
      <w:r w:rsidR="007D5710">
        <w:t xml:space="preserve">asking people to consider how </w:t>
      </w:r>
      <w:r w:rsidR="007D5710" w:rsidRPr="008C34A2">
        <w:t>good things are today</w:t>
      </w:r>
      <w:r w:rsidR="00D61BB9">
        <w:t>,</w:t>
      </w:r>
      <w:r w:rsidR="007D5710">
        <w:t xml:space="preserve"> is more valuable than a possible future payoff.  </w:t>
      </w:r>
    </w:p>
    <w:p w14:paraId="519D2323" w14:textId="3179D425" w:rsidR="0009124C" w:rsidRDefault="0009124C" w:rsidP="00F93501">
      <w:r>
        <w:tab/>
      </w:r>
      <w:r w:rsidR="007D5710">
        <w:t>This insight helps us describe freedom in ways that highlight the effects of its loss, rather than solely its positive effects.</w:t>
      </w:r>
    </w:p>
    <w:p w14:paraId="42F0AB36" w14:textId="77777777" w:rsidR="003C1DC9" w:rsidRDefault="003C1DC9" w:rsidP="003C1DC9">
      <w:pPr>
        <w:pStyle w:val="NormalIndent"/>
      </w:pPr>
    </w:p>
    <w:p w14:paraId="25E51C26" w14:textId="61759600" w:rsidR="003C1DC9" w:rsidRPr="003C1DC9" w:rsidRDefault="003C1DC9" w:rsidP="003C1DC9">
      <w:pPr>
        <w:pStyle w:val="Heading2"/>
      </w:pPr>
      <w:r>
        <w:t>Orders of Magnitude</w:t>
      </w:r>
    </w:p>
    <w:p w14:paraId="5CB58FEF" w14:textId="25B3B5DD" w:rsidR="007D5710" w:rsidRPr="006A41A9" w:rsidRDefault="00C64E05" w:rsidP="007D5710">
      <w:pPr>
        <w:rPr>
          <w:u w:val="single"/>
        </w:rPr>
      </w:pPr>
      <w:r>
        <w:tab/>
        <w:t>At the same time, even more advanced research has looked into the orders of magnitude and how they affect the a</w:t>
      </w:r>
      <w:r w:rsidR="005D50AC" w:rsidRPr="008C34A2">
        <w:t>verage willingness to pay</w:t>
      </w:r>
      <w:r>
        <w:t xml:space="preserve">. For example, asking the question, “how much would you </w:t>
      </w:r>
      <w:r w:rsidR="00E32F66">
        <w:t>pay to save a girl who has fallen in a well, a charity raising money for the girl’s community, or a charity that keeps people from falling into wells all over the world?” Research shows that</w:t>
      </w:r>
      <w:r w:rsidR="005D50AC" w:rsidRPr="008C34A2">
        <w:t xml:space="preserve"> people will </w:t>
      </w:r>
      <w:r w:rsidR="00E32F66">
        <w:t>sacrifice</w:t>
      </w:r>
      <w:r w:rsidR="005D50AC" w:rsidRPr="008C34A2">
        <w:t xml:space="preserve"> proportionately more to the </w:t>
      </w:r>
      <w:r w:rsidR="00E32F66">
        <w:t>daughter</w:t>
      </w:r>
      <w:r w:rsidR="005D50AC" w:rsidRPr="008C34A2">
        <w:t xml:space="preserve"> than to a charity that keeps people from falling into wells, </w:t>
      </w:r>
      <w:r w:rsidR="00E32F66">
        <w:t xml:space="preserve">and </w:t>
      </w:r>
      <w:r w:rsidR="005D50AC" w:rsidRPr="008C34A2">
        <w:t xml:space="preserve">that the </w:t>
      </w:r>
      <w:r w:rsidR="00E32F66">
        <w:t>charity</w:t>
      </w:r>
      <w:r w:rsidR="005D50AC" w:rsidRPr="008C34A2">
        <w:t xml:space="preserve"> always gets most donations when there is a particular event </w:t>
      </w:r>
      <w:r w:rsidR="00E32F66">
        <w:t>to which people can donate.</w:t>
      </w:r>
      <w:r w:rsidR="007D5710">
        <w:t xml:space="preserve"> </w:t>
      </w:r>
    </w:p>
    <w:p w14:paraId="510F319A" w14:textId="77777777" w:rsidR="00C64E05" w:rsidRDefault="00C64E05" w:rsidP="00C64E05">
      <w:pPr>
        <w:pStyle w:val="NormalIndent"/>
      </w:pPr>
    </w:p>
    <w:p w14:paraId="3B54B698" w14:textId="2715BEAC" w:rsidR="00C64E05" w:rsidRDefault="00C64E05" w:rsidP="00C64E05">
      <w:pPr>
        <w:pStyle w:val="Heading2"/>
      </w:pPr>
      <w:r>
        <w:t>Conclusion</w:t>
      </w:r>
    </w:p>
    <w:p w14:paraId="08408CA0" w14:textId="77777777" w:rsidR="00C64E05" w:rsidRDefault="00C64E05" w:rsidP="00C64E05">
      <w:pPr>
        <w:pStyle w:val="NormalIndent"/>
        <w:ind w:firstLine="0"/>
      </w:pPr>
      <w:r>
        <w:t>Taken together, The Frontier Lab’s investigation of the nature of current demand for freedom, together with the framing evaluation, provides actionable direction for those seeking to foster more freedom, as well as those for whom appreciation for freedom makes the selling of their policies and legislative prescriptions more appealing.</w:t>
      </w:r>
    </w:p>
    <w:p w14:paraId="3BEDA668" w14:textId="77777777" w:rsidR="00C64E05" w:rsidRPr="00C64E05" w:rsidRDefault="00C64E05" w:rsidP="00C64E05">
      <w:pPr>
        <w:sectPr w:rsidR="00C64E05" w:rsidRPr="00C64E05" w:rsidSect="009973A7">
          <w:pgSz w:w="12240" w:h="15840" w:code="1"/>
          <w:pgMar w:top="1440" w:right="1872" w:bottom="1800" w:left="2880" w:header="720" w:footer="965" w:gutter="0"/>
          <w:cols w:space="240"/>
          <w:titlePg/>
        </w:sectPr>
      </w:pPr>
    </w:p>
    <w:p w14:paraId="554E616A" w14:textId="77777777" w:rsidR="00882419" w:rsidRDefault="00882419" w:rsidP="00BB4370">
      <w:pPr>
        <w:pStyle w:val="Heading1"/>
      </w:pPr>
    </w:p>
    <w:p w14:paraId="3AFBF108" w14:textId="77777777" w:rsidR="00882419" w:rsidRDefault="00882419" w:rsidP="00BB4370">
      <w:pPr>
        <w:pStyle w:val="Heading1"/>
      </w:pPr>
    </w:p>
    <w:p w14:paraId="5DA68B8E" w14:textId="77777777" w:rsidR="00BB4370" w:rsidRDefault="00BB4370" w:rsidP="00BB4370">
      <w:pPr>
        <w:pStyle w:val="Heading1"/>
      </w:pPr>
      <w:bookmarkStart w:id="9" w:name="_Toc300927774"/>
      <w:proofErr w:type="gramStart"/>
      <w:r>
        <w:t>messages</w:t>
      </w:r>
      <w:proofErr w:type="gramEnd"/>
      <w:r>
        <w:t xml:space="preserve"> to cultivate demand</w:t>
      </w:r>
      <w:bookmarkEnd w:id="9"/>
    </w:p>
    <w:p w14:paraId="5944A389" w14:textId="77777777" w:rsidR="00BB4370" w:rsidRPr="00B568AE" w:rsidRDefault="00BB4370" w:rsidP="00BB4370">
      <w:pPr>
        <w:pStyle w:val="BodyText"/>
      </w:pPr>
    </w:p>
    <w:p w14:paraId="394291F1" w14:textId="77777777" w:rsidR="00BB4370" w:rsidRPr="00B568AE" w:rsidRDefault="00BB4370" w:rsidP="00BB4370">
      <w:pPr>
        <w:keepNext/>
        <w:framePr w:dropCap="drop" w:lines="3" w:wrap="around" w:vAnchor="text" w:hAnchor="text"/>
        <w:spacing w:line="1096" w:lineRule="exact"/>
        <w:rPr>
          <w:rFonts w:ascii="aleo" w:hAnsi="aleo"/>
          <w:position w:val="-4"/>
          <w:sz w:val="132"/>
        </w:rPr>
      </w:pPr>
      <w:r w:rsidRPr="00B568AE">
        <w:rPr>
          <w:rFonts w:ascii="aleo" w:hAnsi="aleo"/>
          <w:position w:val="-4"/>
          <w:sz w:val="132"/>
        </w:rPr>
        <w:t>T</w:t>
      </w:r>
    </w:p>
    <w:p w14:paraId="49E595DA" w14:textId="72015AE9" w:rsidR="00BB4370" w:rsidRDefault="00BB4370" w:rsidP="00BB4370">
      <w:r>
        <w:t xml:space="preserve">he good news is that the Hierarchical Value Maps revealed through the values research serve as roadmaps for both short-term and long-term strategies to reestablishing a strong demand for freedom. The following messages serve as the psychological basis for </w:t>
      </w:r>
      <w:r w:rsidR="00035A7B">
        <w:t>establishing demand for freedom, especially among those who do not see the need.</w:t>
      </w:r>
    </w:p>
    <w:p w14:paraId="07B2BB18" w14:textId="77777777" w:rsidR="00BB4370" w:rsidRDefault="00BB4370" w:rsidP="00BB4370"/>
    <w:p w14:paraId="6EC03499" w14:textId="77777777" w:rsidR="00BB4370" w:rsidRPr="00BB4370" w:rsidRDefault="00BB4370" w:rsidP="00BB4370">
      <w:pPr>
        <w:rPr>
          <w:b/>
          <w:u w:val="single"/>
        </w:rPr>
      </w:pPr>
      <w:r w:rsidRPr="00BB4370">
        <w:rPr>
          <w:b/>
          <w:u w:val="single"/>
        </w:rPr>
        <w:t>PURPOSEFULS</w:t>
      </w:r>
    </w:p>
    <w:p w14:paraId="5EAECA37" w14:textId="77777777" w:rsidR="00BB4370" w:rsidRPr="0070743C" w:rsidRDefault="00BB4370" w:rsidP="00BB4370">
      <w:pPr>
        <w:rPr>
          <w:i/>
        </w:rPr>
      </w:pPr>
      <w:r w:rsidRPr="0070743C">
        <w:rPr>
          <w:i/>
        </w:rPr>
        <w:t xml:space="preserve">In the short-term, the way to implement these findings is to reinforce the connections for the </w:t>
      </w:r>
      <w:proofErr w:type="spellStart"/>
      <w:r w:rsidRPr="0070743C">
        <w:rPr>
          <w:i/>
        </w:rPr>
        <w:t>Purposefuls</w:t>
      </w:r>
      <w:proofErr w:type="spellEnd"/>
      <w:r w:rsidRPr="0070743C">
        <w:rPr>
          <w:i/>
        </w:rPr>
        <w:t xml:space="preserve"> between attribute-consequence-value. This means to take a section of the map and focus solely on one or two arrows, providing fact, reinforcement, and real-life stories to ensure they continue to associate freedom in this way. This is shoring up current support. </w:t>
      </w:r>
    </w:p>
    <w:p w14:paraId="72908AE6" w14:textId="77777777" w:rsidR="00BB4370" w:rsidRPr="00D102E3" w:rsidRDefault="00BB4370" w:rsidP="00BB4370">
      <w:pPr>
        <w:pStyle w:val="NormalIndent"/>
      </w:pPr>
    </w:p>
    <w:p w14:paraId="2E2DA17A" w14:textId="77777777" w:rsidR="00BB4370" w:rsidRDefault="00BB4370" w:rsidP="00BB4370">
      <w:pPr>
        <w:pStyle w:val="Heading2"/>
      </w:pPr>
      <w:r w:rsidRPr="00D102E3">
        <w:t>Top</w:t>
      </w:r>
      <w:r>
        <w:t xml:space="preserve"> 3</w:t>
      </w:r>
      <w:r w:rsidRPr="00D102E3">
        <w:t xml:space="preserve"> Messages to </w:t>
      </w:r>
      <w:r>
        <w:t>Reach More</w:t>
      </w:r>
      <w:r w:rsidRPr="00D102E3">
        <w:t xml:space="preserve"> </w:t>
      </w:r>
      <w:r>
        <w:t>‘</w:t>
      </w:r>
      <w:proofErr w:type="spellStart"/>
      <w:r w:rsidRPr="00D102E3">
        <w:t>Purposefuls</w:t>
      </w:r>
      <w:proofErr w:type="spellEnd"/>
      <w:r>
        <w:t>’</w:t>
      </w:r>
    </w:p>
    <w:p w14:paraId="27988BFB" w14:textId="77777777" w:rsidR="00BB4370" w:rsidRDefault="00BB4370" w:rsidP="00BB4370"/>
    <w:p w14:paraId="223EDAAD" w14:textId="77777777" w:rsidR="00BB4370" w:rsidRDefault="00BB4370" w:rsidP="00BB4370">
      <w:r>
        <w:t xml:space="preserve">1) </w:t>
      </w:r>
      <w:r w:rsidRPr="005A2B97">
        <w:rPr>
          <w:b/>
        </w:rPr>
        <w:t>Reinforce that freedom fosters Community</w:t>
      </w:r>
      <w:r>
        <w:t>.</w:t>
      </w:r>
    </w:p>
    <w:p w14:paraId="6057E50E" w14:textId="6DC4A958" w:rsidR="00BB4370" w:rsidRPr="00D102E3" w:rsidRDefault="00BB4370" w:rsidP="00BB4370">
      <w:pPr>
        <w:rPr>
          <w:b/>
          <w:u w:val="single"/>
        </w:rPr>
      </w:pPr>
      <w:r>
        <w:tab/>
        <w:t xml:space="preserve">As our fractured culture becomes </w:t>
      </w:r>
      <w:r w:rsidR="00DE7A42">
        <w:t>even more divided</w:t>
      </w:r>
      <w:r>
        <w:t xml:space="preserve">, the desire for a sense of community and a shared set of values that can connect us becomes more urgent. We know that freedom affords this connection point, and this pathway has been successful in already psychologically connecting Americans in this modern age to the idea of freedom. The intermediate pathway to evoking this value is to demonstrate how freedom increases esteem for others by placing everyone in the same position. The left has successfully marketed their ideas as “equalizing,” but freedom out-competes their unsuccessful attempts to force equality of circumstances, rather than equality of intrinsic value. </w:t>
      </w:r>
    </w:p>
    <w:p w14:paraId="26FB2B7F" w14:textId="77777777" w:rsidR="00BB4370" w:rsidRDefault="00BB4370" w:rsidP="00BB4370">
      <w:pPr>
        <w:pStyle w:val="NormalIndent"/>
      </w:pPr>
      <w:r>
        <w:rPr>
          <w:b/>
          <w:color w:val="800080"/>
        </w:rPr>
        <w:t>MESSAGE</w:t>
      </w:r>
      <w:r>
        <w:t xml:space="preserve">: </w:t>
      </w:r>
      <w:r w:rsidRPr="005A2B97">
        <w:rPr>
          <w:color w:val="800080"/>
        </w:rPr>
        <w:t>True community comes from freedom, not from force.</w:t>
      </w:r>
      <w:r>
        <w:t xml:space="preserve"> </w:t>
      </w:r>
    </w:p>
    <w:p w14:paraId="0CC05FB6" w14:textId="77777777" w:rsidR="00BB4370" w:rsidRDefault="00BB4370" w:rsidP="00BB4370"/>
    <w:p w14:paraId="4B2481EA" w14:textId="77777777" w:rsidR="00BB4370" w:rsidRDefault="00BB4370" w:rsidP="00BB4370">
      <w:r>
        <w:t xml:space="preserve">2) </w:t>
      </w:r>
      <w:r w:rsidRPr="005A2B97">
        <w:rPr>
          <w:b/>
        </w:rPr>
        <w:t xml:space="preserve">Show that </w:t>
      </w:r>
      <w:proofErr w:type="gramStart"/>
      <w:r w:rsidRPr="005A2B97">
        <w:rPr>
          <w:b/>
        </w:rPr>
        <w:t xml:space="preserve">individuals helping others </w:t>
      </w:r>
      <w:r>
        <w:rPr>
          <w:b/>
        </w:rPr>
        <w:t>means</w:t>
      </w:r>
      <w:proofErr w:type="gramEnd"/>
      <w:r>
        <w:rPr>
          <w:b/>
        </w:rPr>
        <w:t xml:space="preserve"> fulfilling your role in the world</w:t>
      </w:r>
      <w:r>
        <w:t>.</w:t>
      </w:r>
    </w:p>
    <w:p w14:paraId="5298BBB5" w14:textId="77777777" w:rsidR="00BB4370" w:rsidRPr="00D102E3" w:rsidRDefault="00BB4370" w:rsidP="00BB4370">
      <w:pPr>
        <w:rPr>
          <w:b/>
          <w:u w:val="single"/>
        </w:rPr>
      </w:pPr>
      <w:r>
        <w:t xml:space="preserve"> </w:t>
      </w:r>
      <w:r>
        <w:tab/>
        <w:t xml:space="preserve">The </w:t>
      </w:r>
      <w:proofErr w:type="spellStart"/>
      <w:r>
        <w:t>Purposefuls</w:t>
      </w:r>
      <w:proofErr w:type="spellEnd"/>
      <w:r>
        <w:t xml:space="preserve"> revealed through the values research that subconsciously they feel an obligation and a responsibility to achieve self-purpose through acting in a way that is “good” and right. Make the principle of freedom relate to this subconscious motivation by explicitly affirming their instinct that freedom provides the environment in which this obligation can be met. </w:t>
      </w:r>
    </w:p>
    <w:p w14:paraId="4865F674" w14:textId="77777777" w:rsidR="00BB4370" w:rsidRDefault="00BB4370" w:rsidP="00BB4370">
      <w:pPr>
        <w:pStyle w:val="NormalIndent"/>
        <w:rPr>
          <w:color w:val="800080"/>
        </w:rPr>
      </w:pPr>
      <w:r>
        <w:rPr>
          <w:b/>
          <w:color w:val="800080"/>
        </w:rPr>
        <w:t>MESSAGE</w:t>
      </w:r>
      <w:r>
        <w:t xml:space="preserve">: </w:t>
      </w:r>
      <w:r w:rsidRPr="009D2D51">
        <w:rPr>
          <w:color w:val="800080"/>
        </w:rPr>
        <w:t xml:space="preserve">We achieve purpose in this world when we have the freedom to </w:t>
      </w:r>
      <w:r>
        <w:rPr>
          <w:color w:val="800080"/>
        </w:rPr>
        <w:tab/>
      </w:r>
      <w:r>
        <w:rPr>
          <w:color w:val="800080"/>
        </w:rPr>
        <w:tab/>
      </w:r>
      <w:r w:rsidRPr="009D2D51">
        <w:rPr>
          <w:color w:val="800080"/>
        </w:rPr>
        <w:t xml:space="preserve">accept responsibility for helping others. </w:t>
      </w:r>
    </w:p>
    <w:p w14:paraId="0AACA8F8" w14:textId="77777777" w:rsidR="00BB4370" w:rsidRDefault="00BB4370" w:rsidP="00BB4370">
      <w:pPr>
        <w:pStyle w:val="NormalIndent"/>
      </w:pPr>
    </w:p>
    <w:p w14:paraId="1CDAE9FE" w14:textId="77777777" w:rsidR="00BB4370" w:rsidRDefault="00BB4370" w:rsidP="00BB4370">
      <w:r>
        <w:t xml:space="preserve">3) </w:t>
      </w:r>
      <w:r>
        <w:rPr>
          <w:b/>
        </w:rPr>
        <w:t xml:space="preserve">Demonstrate that freedom and associated rights are not solely an “ends,” but rather a </w:t>
      </w:r>
      <w:r w:rsidRPr="00F01872">
        <w:rPr>
          <w:b/>
          <w:i/>
        </w:rPr>
        <w:t>starting point</w:t>
      </w:r>
      <w:r>
        <w:rPr>
          <w:b/>
        </w:rPr>
        <w:t xml:space="preserve"> for fulfilling responsibility and maintaining autonomy. </w:t>
      </w:r>
    </w:p>
    <w:p w14:paraId="154F7C15" w14:textId="77777777" w:rsidR="00BB4370" w:rsidRPr="00D102E3" w:rsidRDefault="00BB4370" w:rsidP="00BB4370">
      <w:pPr>
        <w:rPr>
          <w:b/>
          <w:u w:val="single"/>
        </w:rPr>
      </w:pPr>
      <w:r>
        <w:t xml:space="preserve"> </w:t>
      </w:r>
      <w:r>
        <w:tab/>
        <w:t xml:space="preserve">The danger in discussing freedom as THE ENDS of our policies and principles is that, when it becomes redefined, we are at a loss in terms of competing with alternative redefinitions. When we take freedom as a starting point for something else – the </w:t>
      </w:r>
      <w:proofErr w:type="spellStart"/>
      <w:r>
        <w:t>Purposefuls</w:t>
      </w:r>
      <w:proofErr w:type="spellEnd"/>
      <w:r>
        <w:t xml:space="preserve"> tell us it is their desire for an autonomous life, we find that freedom is more than a passive principle but a pathway to deeper psychological needs for control over one’s life and accepting responsibility. </w:t>
      </w:r>
    </w:p>
    <w:p w14:paraId="2557FE0F" w14:textId="77777777" w:rsidR="00BB4370" w:rsidRDefault="00BB4370" w:rsidP="00BB4370">
      <w:pPr>
        <w:pStyle w:val="NormalIndent"/>
      </w:pPr>
      <w:r>
        <w:rPr>
          <w:b/>
          <w:color w:val="800080"/>
        </w:rPr>
        <w:t>MESSAGE</w:t>
      </w:r>
      <w:r>
        <w:t xml:space="preserve">: </w:t>
      </w:r>
      <w:r w:rsidRPr="00F01872">
        <w:rPr>
          <w:color w:val="800080"/>
        </w:rPr>
        <w:t xml:space="preserve">Freedom begins a path to ownership over your life and </w:t>
      </w:r>
      <w:r>
        <w:rPr>
          <w:color w:val="800080"/>
        </w:rPr>
        <w:t xml:space="preserve">provides </w:t>
      </w:r>
      <w:r>
        <w:rPr>
          <w:color w:val="800080"/>
        </w:rPr>
        <w:tab/>
      </w:r>
      <w:r>
        <w:rPr>
          <w:color w:val="800080"/>
        </w:rPr>
        <w:tab/>
        <w:t xml:space="preserve">the </w:t>
      </w:r>
      <w:r w:rsidRPr="00F01872">
        <w:rPr>
          <w:color w:val="800080"/>
        </w:rPr>
        <w:t>reward of a responsible existence.</w:t>
      </w:r>
      <w:r>
        <w:t xml:space="preserve"> </w:t>
      </w:r>
    </w:p>
    <w:p w14:paraId="73275B55" w14:textId="77777777" w:rsidR="00BB4370" w:rsidRPr="00805BC9" w:rsidRDefault="00BB4370" w:rsidP="00BB4370">
      <w:pPr>
        <w:pStyle w:val="NormalIndent"/>
      </w:pPr>
    </w:p>
    <w:p w14:paraId="3BBA436A" w14:textId="77777777" w:rsidR="00BB4370" w:rsidRDefault="00BB4370" w:rsidP="00BB4370"/>
    <w:p w14:paraId="73B91BA9" w14:textId="77777777" w:rsidR="00BB4370" w:rsidRPr="00BB4370" w:rsidRDefault="00BB4370" w:rsidP="00BB4370">
      <w:pPr>
        <w:rPr>
          <w:b/>
          <w:u w:val="single"/>
        </w:rPr>
      </w:pPr>
      <w:r w:rsidRPr="00BB4370">
        <w:rPr>
          <w:b/>
          <w:u w:val="single"/>
        </w:rPr>
        <w:t>SERENITY-SEEKERS</w:t>
      </w:r>
    </w:p>
    <w:p w14:paraId="1F6720A7" w14:textId="77777777" w:rsidR="00BB4370" w:rsidRPr="0070743C" w:rsidRDefault="00BB4370" w:rsidP="00BB4370">
      <w:pPr>
        <w:rPr>
          <w:i/>
        </w:rPr>
      </w:pPr>
      <w:r w:rsidRPr="0070743C">
        <w:rPr>
          <w:i/>
        </w:rPr>
        <w:t xml:space="preserve">With regards to the Serenity-Seekers, </w:t>
      </w:r>
      <w:r>
        <w:rPr>
          <w:i/>
        </w:rPr>
        <w:t>they have revealed that they define freedom as apart from individual rights and as a shallow pathway to me-centric unencumbered living. T</w:t>
      </w:r>
      <w:r w:rsidRPr="0070743C">
        <w:rPr>
          <w:i/>
        </w:rPr>
        <w:t>he best short-term path is</w:t>
      </w:r>
      <w:r>
        <w:rPr>
          <w:i/>
        </w:rPr>
        <w:t xml:space="preserve"> challenge this definition by using their revealed values to awaken them to the danger of this false definition of freedom. To do so we also </w:t>
      </w:r>
      <w:r w:rsidRPr="0070743C">
        <w:rPr>
          <w:i/>
        </w:rPr>
        <w:t xml:space="preserve">de-market the connections they have accepted as flowing from freedom, showing that freedom is not defined by entertainment and a risk-free life but that it often entails quite the opposite. </w:t>
      </w:r>
    </w:p>
    <w:p w14:paraId="525C5CB1" w14:textId="77777777" w:rsidR="00BB4370" w:rsidRPr="00F01872" w:rsidRDefault="00BB4370" w:rsidP="00BB4370">
      <w:pPr>
        <w:pStyle w:val="NormalIndent"/>
      </w:pPr>
    </w:p>
    <w:p w14:paraId="3C5CCAB7" w14:textId="57EA6960" w:rsidR="00BB4370" w:rsidRDefault="00BB4370" w:rsidP="00BB4370">
      <w:pPr>
        <w:pStyle w:val="Heading2"/>
      </w:pPr>
      <w:r w:rsidRPr="00D102E3">
        <w:lastRenderedPageBreak/>
        <w:t>Top</w:t>
      </w:r>
      <w:r>
        <w:t xml:space="preserve"> 3</w:t>
      </w:r>
      <w:r w:rsidRPr="00D102E3">
        <w:t xml:space="preserve"> Messages to </w:t>
      </w:r>
      <w:r w:rsidR="004E289F">
        <w:t>Create Buzz</w:t>
      </w:r>
      <w:r>
        <w:t xml:space="preserve"> with ‘Serenity-Seekers’</w:t>
      </w:r>
    </w:p>
    <w:p w14:paraId="5D14E12F" w14:textId="03BA8816" w:rsidR="00E2554D" w:rsidRDefault="00E2554D" w:rsidP="00E2554D">
      <w:r>
        <w:t xml:space="preserve">With the Serenity-Seekers, threats to the continuance of American freedom remain invisible. And it certainly is psychologically distant. The best way to engage the Serenity-Seekers in particular is to use Construal Level Theory to make concrete these heretofore distant and abstract warnings. </w:t>
      </w:r>
    </w:p>
    <w:p w14:paraId="4ED9B535" w14:textId="77777777" w:rsidR="00BB4370" w:rsidRPr="00F01872" w:rsidRDefault="00BB4370" w:rsidP="00BB4370">
      <w:pPr>
        <w:pStyle w:val="NormalIndent"/>
      </w:pPr>
    </w:p>
    <w:p w14:paraId="11098D38" w14:textId="77777777" w:rsidR="00BB4370" w:rsidRDefault="00BB4370" w:rsidP="00BB4370">
      <w:r w:rsidRPr="005A7C6B">
        <w:t>1)</w:t>
      </w:r>
      <w:r>
        <w:rPr>
          <w:b/>
        </w:rPr>
        <w:t xml:space="preserve"> Paint a picture of a life encumbered by restrictions and drudgery when TRUE freedom – the rights of the individual – dissolve</w:t>
      </w:r>
    </w:p>
    <w:p w14:paraId="367B6474" w14:textId="30293DF6" w:rsidR="00BB4370" w:rsidRPr="00D102E3" w:rsidRDefault="00BB4370" w:rsidP="00BB4370">
      <w:pPr>
        <w:rPr>
          <w:b/>
          <w:u w:val="single"/>
        </w:rPr>
      </w:pPr>
      <w:r>
        <w:tab/>
      </w:r>
      <w:r w:rsidR="000F4627">
        <w:t>Offer scenarios where they viscerally feel their serenity threatened: for them, this would be most compelling if it were to affect their life of unending choice, their protection against being judged, or their ability to maintain financial security.</w:t>
      </w:r>
    </w:p>
    <w:p w14:paraId="36C97814" w14:textId="487E8025" w:rsidR="00BB4370" w:rsidRDefault="00BB4370" w:rsidP="00BB4370">
      <w:pPr>
        <w:pStyle w:val="NormalIndent"/>
        <w:rPr>
          <w:color w:val="800080"/>
        </w:rPr>
      </w:pPr>
      <w:r>
        <w:rPr>
          <w:b/>
          <w:color w:val="800080"/>
        </w:rPr>
        <w:t>MESSAGE</w:t>
      </w:r>
      <w:r>
        <w:t xml:space="preserve">: </w:t>
      </w:r>
      <w:r w:rsidR="000F4627" w:rsidRPr="00E2554D">
        <w:rPr>
          <w:color w:val="800080"/>
        </w:rPr>
        <w:t xml:space="preserve">Ambitious and adventurous Americans look forward to a life </w:t>
      </w:r>
      <w:r w:rsidR="000F4627">
        <w:rPr>
          <w:color w:val="800080"/>
        </w:rPr>
        <w:tab/>
      </w:r>
      <w:r w:rsidR="000F4627">
        <w:rPr>
          <w:color w:val="800080"/>
        </w:rPr>
        <w:tab/>
      </w:r>
      <w:r w:rsidR="000F4627">
        <w:rPr>
          <w:color w:val="800080"/>
        </w:rPr>
        <w:tab/>
      </w:r>
      <w:r w:rsidR="000F4627" w:rsidRPr="00E2554D">
        <w:rPr>
          <w:color w:val="800080"/>
        </w:rPr>
        <w:t xml:space="preserve">where they make their own choices, but this life is being taken away without </w:t>
      </w:r>
      <w:r w:rsidR="000F4627">
        <w:rPr>
          <w:color w:val="800080"/>
        </w:rPr>
        <w:tab/>
      </w:r>
      <w:r w:rsidR="000F4627">
        <w:rPr>
          <w:color w:val="800080"/>
        </w:rPr>
        <w:tab/>
      </w:r>
      <w:r w:rsidR="000F4627" w:rsidRPr="00E2554D">
        <w:rPr>
          <w:color w:val="800080"/>
        </w:rPr>
        <w:t>them noticing</w:t>
      </w:r>
      <w:r w:rsidR="000F4627">
        <w:rPr>
          <w:color w:val="800080"/>
        </w:rPr>
        <w:t>.</w:t>
      </w:r>
    </w:p>
    <w:p w14:paraId="6A106B1C" w14:textId="77777777" w:rsidR="00BB4370" w:rsidRDefault="00BB4370" w:rsidP="00BB4370"/>
    <w:p w14:paraId="12E9F4D4" w14:textId="77777777" w:rsidR="00BB4370" w:rsidRDefault="00BB4370" w:rsidP="00BB4370">
      <w:r>
        <w:t xml:space="preserve">2) </w:t>
      </w:r>
      <w:r>
        <w:rPr>
          <w:b/>
        </w:rPr>
        <w:t>Evoke the stress that comes with freedom by undermining the fiction that life is judgment-free in this state.</w:t>
      </w:r>
    </w:p>
    <w:p w14:paraId="346232D2" w14:textId="77777777" w:rsidR="00BB4370" w:rsidRPr="00D102E3" w:rsidRDefault="00BB4370" w:rsidP="00BB4370">
      <w:pPr>
        <w:rPr>
          <w:b/>
          <w:u w:val="single"/>
        </w:rPr>
      </w:pPr>
      <w:r>
        <w:t xml:space="preserve"> </w:t>
      </w:r>
      <w:r>
        <w:tab/>
        <w:t xml:space="preserve">The values research revealed it is because the Serenity-Seekers are assured they will not be judged (and therefore can decide on their own morality) that they find freedom to be so compelling. Therefore, showing that judgment occurs, even increases, when </w:t>
      </w:r>
      <w:proofErr w:type="gramStart"/>
      <w:r>
        <w:t>their</w:t>
      </w:r>
      <w:proofErr w:type="gramEnd"/>
      <w:r>
        <w:t xml:space="preserve"> definition of freedom without individual rights succeeds, will be jarring and frightening to their stress-free existence. </w:t>
      </w:r>
    </w:p>
    <w:p w14:paraId="364478E8" w14:textId="77777777" w:rsidR="00BB4370" w:rsidRDefault="00BB4370" w:rsidP="00BB4370">
      <w:pPr>
        <w:pStyle w:val="NormalIndent"/>
        <w:rPr>
          <w:color w:val="800080"/>
        </w:rPr>
      </w:pPr>
      <w:r>
        <w:rPr>
          <w:b/>
          <w:color w:val="800080"/>
        </w:rPr>
        <w:t>MESSAGE</w:t>
      </w:r>
      <w:r>
        <w:t xml:space="preserve">: </w:t>
      </w:r>
      <w:r>
        <w:rPr>
          <w:color w:val="800080"/>
        </w:rPr>
        <w:t xml:space="preserve">Community bonds dissolve and life becomes complicated and </w:t>
      </w:r>
      <w:r>
        <w:rPr>
          <w:color w:val="800080"/>
        </w:rPr>
        <w:tab/>
      </w:r>
      <w:r>
        <w:rPr>
          <w:color w:val="800080"/>
        </w:rPr>
        <w:tab/>
        <w:t>restricted when freedom strays from its foundation in individual rights.</w:t>
      </w:r>
      <w:r w:rsidRPr="009D2D51">
        <w:rPr>
          <w:color w:val="800080"/>
        </w:rPr>
        <w:t xml:space="preserve"> </w:t>
      </w:r>
    </w:p>
    <w:p w14:paraId="7BDF3538" w14:textId="77777777" w:rsidR="00BB4370" w:rsidRDefault="00BB4370" w:rsidP="00BB4370">
      <w:pPr>
        <w:pStyle w:val="NormalIndent"/>
      </w:pPr>
    </w:p>
    <w:p w14:paraId="3D09967C" w14:textId="77777777" w:rsidR="00BB4370" w:rsidRDefault="00BB4370" w:rsidP="00BB4370">
      <w:r>
        <w:t xml:space="preserve">3) </w:t>
      </w:r>
      <w:r>
        <w:rPr>
          <w:b/>
        </w:rPr>
        <w:t xml:space="preserve">Remove the confidence that “Freedom is the default” in America and </w:t>
      </w:r>
      <w:proofErr w:type="gramStart"/>
      <w:r>
        <w:rPr>
          <w:b/>
        </w:rPr>
        <w:t>that</w:t>
      </w:r>
      <w:proofErr w:type="gramEnd"/>
      <w:r>
        <w:rPr>
          <w:b/>
        </w:rPr>
        <w:t xml:space="preserve"> they can </w:t>
      </w:r>
      <w:r w:rsidRPr="008C3F78">
        <w:rPr>
          <w:b/>
          <w:u w:val="single"/>
        </w:rPr>
        <w:t>rely</w:t>
      </w:r>
      <w:r>
        <w:rPr>
          <w:b/>
        </w:rPr>
        <w:t xml:space="preserve"> on this reassurance.</w:t>
      </w:r>
    </w:p>
    <w:p w14:paraId="33DEF7AD" w14:textId="77777777" w:rsidR="00BB4370" w:rsidRPr="00D102E3" w:rsidRDefault="00BB4370" w:rsidP="00BB4370">
      <w:pPr>
        <w:rPr>
          <w:b/>
          <w:u w:val="single"/>
        </w:rPr>
      </w:pPr>
      <w:r>
        <w:t xml:space="preserve"> </w:t>
      </w:r>
      <w:r>
        <w:tab/>
        <w:t xml:space="preserve">Believing that freedom has been on a peaceful train ride throughout the history of America without derailing allows Serenity-Seekers to avoid responsibility for its maintenance, and disengage from freedom’s true meaning. Therefore concrete examples of the derailment of freedom should be communicated within the framework of its ramifications on the predictability of Americans’ future.  </w:t>
      </w:r>
    </w:p>
    <w:p w14:paraId="0BD07F84" w14:textId="77777777" w:rsidR="00BB4370" w:rsidRDefault="00BB4370" w:rsidP="00BB4370">
      <w:pPr>
        <w:pStyle w:val="NormalIndent"/>
        <w:rPr>
          <w:color w:val="800080"/>
        </w:rPr>
      </w:pPr>
      <w:r>
        <w:rPr>
          <w:b/>
          <w:color w:val="800080"/>
        </w:rPr>
        <w:t>MESSAGE</w:t>
      </w:r>
      <w:r>
        <w:t xml:space="preserve">: </w:t>
      </w:r>
      <w:r>
        <w:rPr>
          <w:color w:val="800080"/>
        </w:rPr>
        <w:t xml:space="preserve">Life is more unpredictable and unstable than at any time in </w:t>
      </w:r>
      <w:r>
        <w:rPr>
          <w:color w:val="800080"/>
        </w:rPr>
        <w:tab/>
      </w:r>
      <w:r>
        <w:rPr>
          <w:color w:val="800080"/>
        </w:rPr>
        <w:tab/>
      </w:r>
      <w:r>
        <w:rPr>
          <w:color w:val="800080"/>
        </w:rPr>
        <w:tab/>
        <w:t xml:space="preserve">America’s past because we have failed to see the crumbling of freedom. </w:t>
      </w:r>
    </w:p>
    <w:p w14:paraId="04777047" w14:textId="77777777" w:rsidR="00A765B3" w:rsidRDefault="00A765B3" w:rsidP="00893379">
      <w:pPr>
        <w:pStyle w:val="Heading1"/>
        <w:sectPr w:rsidR="00A765B3" w:rsidSect="009973A7">
          <w:pgSz w:w="12240" w:h="15840" w:code="1"/>
          <w:pgMar w:top="1440" w:right="1872" w:bottom="1800" w:left="2880" w:header="720" w:footer="965" w:gutter="0"/>
          <w:cols w:space="240"/>
          <w:titlePg/>
        </w:sectPr>
      </w:pPr>
    </w:p>
    <w:p w14:paraId="1013F6C4" w14:textId="77777777" w:rsidR="00882419" w:rsidRDefault="00882419" w:rsidP="00882419">
      <w:pPr>
        <w:pStyle w:val="Heading1"/>
      </w:pPr>
    </w:p>
    <w:p w14:paraId="68EE6BA8" w14:textId="77777777" w:rsidR="00882419" w:rsidRDefault="00882419" w:rsidP="00882419">
      <w:pPr>
        <w:pStyle w:val="Heading1"/>
      </w:pPr>
    </w:p>
    <w:p w14:paraId="5977A0F0" w14:textId="0AA58EA3" w:rsidR="00035A7B" w:rsidRDefault="00AA3CED" w:rsidP="00882419">
      <w:pPr>
        <w:pStyle w:val="Heading1"/>
      </w:pPr>
      <w:bookmarkStart w:id="10" w:name="_Toc300927775"/>
      <w:proofErr w:type="gramStart"/>
      <w:r>
        <w:t>framing</w:t>
      </w:r>
      <w:proofErr w:type="gramEnd"/>
      <w:r w:rsidR="00035A7B">
        <w:t xml:space="preserve"> buzzwords</w:t>
      </w:r>
      <w:bookmarkEnd w:id="10"/>
    </w:p>
    <w:p w14:paraId="5D898255" w14:textId="1587B9A7" w:rsidR="004E289F" w:rsidRDefault="004E289F" w:rsidP="004E289F"/>
    <w:p w14:paraId="0712D64A" w14:textId="7E6BC5E2" w:rsidR="00035A7B" w:rsidRDefault="004E289F" w:rsidP="004E289F">
      <w:r>
        <w:t xml:space="preserve">Describing freedom, when seeking to cultivate </w:t>
      </w:r>
      <w:proofErr w:type="gramStart"/>
      <w:r>
        <w:t>demand,</w:t>
      </w:r>
      <w:proofErr w:type="gramEnd"/>
      <w:r>
        <w:t xml:space="preserve"> depends upon converting into words the connections mapped in our research with the </w:t>
      </w:r>
      <w:proofErr w:type="spellStart"/>
      <w:r>
        <w:t>Purposefuls</w:t>
      </w:r>
      <w:proofErr w:type="spellEnd"/>
      <w:r>
        <w:t xml:space="preserve"> and the Serenity-Seekers. In order that these connections be recreated in the same way, it is necessary that all of those presenting their ideas through the lens of freedom use the same words for the different separate needs that freedom fulfills. </w:t>
      </w:r>
      <w:r w:rsidR="007A2DE4">
        <w:t>The terms used to describe freedom fall naturally under the four headings of definition,</w:t>
      </w:r>
      <w:r w:rsidR="00A20E46">
        <w:t xml:space="preserve"> positives, and negatives.</w:t>
      </w:r>
    </w:p>
    <w:p w14:paraId="3BED1979" w14:textId="77777777" w:rsidR="007A2DE4" w:rsidRDefault="007A2DE4" w:rsidP="00035A7B">
      <w:pPr>
        <w:pStyle w:val="BodyText"/>
      </w:pPr>
    </w:p>
    <w:p w14:paraId="64AA8CCA" w14:textId="5E39F1DE" w:rsidR="00A9125E" w:rsidRDefault="007A2DE4" w:rsidP="00A9125E">
      <w:pPr>
        <w:pStyle w:val="BodyText"/>
        <w:numPr>
          <w:ilvl w:val="0"/>
          <w:numId w:val="46"/>
        </w:numPr>
      </w:pPr>
      <w:r w:rsidRPr="007A2DE4">
        <w:rPr>
          <w:b/>
        </w:rPr>
        <w:t>DEFINITION</w:t>
      </w:r>
      <w:r>
        <w:t>: Terms of definition are important for distinguishing whether or not we are speaking about freedom that conforms to the historic definition or alternative, modern definitions</w:t>
      </w:r>
      <w:r w:rsidR="00A9125E">
        <w:t>.</w:t>
      </w:r>
      <w:r w:rsidR="00AB2E1B">
        <w:t xml:space="preserve"> Overly familiar buzzwords may result in a lack of thinking about what freedom truly means. Stretch to use words that spur thinking about the definition instead of rote, practiced repetition.</w:t>
      </w:r>
    </w:p>
    <w:tbl>
      <w:tblPr>
        <w:tblStyle w:val="TableSimple2"/>
        <w:tblW w:w="0" w:type="auto"/>
        <w:tblLook w:val="04A0" w:firstRow="1" w:lastRow="0" w:firstColumn="1" w:lastColumn="0" w:noHBand="0" w:noVBand="1"/>
      </w:tblPr>
      <w:tblGrid>
        <w:gridCol w:w="3852"/>
        <w:gridCol w:w="3852"/>
      </w:tblGrid>
      <w:tr w:rsidR="00AB2E1B" w14:paraId="513F2CB9" w14:textId="77777777" w:rsidTr="00AB2E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2" w:type="dxa"/>
          </w:tcPr>
          <w:p w14:paraId="6391CBD1" w14:textId="053CBD6F" w:rsidR="00AB2E1B" w:rsidRPr="00AB2E1B" w:rsidRDefault="00AB2E1B" w:rsidP="00AB2E1B">
            <w:pPr>
              <w:pStyle w:val="BodyText"/>
              <w:jc w:val="center"/>
              <w:rPr>
                <w:rFonts w:ascii="Aleo Regular" w:hAnsi="Aleo Regular"/>
              </w:rPr>
            </w:pPr>
            <w:r w:rsidRPr="00AB2E1B">
              <w:rPr>
                <w:rFonts w:ascii="Aleo Regular" w:hAnsi="Aleo Regular"/>
              </w:rPr>
              <w:t>Use</w:t>
            </w:r>
            <w:r w:rsidR="00A20E46">
              <w:rPr>
                <w:rFonts w:ascii="Aleo Regular" w:hAnsi="Aleo Regular"/>
              </w:rPr>
              <w:t>…</w:t>
            </w:r>
          </w:p>
        </w:tc>
        <w:tc>
          <w:tcPr>
            <w:tcW w:w="3852" w:type="dxa"/>
          </w:tcPr>
          <w:p w14:paraId="6B4500DE" w14:textId="66FFDAD9" w:rsidR="00AB2E1B" w:rsidRPr="00AB2E1B" w:rsidRDefault="00A20E46" w:rsidP="00AB2E1B">
            <w:pPr>
              <w:pStyle w:val="BodyText"/>
              <w:jc w:val="center"/>
              <w:cnfStyle w:val="100000000000" w:firstRow="1" w:lastRow="0" w:firstColumn="0" w:lastColumn="0" w:oddVBand="0" w:evenVBand="0" w:oddHBand="0" w:evenHBand="0" w:firstRowFirstColumn="0" w:firstRowLastColumn="0" w:lastRowFirstColumn="0" w:lastRowLastColumn="0"/>
              <w:rPr>
                <w:rFonts w:ascii="Aleo Regular" w:hAnsi="Aleo Regular"/>
              </w:rPr>
            </w:pPr>
            <w:r>
              <w:rPr>
                <w:rFonts w:ascii="Aleo Regular" w:hAnsi="Aleo Regular"/>
              </w:rPr>
              <w:t>Instead of…</w:t>
            </w:r>
          </w:p>
        </w:tc>
      </w:tr>
      <w:tr w:rsidR="00AB2E1B" w14:paraId="1A2B6C76" w14:textId="77777777" w:rsidTr="00AB2E1B">
        <w:tc>
          <w:tcPr>
            <w:cnfStyle w:val="001000000000" w:firstRow="0" w:lastRow="0" w:firstColumn="1" w:lastColumn="0" w:oddVBand="0" w:evenVBand="0" w:oddHBand="0" w:evenHBand="0" w:firstRowFirstColumn="0" w:firstRowLastColumn="0" w:lastRowFirstColumn="0" w:lastRowLastColumn="0"/>
            <w:tcW w:w="3852" w:type="dxa"/>
          </w:tcPr>
          <w:p w14:paraId="50DFB903" w14:textId="31C99A35" w:rsidR="00DC47CB" w:rsidRPr="00DC47CB" w:rsidRDefault="00AB2E1B" w:rsidP="00AB2E1B">
            <w:pPr>
              <w:pStyle w:val="BodyText"/>
              <w:jc w:val="center"/>
              <w:rPr>
                <w:b w:val="0"/>
                <w:i/>
              </w:rPr>
            </w:pPr>
            <w:r w:rsidRPr="00DC47CB">
              <w:rPr>
                <w:b w:val="0"/>
                <w:i/>
              </w:rPr>
              <w:t>Positive terms that personalize your desires</w:t>
            </w:r>
            <w:r w:rsidR="00DC47CB" w:rsidRPr="00DC47CB">
              <w:rPr>
                <w:b w:val="0"/>
                <w:i/>
              </w:rPr>
              <w:t>:</w:t>
            </w:r>
          </w:p>
          <w:p w14:paraId="7FA39A95" w14:textId="71151551" w:rsidR="00AB2E1B" w:rsidRPr="00AB2E1B" w:rsidRDefault="00AB2E1B" w:rsidP="00AB2E1B">
            <w:pPr>
              <w:pStyle w:val="BodyText"/>
              <w:jc w:val="center"/>
              <w:rPr>
                <w:b w:val="0"/>
              </w:rPr>
            </w:pPr>
            <w:r w:rsidRPr="00AB2E1B">
              <w:rPr>
                <w:b w:val="0"/>
              </w:rPr>
              <w:t xml:space="preserve"> </w:t>
            </w:r>
            <w:proofErr w:type="gramStart"/>
            <w:r w:rsidRPr="00AB2E1B">
              <w:rPr>
                <w:b w:val="0"/>
              </w:rPr>
              <w:t>live</w:t>
            </w:r>
            <w:proofErr w:type="gramEnd"/>
            <w:r w:rsidRPr="00AB2E1B">
              <w:rPr>
                <w:b w:val="0"/>
              </w:rPr>
              <w:t xml:space="preserve"> life as I please / </w:t>
            </w:r>
            <w:r>
              <w:rPr>
                <w:b w:val="0"/>
              </w:rPr>
              <w:t>speak without government interference / practice my faith / raise my family as we decide</w:t>
            </w:r>
          </w:p>
        </w:tc>
        <w:tc>
          <w:tcPr>
            <w:tcW w:w="3852" w:type="dxa"/>
          </w:tcPr>
          <w:p w14:paraId="59A84B51" w14:textId="416EB78F" w:rsidR="00DC47CB" w:rsidRPr="00087999" w:rsidRDefault="00DC47CB" w:rsidP="00DC47CB">
            <w:pPr>
              <w:pStyle w:val="BodyText"/>
              <w:jc w:val="center"/>
              <w:cnfStyle w:val="000000000000" w:firstRow="0" w:lastRow="0" w:firstColumn="0" w:lastColumn="0" w:oddVBand="0" w:evenVBand="0" w:oddHBand="0" w:evenHBand="0" w:firstRowFirstColumn="0" w:firstRowLastColumn="0" w:lastRowFirstColumn="0" w:lastRowLastColumn="0"/>
              <w:rPr>
                <w:i/>
              </w:rPr>
            </w:pPr>
            <w:r w:rsidRPr="00087999">
              <w:rPr>
                <w:i/>
              </w:rPr>
              <w:t>Avoid rote, practiced terms that numb thinking</w:t>
            </w:r>
          </w:p>
          <w:p w14:paraId="426E3D1D" w14:textId="226CD466" w:rsidR="00AB2E1B" w:rsidRDefault="00AB2E1B" w:rsidP="00AB2E1B">
            <w:pPr>
              <w:pStyle w:val="BodyText"/>
              <w:jc w:val="center"/>
              <w:cnfStyle w:val="000000000000" w:firstRow="0" w:lastRow="0" w:firstColumn="0" w:lastColumn="0" w:oddVBand="0" w:evenVBand="0" w:oddHBand="0" w:evenHBand="0" w:firstRowFirstColumn="0" w:firstRowLastColumn="0" w:lastRowFirstColumn="0" w:lastRowLastColumn="0"/>
            </w:pPr>
            <w:r w:rsidRPr="00DC47CB">
              <w:rPr>
                <w:u w:val="single"/>
              </w:rPr>
              <w:t>Freedom of</w:t>
            </w:r>
            <w:r>
              <w:t xml:space="preserve"> speech / religion / etc.</w:t>
            </w:r>
          </w:p>
        </w:tc>
      </w:tr>
      <w:tr w:rsidR="00A20E46" w14:paraId="30A42589" w14:textId="77777777" w:rsidTr="00AB2E1B">
        <w:tc>
          <w:tcPr>
            <w:cnfStyle w:val="001000000000" w:firstRow="0" w:lastRow="0" w:firstColumn="1" w:lastColumn="0" w:oddVBand="0" w:evenVBand="0" w:oddHBand="0" w:evenHBand="0" w:firstRowFirstColumn="0" w:firstRowLastColumn="0" w:lastRowFirstColumn="0" w:lastRowLastColumn="0"/>
            <w:tcW w:w="3852" w:type="dxa"/>
          </w:tcPr>
          <w:p w14:paraId="6B140364" w14:textId="6655796C" w:rsidR="00A20E46" w:rsidRPr="00A20E46" w:rsidRDefault="00A20E46" w:rsidP="00AB2E1B">
            <w:pPr>
              <w:pStyle w:val="BodyText"/>
              <w:jc w:val="center"/>
              <w:rPr>
                <w:b w:val="0"/>
              </w:rPr>
            </w:pPr>
            <w:r>
              <w:rPr>
                <w:b w:val="0"/>
              </w:rPr>
              <w:t>Freedom to … OR Freedom so that …</w:t>
            </w:r>
          </w:p>
        </w:tc>
        <w:tc>
          <w:tcPr>
            <w:tcW w:w="3852" w:type="dxa"/>
          </w:tcPr>
          <w:p w14:paraId="79D30CEF" w14:textId="43155F39" w:rsidR="00A20E46" w:rsidRPr="00A20E46" w:rsidRDefault="00A20E46" w:rsidP="00DC47CB">
            <w:pPr>
              <w:pStyle w:val="BodyText"/>
              <w:jc w:val="center"/>
              <w:cnfStyle w:val="000000000000" w:firstRow="0" w:lastRow="0" w:firstColumn="0" w:lastColumn="0" w:oddVBand="0" w:evenVBand="0" w:oddHBand="0" w:evenHBand="0" w:firstRowFirstColumn="0" w:firstRowLastColumn="0" w:lastRowFirstColumn="0" w:lastRowLastColumn="0"/>
            </w:pPr>
            <w:r>
              <w:t>Freedom from …</w:t>
            </w:r>
          </w:p>
        </w:tc>
      </w:tr>
    </w:tbl>
    <w:p w14:paraId="3230A332" w14:textId="77777777" w:rsidR="00AB2E1B" w:rsidRDefault="00AB2E1B" w:rsidP="00AB2E1B">
      <w:pPr>
        <w:pStyle w:val="BodyText"/>
      </w:pPr>
    </w:p>
    <w:p w14:paraId="4BE5E5E7" w14:textId="45B39B44" w:rsidR="00A9125E" w:rsidRDefault="00087999" w:rsidP="00A9125E">
      <w:pPr>
        <w:pStyle w:val="BodyText"/>
        <w:numPr>
          <w:ilvl w:val="0"/>
          <w:numId w:val="46"/>
        </w:numPr>
      </w:pPr>
      <w:r>
        <w:rPr>
          <w:b/>
        </w:rPr>
        <w:t>POSITIVES</w:t>
      </w:r>
      <w:r w:rsidR="00A9125E" w:rsidRPr="00A9125E">
        <w:t>:</w:t>
      </w:r>
      <w:r w:rsidR="00A9125E">
        <w:t xml:space="preserve"> Freedom presents itself most tangibly in the everyday lives of people </w:t>
      </w:r>
      <w:r w:rsidR="00A20E46">
        <w:t>when it comes to the following positives.</w:t>
      </w:r>
    </w:p>
    <w:tbl>
      <w:tblPr>
        <w:tblStyle w:val="TableSimple2"/>
        <w:tblW w:w="0" w:type="auto"/>
        <w:tblLook w:val="04A0" w:firstRow="1" w:lastRow="0" w:firstColumn="1" w:lastColumn="0" w:noHBand="0" w:noVBand="1"/>
      </w:tblPr>
      <w:tblGrid>
        <w:gridCol w:w="3852"/>
        <w:gridCol w:w="3852"/>
      </w:tblGrid>
      <w:tr w:rsidR="00087999" w:rsidRPr="00AB2E1B" w14:paraId="485F0A34" w14:textId="77777777" w:rsidTr="000879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2" w:type="dxa"/>
          </w:tcPr>
          <w:p w14:paraId="253F61E1" w14:textId="64984016" w:rsidR="00087999" w:rsidRPr="00AB2E1B" w:rsidRDefault="00087999" w:rsidP="00087999">
            <w:pPr>
              <w:pStyle w:val="BodyText"/>
              <w:jc w:val="center"/>
              <w:rPr>
                <w:rFonts w:ascii="Aleo Regular" w:hAnsi="Aleo Regular"/>
              </w:rPr>
            </w:pPr>
            <w:r w:rsidRPr="00AB2E1B">
              <w:rPr>
                <w:rFonts w:ascii="Aleo Regular" w:hAnsi="Aleo Regular"/>
              </w:rPr>
              <w:t>Use</w:t>
            </w:r>
            <w:r w:rsidR="00A20E46">
              <w:rPr>
                <w:rFonts w:ascii="Aleo Regular" w:hAnsi="Aleo Regular"/>
              </w:rPr>
              <w:t>…</w:t>
            </w:r>
          </w:p>
        </w:tc>
        <w:tc>
          <w:tcPr>
            <w:tcW w:w="3852" w:type="dxa"/>
          </w:tcPr>
          <w:p w14:paraId="0B9AB003" w14:textId="02DCC7EE" w:rsidR="00087999" w:rsidRPr="00AB2E1B" w:rsidRDefault="00A20E46" w:rsidP="00087999">
            <w:pPr>
              <w:pStyle w:val="BodyText"/>
              <w:jc w:val="center"/>
              <w:cnfStyle w:val="100000000000" w:firstRow="1" w:lastRow="0" w:firstColumn="0" w:lastColumn="0" w:oddVBand="0" w:evenVBand="0" w:oddHBand="0" w:evenHBand="0" w:firstRowFirstColumn="0" w:firstRowLastColumn="0" w:lastRowFirstColumn="0" w:lastRowLastColumn="0"/>
              <w:rPr>
                <w:rFonts w:ascii="Aleo Regular" w:hAnsi="Aleo Regular"/>
              </w:rPr>
            </w:pPr>
            <w:r>
              <w:rPr>
                <w:rFonts w:ascii="Aleo Regular" w:hAnsi="Aleo Regular"/>
              </w:rPr>
              <w:t>Instead of…</w:t>
            </w:r>
          </w:p>
        </w:tc>
      </w:tr>
      <w:tr w:rsidR="00087999" w14:paraId="3158C1A3" w14:textId="77777777" w:rsidTr="00087999">
        <w:tc>
          <w:tcPr>
            <w:cnfStyle w:val="001000000000" w:firstRow="0" w:lastRow="0" w:firstColumn="1" w:lastColumn="0" w:oddVBand="0" w:evenVBand="0" w:oddHBand="0" w:evenHBand="0" w:firstRowFirstColumn="0" w:firstRowLastColumn="0" w:lastRowFirstColumn="0" w:lastRowLastColumn="0"/>
            <w:tcW w:w="3852" w:type="dxa"/>
          </w:tcPr>
          <w:p w14:paraId="73F311C2" w14:textId="121C701B" w:rsidR="00087999" w:rsidRPr="00087999" w:rsidRDefault="00087999" w:rsidP="00087999">
            <w:pPr>
              <w:pStyle w:val="BodyText"/>
              <w:jc w:val="center"/>
              <w:rPr>
                <w:b w:val="0"/>
              </w:rPr>
            </w:pPr>
            <w:r>
              <w:rPr>
                <w:b w:val="0"/>
              </w:rPr>
              <w:t>Community-building</w:t>
            </w:r>
          </w:p>
        </w:tc>
        <w:tc>
          <w:tcPr>
            <w:tcW w:w="3852" w:type="dxa"/>
          </w:tcPr>
          <w:p w14:paraId="64FF4DCE" w14:textId="33CA5259" w:rsidR="00087999" w:rsidRDefault="00087999" w:rsidP="00087999">
            <w:pPr>
              <w:pStyle w:val="BodyText"/>
              <w:jc w:val="center"/>
              <w:cnfStyle w:val="000000000000" w:firstRow="0" w:lastRow="0" w:firstColumn="0" w:lastColumn="0" w:oddVBand="0" w:evenVBand="0" w:oddHBand="0" w:evenHBand="0" w:firstRowFirstColumn="0" w:firstRowLastColumn="0" w:lastRowFirstColumn="0" w:lastRowLastColumn="0"/>
            </w:pPr>
            <w:r>
              <w:t>Equality under the law</w:t>
            </w:r>
          </w:p>
        </w:tc>
      </w:tr>
      <w:tr w:rsidR="00087999" w14:paraId="2C088D8E" w14:textId="77777777" w:rsidTr="00087999">
        <w:tc>
          <w:tcPr>
            <w:cnfStyle w:val="001000000000" w:firstRow="0" w:lastRow="0" w:firstColumn="1" w:lastColumn="0" w:oddVBand="0" w:evenVBand="0" w:oddHBand="0" w:evenHBand="0" w:firstRowFirstColumn="0" w:firstRowLastColumn="0" w:lastRowFirstColumn="0" w:lastRowLastColumn="0"/>
            <w:tcW w:w="3852" w:type="dxa"/>
          </w:tcPr>
          <w:p w14:paraId="33FD0A90" w14:textId="1658623D" w:rsidR="00087999" w:rsidRDefault="00A20E46" w:rsidP="00087999">
            <w:pPr>
              <w:pStyle w:val="BodyText"/>
              <w:jc w:val="center"/>
              <w:rPr>
                <w:b w:val="0"/>
              </w:rPr>
            </w:pPr>
            <w:r>
              <w:rPr>
                <w:b w:val="0"/>
              </w:rPr>
              <w:t>Living up to your responsibilities</w:t>
            </w:r>
          </w:p>
        </w:tc>
        <w:tc>
          <w:tcPr>
            <w:tcW w:w="3852" w:type="dxa"/>
          </w:tcPr>
          <w:p w14:paraId="0D8B1746" w14:textId="57BD6C2A" w:rsidR="00087999" w:rsidRDefault="00A20E46" w:rsidP="00087999">
            <w:pPr>
              <w:pStyle w:val="BodyText"/>
              <w:jc w:val="center"/>
              <w:cnfStyle w:val="000000000000" w:firstRow="0" w:lastRow="0" w:firstColumn="0" w:lastColumn="0" w:oddVBand="0" w:evenVBand="0" w:oddHBand="0" w:evenHBand="0" w:firstRowFirstColumn="0" w:firstRowLastColumn="0" w:lastRowFirstColumn="0" w:lastRowLastColumn="0"/>
            </w:pPr>
            <w:r>
              <w:t>Shrinking government</w:t>
            </w:r>
          </w:p>
        </w:tc>
      </w:tr>
      <w:tr w:rsidR="00087999" w14:paraId="207D9ABB" w14:textId="77777777" w:rsidTr="00087999">
        <w:tc>
          <w:tcPr>
            <w:cnfStyle w:val="001000000000" w:firstRow="0" w:lastRow="0" w:firstColumn="1" w:lastColumn="0" w:oddVBand="0" w:evenVBand="0" w:oddHBand="0" w:evenHBand="0" w:firstRowFirstColumn="0" w:firstRowLastColumn="0" w:lastRowFirstColumn="0" w:lastRowLastColumn="0"/>
            <w:tcW w:w="3852" w:type="dxa"/>
          </w:tcPr>
          <w:p w14:paraId="586C1B97" w14:textId="2EAE2A6F" w:rsidR="00087999" w:rsidRDefault="00A20E46" w:rsidP="00087999">
            <w:pPr>
              <w:pStyle w:val="BodyText"/>
              <w:jc w:val="center"/>
              <w:rPr>
                <w:b w:val="0"/>
              </w:rPr>
            </w:pPr>
            <w:r>
              <w:rPr>
                <w:b w:val="0"/>
              </w:rPr>
              <w:lastRenderedPageBreak/>
              <w:t>Embracing accountability</w:t>
            </w:r>
          </w:p>
        </w:tc>
        <w:tc>
          <w:tcPr>
            <w:tcW w:w="3852" w:type="dxa"/>
          </w:tcPr>
          <w:p w14:paraId="466B6139" w14:textId="6A9EA822" w:rsidR="00087999" w:rsidRDefault="00A20E46" w:rsidP="00087999">
            <w:pPr>
              <w:pStyle w:val="BodyText"/>
              <w:jc w:val="center"/>
              <w:cnfStyle w:val="000000000000" w:firstRow="0" w:lastRow="0" w:firstColumn="0" w:lastColumn="0" w:oddVBand="0" w:evenVBand="0" w:oddHBand="0" w:evenHBand="0" w:firstRowFirstColumn="0" w:firstRowLastColumn="0" w:lastRowFirstColumn="0" w:lastRowLastColumn="0"/>
            </w:pPr>
            <w:r>
              <w:t>Doing what you want</w:t>
            </w:r>
          </w:p>
        </w:tc>
      </w:tr>
      <w:tr w:rsidR="00087999" w14:paraId="511B8B21" w14:textId="77777777" w:rsidTr="00087999">
        <w:tc>
          <w:tcPr>
            <w:cnfStyle w:val="001000000000" w:firstRow="0" w:lastRow="0" w:firstColumn="1" w:lastColumn="0" w:oddVBand="0" w:evenVBand="0" w:oddHBand="0" w:evenHBand="0" w:firstRowFirstColumn="0" w:firstRowLastColumn="0" w:lastRowFirstColumn="0" w:lastRowLastColumn="0"/>
            <w:tcW w:w="3852" w:type="dxa"/>
          </w:tcPr>
          <w:p w14:paraId="291A40E2" w14:textId="63A508F3" w:rsidR="00087999" w:rsidRDefault="00A20E46" w:rsidP="00087999">
            <w:pPr>
              <w:pStyle w:val="BodyText"/>
              <w:jc w:val="center"/>
              <w:rPr>
                <w:b w:val="0"/>
              </w:rPr>
            </w:pPr>
            <w:r>
              <w:rPr>
                <w:b w:val="0"/>
              </w:rPr>
              <w:t>Direct your life path</w:t>
            </w:r>
          </w:p>
        </w:tc>
        <w:tc>
          <w:tcPr>
            <w:tcW w:w="3852" w:type="dxa"/>
          </w:tcPr>
          <w:p w14:paraId="6F37F76A" w14:textId="4D5541FF" w:rsidR="00087999" w:rsidRDefault="00A20E46" w:rsidP="00087999">
            <w:pPr>
              <w:pStyle w:val="BodyText"/>
              <w:jc w:val="center"/>
              <w:cnfStyle w:val="000000000000" w:firstRow="0" w:lastRow="0" w:firstColumn="0" w:lastColumn="0" w:oddVBand="0" w:evenVBand="0" w:oddHBand="0" w:evenHBand="0" w:firstRowFirstColumn="0" w:firstRowLastColumn="0" w:lastRowFirstColumn="0" w:lastRowLastColumn="0"/>
            </w:pPr>
            <w:r>
              <w:t>Live life as your please</w:t>
            </w:r>
          </w:p>
        </w:tc>
      </w:tr>
    </w:tbl>
    <w:p w14:paraId="1E9A6C74" w14:textId="77777777" w:rsidR="00087999" w:rsidRDefault="00087999" w:rsidP="00087999">
      <w:pPr>
        <w:pStyle w:val="BodyText"/>
      </w:pPr>
    </w:p>
    <w:p w14:paraId="3A8111AA" w14:textId="64B93FD5" w:rsidR="00A9125E" w:rsidRDefault="00A20E46" w:rsidP="00A9125E">
      <w:pPr>
        <w:pStyle w:val="BodyText"/>
        <w:numPr>
          <w:ilvl w:val="0"/>
          <w:numId w:val="46"/>
        </w:numPr>
      </w:pPr>
      <w:r>
        <w:rPr>
          <w:b/>
        </w:rPr>
        <w:t>NEGATIVES</w:t>
      </w:r>
      <w:r w:rsidR="00A9125E" w:rsidRPr="00A9125E">
        <w:t>:</w:t>
      </w:r>
      <w:r w:rsidR="00A9125E">
        <w:t xml:space="preserve"> </w:t>
      </w:r>
      <w:r>
        <w:t>Use these terms to undermine faulty definitions and connections to freedom.</w:t>
      </w:r>
    </w:p>
    <w:tbl>
      <w:tblPr>
        <w:tblStyle w:val="TableSimple2"/>
        <w:tblW w:w="0" w:type="auto"/>
        <w:tblLook w:val="04A0" w:firstRow="1" w:lastRow="0" w:firstColumn="1" w:lastColumn="0" w:noHBand="0" w:noVBand="1"/>
      </w:tblPr>
      <w:tblGrid>
        <w:gridCol w:w="3852"/>
        <w:gridCol w:w="3852"/>
      </w:tblGrid>
      <w:tr w:rsidR="00A20E46" w:rsidRPr="00AB2E1B" w14:paraId="40F30292" w14:textId="77777777" w:rsidTr="00A20E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2" w:type="dxa"/>
          </w:tcPr>
          <w:p w14:paraId="1ACEDA01" w14:textId="77777777" w:rsidR="00A20E46" w:rsidRPr="00AB2E1B" w:rsidRDefault="00A20E46" w:rsidP="00A20E46">
            <w:pPr>
              <w:pStyle w:val="BodyText"/>
              <w:jc w:val="center"/>
              <w:rPr>
                <w:rFonts w:ascii="Aleo Regular" w:hAnsi="Aleo Regular"/>
              </w:rPr>
            </w:pPr>
            <w:r w:rsidRPr="00AB2E1B">
              <w:rPr>
                <w:rFonts w:ascii="Aleo Regular" w:hAnsi="Aleo Regular"/>
              </w:rPr>
              <w:t>Use</w:t>
            </w:r>
            <w:r>
              <w:rPr>
                <w:rFonts w:ascii="Aleo Regular" w:hAnsi="Aleo Regular"/>
              </w:rPr>
              <w:t>…</w:t>
            </w:r>
          </w:p>
        </w:tc>
        <w:tc>
          <w:tcPr>
            <w:tcW w:w="3852" w:type="dxa"/>
          </w:tcPr>
          <w:p w14:paraId="0C8E0F70" w14:textId="77777777" w:rsidR="00A20E46" w:rsidRPr="00AB2E1B" w:rsidRDefault="00A20E46" w:rsidP="00A20E46">
            <w:pPr>
              <w:pStyle w:val="BodyText"/>
              <w:jc w:val="center"/>
              <w:cnfStyle w:val="100000000000" w:firstRow="1" w:lastRow="0" w:firstColumn="0" w:lastColumn="0" w:oddVBand="0" w:evenVBand="0" w:oddHBand="0" w:evenHBand="0" w:firstRowFirstColumn="0" w:firstRowLastColumn="0" w:lastRowFirstColumn="0" w:lastRowLastColumn="0"/>
              <w:rPr>
                <w:rFonts w:ascii="Aleo Regular" w:hAnsi="Aleo Regular"/>
              </w:rPr>
            </w:pPr>
            <w:r>
              <w:rPr>
                <w:rFonts w:ascii="Aleo Regular" w:hAnsi="Aleo Regular"/>
              </w:rPr>
              <w:t>Instead of…</w:t>
            </w:r>
          </w:p>
        </w:tc>
      </w:tr>
      <w:tr w:rsidR="00A20E46" w14:paraId="5397DBF0" w14:textId="77777777" w:rsidTr="00A20E46">
        <w:tc>
          <w:tcPr>
            <w:cnfStyle w:val="001000000000" w:firstRow="0" w:lastRow="0" w:firstColumn="1" w:lastColumn="0" w:oddVBand="0" w:evenVBand="0" w:oddHBand="0" w:evenHBand="0" w:firstRowFirstColumn="0" w:firstRowLastColumn="0" w:lastRowFirstColumn="0" w:lastRowLastColumn="0"/>
            <w:tcW w:w="3852" w:type="dxa"/>
          </w:tcPr>
          <w:p w14:paraId="45B66E6F" w14:textId="795F646E" w:rsidR="00A20E46" w:rsidRPr="00087999" w:rsidRDefault="00816CAF" w:rsidP="00A20E46">
            <w:pPr>
              <w:pStyle w:val="BodyText"/>
              <w:jc w:val="center"/>
              <w:rPr>
                <w:b w:val="0"/>
              </w:rPr>
            </w:pPr>
            <w:r>
              <w:rPr>
                <w:b w:val="0"/>
              </w:rPr>
              <w:t>Selfish indulgence</w:t>
            </w:r>
          </w:p>
        </w:tc>
        <w:tc>
          <w:tcPr>
            <w:tcW w:w="3852" w:type="dxa"/>
          </w:tcPr>
          <w:p w14:paraId="02B77889" w14:textId="389B423B" w:rsidR="00A20E46" w:rsidRDefault="00816CAF" w:rsidP="00A20E46">
            <w:pPr>
              <w:pStyle w:val="BodyText"/>
              <w:jc w:val="center"/>
              <w:cnfStyle w:val="000000000000" w:firstRow="0" w:lastRow="0" w:firstColumn="0" w:lastColumn="0" w:oddVBand="0" w:evenVBand="0" w:oddHBand="0" w:evenHBand="0" w:firstRowFirstColumn="0" w:firstRowLastColumn="0" w:lastRowFirstColumn="0" w:lastRowLastColumn="0"/>
            </w:pPr>
            <w:r>
              <w:t>Pursuing interests, travel, etc.</w:t>
            </w:r>
          </w:p>
        </w:tc>
      </w:tr>
      <w:tr w:rsidR="00A20E46" w14:paraId="282163A6" w14:textId="77777777" w:rsidTr="00A20E46">
        <w:tc>
          <w:tcPr>
            <w:cnfStyle w:val="001000000000" w:firstRow="0" w:lastRow="0" w:firstColumn="1" w:lastColumn="0" w:oddVBand="0" w:evenVBand="0" w:oddHBand="0" w:evenHBand="0" w:firstRowFirstColumn="0" w:firstRowLastColumn="0" w:lastRowFirstColumn="0" w:lastRowLastColumn="0"/>
            <w:tcW w:w="3852" w:type="dxa"/>
          </w:tcPr>
          <w:p w14:paraId="03DD5A90" w14:textId="26C8B103" w:rsidR="00A20E46" w:rsidRDefault="00816CAF" w:rsidP="00A20E46">
            <w:pPr>
              <w:pStyle w:val="BodyText"/>
              <w:jc w:val="center"/>
              <w:rPr>
                <w:b w:val="0"/>
              </w:rPr>
            </w:pPr>
            <w:r>
              <w:rPr>
                <w:b w:val="0"/>
              </w:rPr>
              <w:t>Inviting judgment</w:t>
            </w:r>
          </w:p>
        </w:tc>
        <w:tc>
          <w:tcPr>
            <w:tcW w:w="3852" w:type="dxa"/>
          </w:tcPr>
          <w:p w14:paraId="5DE7FEA8" w14:textId="1550B3DA" w:rsidR="00A20E46" w:rsidRDefault="00816CAF" w:rsidP="00A20E46">
            <w:pPr>
              <w:pStyle w:val="BodyText"/>
              <w:jc w:val="center"/>
              <w:cnfStyle w:val="000000000000" w:firstRow="0" w:lastRow="0" w:firstColumn="0" w:lastColumn="0" w:oddVBand="0" w:evenVBand="0" w:oddHBand="0" w:evenHBand="0" w:firstRowFirstColumn="0" w:firstRowLastColumn="0" w:lastRowFirstColumn="0" w:lastRowLastColumn="0"/>
            </w:pPr>
            <w:r>
              <w:t>Doing what you want</w:t>
            </w:r>
          </w:p>
        </w:tc>
      </w:tr>
      <w:tr w:rsidR="00A20E46" w14:paraId="5D4E3198" w14:textId="77777777" w:rsidTr="00A20E46">
        <w:tc>
          <w:tcPr>
            <w:cnfStyle w:val="001000000000" w:firstRow="0" w:lastRow="0" w:firstColumn="1" w:lastColumn="0" w:oddVBand="0" w:evenVBand="0" w:oddHBand="0" w:evenHBand="0" w:firstRowFirstColumn="0" w:firstRowLastColumn="0" w:lastRowFirstColumn="0" w:lastRowLastColumn="0"/>
            <w:tcW w:w="3852" w:type="dxa"/>
          </w:tcPr>
          <w:p w14:paraId="23F8B15F" w14:textId="46411182" w:rsidR="00A20E46" w:rsidRDefault="00816CAF" w:rsidP="00A20E46">
            <w:pPr>
              <w:pStyle w:val="BodyText"/>
              <w:jc w:val="center"/>
              <w:rPr>
                <w:b w:val="0"/>
              </w:rPr>
            </w:pPr>
            <w:r>
              <w:rPr>
                <w:b w:val="0"/>
              </w:rPr>
              <w:t xml:space="preserve">Challenge to live up to </w:t>
            </w:r>
          </w:p>
        </w:tc>
        <w:tc>
          <w:tcPr>
            <w:tcW w:w="3852" w:type="dxa"/>
          </w:tcPr>
          <w:p w14:paraId="16B949BA" w14:textId="24771332" w:rsidR="00A20E46" w:rsidRDefault="00816CAF" w:rsidP="00A20E46">
            <w:pPr>
              <w:pStyle w:val="BodyText"/>
              <w:jc w:val="center"/>
              <w:cnfStyle w:val="000000000000" w:firstRow="0" w:lastRow="0" w:firstColumn="0" w:lastColumn="0" w:oddVBand="0" w:evenVBand="0" w:oddHBand="0" w:evenHBand="0" w:firstRowFirstColumn="0" w:firstRowLastColumn="0" w:lastRowFirstColumn="0" w:lastRowLastColumn="0"/>
            </w:pPr>
            <w:r>
              <w:t>Thankful freedom exists</w:t>
            </w:r>
          </w:p>
        </w:tc>
      </w:tr>
      <w:tr w:rsidR="00A20E46" w14:paraId="7207E8FA" w14:textId="77777777" w:rsidTr="00A20E46">
        <w:tc>
          <w:tcPr>
            <w:cnfStyle w:val="001000000000" w:firstRow="0" w:lastRow="0" w:firstColumn="1" w:lastColumn="0" w:oddVBand="0" w:evenVBand="0" w:oddHBand="0" w:evenHBand="0" w:firstRowFirstColumn="0" w:firstRowLastColumn="0" w:lastRowFirstColumn="0" w:lastRowLastColumn="0"/>
            <w:tcW w:w="3852" w:type="dxa"/>
          </w:tcPr>
          <w:p w14:paraId="1BD189EF" w14:textId="18DD4361" w:rsidR="00A20E46" w:rsidRDefault="00816CAF" w:rsidP="00A20E46">
            <w:pPr>
              <w:pStyle w:val="BodyText"/>
              <w:jc w:val="center"/>
              <w:rPr>
                <w:b w:val="0"/>
              </w:rPr>
            </w:pPr>
            <w:r>
              <w:rPr>
                <w:b w:val="0"/>
              </w:rPr>
              <w:t>Decisions that make life harder</w:t>
            </w:r>
          </w:p>
        </w:tc>
        <w:tc>
          <w:tcPr>
            <w:tcW w:w="3852" w:type="dxa"/>
          </w:tcPr>
          <w:p w14:paraId="50A55703" w14:textId="28F8553C" w:rsidR="00A20E46" w:rsidRDefault="00816CAF" w:rsidP="00A20E46">
            <w:pPr>
              <w:pStyle w:val="BodyText"/>
              <w:jc w:val="center"/>
              <w:cnfStyle w:val="000000000000" w:firstRow="0" w:lastRow="0" w:firstColumn="0" w:lastColumn="0" w:oddVBand="0" w:evenVBand="0" w:oddHBand="0" w:evenHBand="0" w:firstRowFirstColumn="0" w:firstRowLastColumn="0" w:lastRowFirstColumn="0" w:lastRowLastColumn="0"/>
            </w:pPr>
            <w:r>
              <w:t>Setting your own morality</w:t>
            </w:r>
          </w:p>
        </w:tc>
      </w:tr>
      <w:tr w:rsidR="00816CAF" w14:paraId="16904B08" w14:textId="77777777" w:rsidTr="00A20E46">
        <w:tc>
          <w:tcPr>
            <w:cnfStyle w:val="001000000000" w:firstRow="0" w:lastRow="0" w:firstColumn="1" w:lastColumn="0" w:oddVBand="0" w:evenVBand="0" w:oddHBand="0" w:evenHBand="0" w:firstRowFirstColumn="0" w:firstRowLastColumn="0" w:lastRowFirstColumn="0" w:lastRowLastColumn="0"/>
            <w:tcW w:w="3852" w:type="dxa"/>
          </w:tcPr>
          <w:p w14:paraId="3EFD39D7" w14:textId="784180B9" w:rsidR="00816CAF" w:rsidRDefault="00816CAF" w:rsidP="00A20E46">
            <w:pPr>
              <w:pStyle w:val="BodyText"/>
              <w:jc w:val="center"/>
              <w:rPr>
                <w:b w:val="0"/>
              </w:rPr>
            </w:pPr>
            <w:r>
              <w:rPr>
                <w:b w:val="0"/>
              </w:rPr>
              <w:t>Freedom is in imminent danger and the course of America will change</w:t>
            </w:r>
          </w:p>
        </w:tc>
        <w:tc>
          <w:tcPr>
            <w:tcW w:w="3852" w:type="dxa"/>
          </w:tcPr>
          <w:p w14:paraId="13A0B018" w14:textId="3748A07C" w:rsidR="00816CAF" w:rsidRDefault="00816CAF" w:rsidP="00A20E46">
            <w:pPr>
              <w:pStyle w:val="BodyText"/>
              <w:jc w:val="center"/>
              <w:cnfStyle w:val="000000000000" w:firstRow="0" w:lastRow="0" w:firstColumn="0" w:lastColumn="0" w:oddVBand="0" w:evenVBand="0" w:oddHBand="0" w:evenHBand="0" w:firstRowFirstColumn="0" w:firstRowLastColumn="0" w:lastRowFirstColumn="0" w:lastRowLastColumn="0"/>
            </w:pPr>
            <w:r>
              <w:t>Freedom is the way it has always been</w:t>
            </w:r>
          </w:p>
        </w:tc>
      </w:tr>
    </w:tbl>
    <w:p w14:paraId="783B6CEE" w14:textId="77777777" w:rsidR="00A20E46" w:rsidRDefault="00A20E46" w:rsidP="00A20E46">
      <w:pPr>
        <w:pStyle w:val="BodyText"/>
      </w:pPr>
    </w:p>
    <w:p w14:paraId="209DCE1F" w14:textId="77777777" w:rsidR="007A2DE4" w:rsidRDefault="007A2DE4" w:rsidP="00035A7B">
      <w:pPr>
        <w:pStyle w:val="BodyText"/>
      </w:pPr>
    </w:p>
    <w:p w14:paraId="534EF126" w14:textId="77777777" w:rsidR="007A2DE4" w:rsidRPr="007A2DE4" w:rsidRDefault="007A2DE4" w:rsidP="00035A7B">
      <w:pPr>
        <w:pStyle w:val="BodyText"/>
        <w:rPr>
          <w:i/>
          <w:u w:val="single"/>
        </w:rPr>
        <w:sectPr w:rsidR="007A2DE4" w:rsidRPr="007A2DE4" w:rsidSect="009973A7">
          <w:pgSz w:w="12240" w:h="15840" w:code="1"/>
          <w:pgMar w:top="1440" w:right="1872" w:bottom="1800" w:left="2880" w:header="720" w:footer="965" w:gutter="0"/>
          <w:cols w:space="240"/>
          <w:titlePg/>
        </w:sectPr>
      </w:pPr>
    </w:p>
    <w:p w14:paraId="78B38236" w14:textId="77777777" w:rsidR="00035A7B" w:rsidRDefault="00035A7B" w:rsidP="00882419">
      <w:pPr>
        <w:pStyle w:val="Heading1"/>
      </w:pPr>
    </w:p>
    <w:p w14:paraId="19974DB3" w14:textId="77777777" w:rsidR="00035A7B" w:rsidRDefault="00035A7B" w:rsidP="00882419">
      <w:pPr>
        <w:pStyle w:val="Heading1"/>
      </w:pPr>
    </w:p>
    <w:p w14:paraId="0A6991EB" w14:textId="751D7B5F" w:rsidR="00882419" w:rsidRPr="00A765B3" w:rsidRDefault="006A41A9" w:rsidP="00882419">
      <w:pPr>
        <w:pStyle w:val="Heading1"/>
      </w:pPr>
      <w:bookmarkStart w:id="11" w:name="_Toc300927776"/>
      <w:proofErr w:type="gramStart"/>
      <w:r>
        <w:t>crafting</w:t>
      </w:r>
      <w:proofErr w:type="gramEnd"/>
      <w:r>
        <w:t xml:space="preserve"> your message</w:t>
      </w:r>
      <w:bookmarkEnd w:id="11"/>
    </w:p>
    <w:p w14:paraId="0F0F9D05" w14:textId="77777777" w:rsidR="00882419" w:rsidRPr="00072F28" w:rsidRDefault="00882419" w:rsidP="00882419">
      <w:pPr>
        <w:pStyle w:val="NormalIndent"/>
        <w:jc w:val="center"/>
        <w:rPr>
          <w:color w:val="35007A"/>
          <w:sz w:val="40"/>
          <w:szCs w:val="40"/>
        </w:rPr>
      </w:pPr>
      <w:r w:rsidRPr="00072F28">
        <w:rPr>
          <w:noProof/>
          <w:color w:val="35007A"/>
        </w:rPr>
        <mc:AlternateContent>
          <mc:Choice Requires="wps">
            <w:drawing>
              <wp:anchor distT="0" distB="0" distL="114300" distR="114300" simplePos="0" relativeHeight="251847680" behindDoc="0" locked="0" layoutInCell="1" allowOverlap="1" wp14:anchorId="2AEF4B6C" wp14:editId="6D9EC3FF">
                <wp:simplePos x="0" y="0"/>
                <wp:positionH relativeFrom="column">
                  <wp:posOffset>2416175</wp:posOffset>
                </wp:positionH>
                <wp:positionV relativeFrom="paragraph">
                  <wp:posOffset>337185</wp:posOffset>
                </wp:positionV>
                <wp:extent cx="1032510" cy="345440"/>
                <wp:effectExtent l="0" t="0" r="0" b="10160"/>
                <wp:wrapThrough wrapText="bothSides">
                  <wp:wrapPolygon edited="0">
                    <wp:start x="531" y="0"/>
                    <wp:lineTo x="531" y="20647"/>
                    <wp:lineTo x="20723" y="20647"/>
                    <wp:lineTo x="20723" y="0"/>
                    <wp:lineTo x="531" y="0"/>
                  </wp:wrapPolygon>
                </wp:wrapThrough>
                <wp:docPr id="24" name="Text Box 24"/>
                <wp:cNvGraphicFramePr/>
                <a:graphic xmlns:a="http://schemas.openxmlformats.org/drawingml/2006/main">
                  <a:graphicData uri="http://schemas.microsoft.com/office/word/2010/wordprocessingShape">
                    <wps:wsp>
                      <wps:cNvSpPr txBox="1"/>
                      <wps:spPr>
                        <a:xfrm>
                          <a:off x="0" y="0"/>
                          <a:ext cx="1032510" cy="345440"/>
                        </a:xfrm>
                        <a:prstGeom prst="rect">
                          <a:avLst/>
                        </a:prstGeom>
                        <a:noFill/>
                        <a:ln>
                          <a:noFill/>
                        </a:ln>
                        <a:effectLst/>
                        <a:extLst>
                          <a:ext uri="{C572A759-6A51-4108-AA02-DFA0A04FC94B}">
                            <ma14:wrappingTextBoxFlag xmlns:ma14="http://schemas.microsoft.com/office/mac/drawingml/2011/main"/>
                          </a:ext>
                        </a:extLst>
                      </wps:spPr>
                      <wps:txbx>
                        <w:txbxContent>
                          <w:p w14:paraId="307BE9CE" w14:textId="77777777" w:rsidR="00142EED" w:rsidRPr="00072F28" w:rsidRDefault="00142EED" w:rsidP="00882419">
                            <w:pPr>
                              <w:jc w:val="center"/>
                            </w:pPr>
                            <w:r w:rsidRPr="00072F28">
                              <w:t>FACTS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132" type="#_x0000_t202" style="position:absolute;left:0;text-align:left;margin-left:190.25pt;margin-top:26.55pt;width:81.3pt;height:27.2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" filled="f" stroked="f">
                <v:textbox>
                  <w:txbxContent>
                    <w:p w14:paraId="307BE9CE" w14:textId="77777777" w:rsidR="00142EED" w:rsidRPr="00072F28" w:rsidRDefault="00142EED" w:rsidP="00882419">
                      <w:pPr>
                        <w:jc w:val="center"/>
                      </w:pPr>
                      <w:r w:rsidRPr="00072F28">
                        <w:t>FACTS</w:t>
                      </w:r>
                    </w:p>
                  </w:txbxContent>
                </v:textbox>
                <w10:wrap type="through"/>
              </v:shape>
            </w:pict>
          </mc:Fallback>
        </mc:AlternateContent>
      </w:r>
      <w:r w:rsidRPr="00072F28">
        <w:rPr>
          <w:noProof/>
          <w:color w:val="35007A"/>
        </w:rPr>
        <mc:AlternateContent>
          <mc:Choice Requires="wps">
            <w:drawing>
              <wp:anchor distT="0" distB="0" distL="114300" distR="114300" simplePos="0" relativeHeight="251846656" behindDoc="0" locked="0" layoutInCell="1" allowOverlap="1" wp14:anchorId="147B88E5" wp14:editId="7ED2127B">
                <wp:simplePos x="0" y="0"/>
                <wp:positionH relativeFrom="column">
                  <wp:posOffset>1189355</wp:posOffset>
                </wp:positionH>
                <wp:positionV relativeFrom="paragraph">
                  <wp:posOffset>337185</wp:posOffset>
                </wp:positionV>
                <wp:extent cx="1032510" cy="345440"/>
                <wp:effectExtent l="0" t="0" r="0" b="10160"/>
                <wp:wrapThrough wrapText="bothSides">
                  <wp:wrapPolygon edited="0">
                    <wp:start x="531" y="0"/>
                    <wp:lineTo x="531" y="20647"/>
                    <wp:lineTo x="20723" y="20647"/>
                    <wp:lineTo x="20723" y="0"/>
                    <wp:lineTo x="531" y="0"/>
                  </wp:wrapPolygon>
                </wp:wrapThrough>
                <wp:docPr id="23" name="Text Box 23"/>
                <wp:cNvGraphicFramePr/>
                <a:graphic xmlns:a="http://schemas.openxmlformats.org/drawingml/2006/main">
                  <a:graphicData uri="http://schemas.microsoft.com/office/word/2010/wordprocessingShape">
                    <wps:wsp>
                      <wps:cNvSpPr txBox="1"/>
                      <wps:spPr>
                        <a:xfrm>
                          <a:off x="0" y="0"/>
                          <a:ext cx="1032510" cy="345440"/>
                        </a:xfrm>
                        <a:prstGeom prst="rect">
                          <a:avLst/>
                        </a:prstGeom>
                        <a:noFill/>
                        <a:ln>
                          <a:noFill/>
                        </a:ln>
                        <a:effectLst/>
                        <a:extLst>
                          <a:ext uri="{C572A759-6A51-4108-AA02-DFA0A04FC94B}">
                            <ma14:wrappingTextBoxFlag xmlns:ma14="http://schemas.microsoft.com/office/mac/drawingml/2011/main"/>
                          </a:ext>
                        </a:extLst>
                      </wps:spPr>
                      <wps:txbx>
                        <w:txbxContent>
                          <w:p w14:paraId="1CC56159" w14:textId="77777777" w:rsidR="00142EED" w:rsidRPr="00072F28" w:rsidRDefault="00142EED" w:rsidP="00882419">
                            <w:pPr>
                              <w:jc w:val="center"/>
                            </w:pPr>
                            <w:r w:rsidRPr="00072F28">
                              <w:t>NEEDS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133" type="#_x0000_t202" style="position:absolute;left:0;text-align:left;margin-left:93.65pt;margin-top:26.55pt;width:81.3pt;height:27.2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" filled="f" stroked="f">
                <v:textbox>
                  <w:txbxContent>
                    <w:p w14:paraId="1CC56159" w14:textId="77777777" w:rsidR="00142EED" w:rsidRPr="00072F28" w:rsidRDefault="00142EED" w:rsidP="00882419">
                      <w:pPr>
                        <w:jc w:val="center"/>
                      </w:pPr>
                      <w:r w:rsidRPr="00072F28">
                        <w:t>NEEDS</w:t>
                      </w:r>
                    </w:p>
                  </w:txbxContent>
                </v:textbox>
                <w10:wrap type="through"/>
              </v:shape>
            </w:pict>
          </mc:Fallback>
        </mc:AlternateContent>
      </w:r>
      <w:r w:rsidRPr="00072F28">
        <w:rPr>
          <w:noProof/>
          <w:color w:val="35007A"/>
          <w:sz w:val="40"/>
          <w:szCs w:val="40"/>
        </w:rPr>
        <mc:AlternateContent>
          <mc:Choice Requires="wps">
            <w:drawing>
              <wp:anchor distT="0" distB="0" distL="114300" distR="114300" simplePos="0" relativeHeight="251844608" behindDoc="0" locked="0" layoutInCell="1" allowOverlap="1" wp14:anchorId="36D3E6CF" wp14:editId="5C1BFAD5">
                <wp:simplePos x="0" y="0"/>
                <wp:positionH relativeFrom="column">
                  <wp:posOffset>236855</wp:posOffset>
                </wp:positionH>
                <wp:positionV relativeFrom="paragraph">
                  <wp:posOffset>337185</wp:posOffset>
                </wp:positionV>
                <wp:extent cx="913130" cy="345440"/>
                <wp:effectExtent l="0" t="0" r="0" b="10160"/>
                <wp:wrapThrough wrapText="bothSides">
                  <wp:wrapPolygon edited="0">
                    <wp:start x="601" y="0"/>
                    <wp:lineTo x="601" y="20647"/>
                    <wp:lineTo x="20428" y="20647"/>
                    <wp:lineTo x="20428" y="0"/>
                    <wp:lineTo x="601" y="0"/>
                  </wp:wrapPolygon>
                </wp:wrapThrough>
                <wp:docPr id="13" name="Text Box 13"/>
                <wp:cNvGraphicFramePr/>
                <a:graphic xmlns:a="http://schemas.openxmlformats.org/drawingml/2006/main">
                  <a:graphicData uri="http://schemas.microsoft.com/office/word/2010/wordprocessingShape">
                    <wps:wsp>
                      <wps:cNvSpPr txBox="1"/>
                      <wps:spPr>
                        <a:xfrm>
                          <a:off x="0" y="0"/>
                          <a:ext cx="913130" cy="345440"/>
                        </a:xfrm>
                        <a:prstGeom prst="rect">
                          <a:avLst/>
                        </a:prstGeom>
                        <a:noFill/>
                        <a:ln>
                          <a:noFill/>
                        </a:ln>
                        <a:effectLst/>
                        <a:extLst>
                          <a:ext uri="{C572A759-6A51-4108-AA02-DFA0A04FC94B}">
                            <ma14:wrappingTextBoxFlag xmlns:ma14="http://schemas.microsoft.com/office/mac/drawingml/2011/main"/>
                          </a:ext>
                        </a:extLst>
                      </wps:spPr>
                      <wps:txbx>
                        <w:txbxContent>
                          <w:p w14:paraId="5B34612E" w14:textId="77777777" w:rsidR="00142EED" w:rsidRPr="00072F28" w:rsidRDefault="00142EED" w:rsidP="00882419">
                            <w:pPr>
                              <w:jc w:val="center"/>
                            </w:pPr>
                            <w:r>
                              <w:t>AUDIENCE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134" type="#_x0000_t202" style="position:absolute;left:0;text-align:left;margin-left:18.65pt;margin-top:26.55pt;width:71.9pt;height:27.2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" filled="f" stroked="f">
                <v:textbox>
                  <w:txbxContent>
                    <w:p w14:paraId="5B34612E" w14:textId="77777777" w:rsidR="00142EED" w:rsidRPr="00072F28" w:rsidRDefault="00142EED" w:rsidP="00882419">
                      <w:pPr>
                        <w:jc w:val="center"/>
                      </w:pPr>
                      <w:r>
                        <w:t>AUDIENCE</w:t>
                      </w:r>
                    </w:p>
                  </w:txbxContent>
                </v:textbox>
                <w10:wrap type="through"/>
              </v:shape>
            </w:pict>
          </mc:Fallback>
        </mc:AlternateContent>
      </w:r>
      <w:r w:rsidRPr="00072F28">
        <w:rPr>
          <w:noProof/>
          <w:color w:val="35007A"/>
          <w:sz w:val="40"/>
          <w:szCs w:val="40"/>
        </w:rPr>
        <mc:AlternateContent>
          <mc:Choice Requires="wps">
            <w:drawing>
              <wp:anchor distT="0" distB="0" distL="114300" distR="114300" simplePos="0" relativeHeight="251845632" behindDoc="0" locked="0" layoutInCell="1" allowOverlap="1" wp14:anchorId="1559DDE4" wp14:editId="3872AADA">
                <wp:simplePos x="0" y="0"/>
                <wp:positionH relativeFrom="column">
                  <wp:posOffset>3524885</wp:posOffset>
                </wp:positionH>
                <wp:positionV relativeFrom="paragraph">
                  <wp:posOffset>337185</wp:posOffset>
                </wp:positionV>
                <wp:extent cx="1032510" cy="345440"/>
                <wp:effectExtent l="0" t="0" r="0" b="10160"/>
                <wp:wrapThrough wrapText="bothSides">
                  <wp:wrapPolygon edited="0">
                    <wp:start x="531" y="0"/>
                    <wp:lineTo x="531" y="20647"/>
                    <wp:lineTo x="20723" y="20647"/>
                    <wp:lineTo x="20723" y="0"/>
                    <wp:lineTo x="531" y="0"/>
                  </wp:wrapPolygon>
                </wp:wrapThrough>
                <wp:docPr id="22" name="Text Box 22"/>
                <wp:cNvGraphicFramePr/>
                <a:graphic xmlns:a="http://schemas.openxmlformats.org/drawingml/2006/main">
                  <a:graphicData uri="http://schemas.microsoft.com/office/word/2010/wordprocessingShape">
                    <wps:wsp>
                      <wps:cNvSpPr txBox="1"/>
                      <wps:spPr>
                        <a:xfrm>
                          <a:off x="0" y="0"/>
                          <a:ext cx="1032510" cy="345440"/>
                        </a:xfrm>
                        <a:prstGeom prst="rect">
                          <a:avLst/>
                        </a:prstGeom>
                        <a:noFill/>
                        <a:ln>
                          <a:noFill/>
                        </a:ln>
                        <a:effectLst/>
                        <a:extLst>
                          <a:ext uri="{C572A759-6A51-4108-AA02-DFA0A04FC94B}">
                            <ma14:wrappingTextBoxFlag xmlns:ma14="http://schemas.microsoft.com/office/mac/drawingml/2011/main"/>
                          </a:ext>
                        </a:extLst>
                      </wps:spPr>
                      <wps:txbx>
                        <w:txbxContent>
                          <w:p w14:paraId="0381175A" w14:textId="77777777" w:rsidR="00142EED" w:rsidRPr="00072F28" w:rsidRDefault="00142EED" w:rsidP="00882419">
                            <w:pPr>
                              <w:jc w:val="center"/>
                            </w:pPr>
                            <w:r w:rsidRPr="00072F28">
                              <w:t>FRAME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135" type="#_x0000_t202" style="position:absolute;left:0;text-align:left;margin-left:277.55pt;margin-top:26.55pt;width:81.3pt;height:27.2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" filled="f" stroked="f">
                <v:textbox>
                  <w:txbxContent>
                    <w:p w14:paraId="0381175A" w14:textId="77777777" w:rsidR="00142EED" w:rsidRPr="00072F28" w:rsidRDefault="00142EED" w:rsidP="00882419">
                      <w:pPr>
                        <w:jc w:val="center"/>
                      </w:pPr>
                      <w:r w:rsidRPr="00072F28">
                        <w:t>FRAME</w:t>
                      </w:r>
                    </w:p>
                  </w:txbxContent>
                </v:textbox>
                <w10:wrap type="through"/>
              </v:shape>
            </w:pict>
          </mc:Fallback>
        </mc:AlternateContent>
      </w:r>
      <w:r w:rsidRPr="00072F28">
        <w:rPr>
          <w:color w:val="35007A"/>
          <w:sz w:val="40"/>
          <w:szCs w:val="40"/>
        </w:rPr>
        <w:t>1</w:t>
      </w:r>
      <w:r w:rsidRPr="00072F28">
        <w:rPr>
          <w:color w:val="35007A"/>
          <w:sz w:val="40"/>
          <w:szCs w:val="40"/>
        </w:rPr>
        <w:tab/>
      </w:r>
      <w:r w:rsidRPr="00072F28">
        <w:rPr>
          <w:color w:val="35007A"/>
          <w:sz w:val="40"/>
          <w:szCs w:val="40"/>
        </w:rPr>
        <w:tab/>
      </w:r>
      <w:r w:rsidRPr="00072F28">
        <w:rPr>
          <w:color w:val="35007A"/>
          <w:sz w:val="40"/>
          <w:szCs w:val="40"/>
        </w:rPr>
        <w:tab/>
      </w:r>
      <w:r w:rsidRPr="00072F28">
        <w:rPr>
          <w:color w:val="35007A"/>
          <w:sz w:val="40"/>
          <w:szCs w:val="40"/>
        </w:rPr>
        <w:tab/>
      </w:r>
      <w:r w:rsidRPr="00072F28">
        <w:rPr>
          <w:color w:val="35007A"/>
          <w:sz w:val="40"/>
          <w:szCs w:val="40"/>
        </w:rPr>
        <w:tab/>
        <w:t>2</w:t>
      </w:r>
      <w:r w:rsidRPr="00072F28">
        <w:rPr>
          <w:color w:val="35007A"/>
          <w:sz w:val="40"/>
          <w:szCs w:val="40"/>
        </w:rPr>
        <w:tab/>
      </w:r>
      <w:r w:rsidRPr="00072F28">
        <w:rPr>
          <w:color w:val="35007A"/>
          <w:sz w:val="40"/>
          <w:szCs w:val="40"/>
        </w:rPr>
        <w:tab/>
      </w:r>
      <w:r w:rsidRPr="00072F28">
        <w:rPr>
          <w:color w:val="35007A"/>
          <w:sz w:val="40"/>
          <w:szCs w:val="40"/>
        </w:rPr>
        <w:tab/>
      </w:r>
      <w:r w:rsidRPr="00072F28">
        <w:rPr>
          <w:color w:val="35007A"/>
          <w:sz w:val="40"/>
          <w:szCs w:val="40"/>
        </w:rPr>
        <w:tab/>
      </w:r>
      <w:r w:rsidRPr="00072F28">
        <w:rPr>
          <w:color w:val="35007A"/>
          <w:sz w:val="40"/>
          <w:szCs w:val="40"/>
        </w:rPr>
        <w:tab/>
        <w:t>3</w:t>
      </w:r>
      <w:r w:rsidRPr="00072F28">
        <w:rPr>
          <w:color w:val="35007A"/>
          <w:sz w:val="40"/>
          <w:szCs w:val="40"/>
        </w:rPr>
        <w:tab/>
      </w:r>
      <w:r w:rsidRPr="00072F28">
        <w:rPr>
          <w:color w:val="35007A"/>
          <w:sz w:val="40"/>
          <w:szCs w:val="40"/>
        </w:rPr>
        <w:tab/>
      </w:r>
      <w:r w:rsidRPr="00072F28">
        <w:rPr>
          <w:color w:val="35007A"/>
          <w:sz w:val="40"/>
          <w:szCs w:val="40"/>
        </w:rPr>
        <w:tab/>
      </w:r>
      <w:r w:rsidRPr="00072F28">
        <w:rPr>
          <w:color w:val="35007A"/>
          <w:sz w:val="40"/>
          <w:szCs w:val="40"/>
        </w:rPr>
        <w:tab/>
      </w:r>
      <w:r w:rsidRPr="00072F28">
        <w:rPr>
          <w:color w:val="35007A"/>
          <w:sz w:val="40"/>
          <w:szCs w:val="40"/>
        </w:rPr>
        <w:tab/>
        <w:t>4</w:t>
      </w:r>
      <w:r w:rsidRPr="00072F28">
        <w:rPr>
          <w:color w:val="35007A"/>
          <w:sz w:val="40"/>
          <w:szCs w:val="40"/>
        </w:rPr>
        <w:tab/>
      </w:r>
      <w:r w:rsidRPr="00072F28">
        <w:rPr>
          <w:color w:val="35007A"/>
          <w:sz w:val="40"/>
          <w:szCs w:val="40"/>
        </w:rPr>
        <w:tab/>
      </w:r>
      <w:r w:rsidRPr="00072F28">
        <w:rPr>
          <w:color w:val="35007A"/>
          <w:sz w:val="40"/>
          <w:szCs w:val="40"/>
        </w:rPr>
        <w:tab/>
      </w:r>
    </w:p>
    <w:p w14:paraId="65078894" w14:textId="77777777" w:rsidR="00882419" w:rsidRDefault="00882419" w:rsidP="00882419">
      <w:pPr>
        <w:pStyle w:val="NormalIndent"/>
        <w:ind w:firstLine="0"/>
      </w:pPr>
      <w:r>
        <w:t>Applying these insights to a freedom-related policy or legislative proposal is easy to do. Here is the distilled version of the Freedom Framing insights in four steps.</w:t>
      </w:r>
    </w:p>
    <w:p w14:paraId="6D0F85B5" w14:textId="77777777" w:rsidR="00882419" w:rsidRPr="00D65B75" w:rsidRDefault="00882419" w:rsidP="00882419">
      <w:pPr>
        <w:pStyle w:val="NormalIndent"/>
      </w:pPr>
    </w:p>
    <w:p w14:paraId="078958D5" w14:textId="77777777" w:rsidR="00882419" w:rsidRDefault="00882419" w:rsidP="00882419">
      <w:pPr>
        <w:pStyle w:val="NormalIndent"/>
        <w:ind w:firstLine="0"/>
      </w:pPr>
      <w:r w:rsidRPr="00907B21">
        <w:rPr>
          <w:b/>
        </w:rPr>
        <w:t>1.</w:t>
      </w:r>
      <w:r>
        <w:t xml:space="preserve"> </w:t>
      </w:r>
      <w:r w:rsidRPr="00907B21">
        <w:rPr>
          <w:b/>
        </w:rPr>
        <w:t>Select an audience for y</w:t>
      </w:r>
      <w:r>
        <w:rPr>
          <w:b/>
        </w:rPr>
        <w:t xml:space="preserve">our message that makes </w:t>
      </w:r>
      <w:r w:rsidRPr="00907B21">
        <w:rPr>
          <w:b/>
        </w:rPr>
        <w:t>strategic sense</w:t>
      </w:r>
      <w:r>
        <w:t>. Rather than trying to speak to all people at once, examine the four audiences described in this report (</w:t>
      </w:r>
      <w:proofErr w:type="spellStart"/>
      <w:r w:rsidRPr="00E57186">
        <w:rPr>
          <w:i/>
          <w:color w:val="800080"/>
        </w:rPr>
        <w:t>Purposefuls</w:t>
      </w:r>
      <w:proofErr w:type="spellEnd"/>
      <w:r w:rsidRPr="00E57186">
        <w:rPr>
          <w:i/>
        </w:rPr>
        <w:t>/</w:t>
      </w:r>
      <w:r w:rsidRPr="00E57186">
        <w:rPr>
          <w:i/>
          <w:color w:val="800080"/>
        </w:rPr>
        <w:t>Serenity-Seekers</w:t>
      </w:r>
      <w:r>
        <w:t>) and decide who would be most likely to respond positively to your idea. Or, if you know you have to go after one, read up on what matters to them by revisiting their profiles and learning what positives to accentuate, and what negatives to avoid.</w:t>
      </w:r>
    </w:p>
    <w:p w14:paraId="3B21A265" w14:textId="77777777" w:rsidR="00882419" w:rsidRDefault="00882419" w:rsidP="00882419">
      <w:pPr>
        <w:pStyle w:val="NormalIndent"/>
        <w:ind w:firstLine="0"/>
      </w:pPr>
    </w:p>
    <w:p w14:paraId="145FCD51" w14:textId="77777777" w:rsidR="00882419" w:rsidRDefault="00882419" w:rsidP="00882419">
      <w:pPr>
        <w:pStyle w:val="NormalIndent"/>
        <w:ind w:firstLine="0"/>
      </w:pPr>
      <w:r w:rsidRPr="00907B21">
        <w:rPr>
          <w:b/>
        </w:rPr>
        <w:t>2.</w:t>
      </w:r>
      <w:r>
        <w:t xml:space="preserve"> </w:t>
      </w:r>
      <w:r w:rsidRPr="00907B21">
        <w:rPr>
          <w:b/>
        </w:rPr>
        <w:t>Choose a Felt Need to focus on &amp; build emotion and depth</w:t>
      </w:r>
      <w:r>
        <w:t xml:space="preserve">. By selecting a felt-need as the starting point for your message, the basis for connecting with your audience is already positioned to succeed. This creates “heart” and provides direction to a message that could otherwise seem contrived or </w:t>
      </w:r>
      <w:proofErr w:type="gramStart"/>
      <w:r>
        <w:t>miss</w:t>
      </w:r>
      <w:proofErr w:type="gramEnd"/>
      <w:r>
        <w:t xml:space="preserve"> meeting your audience </w:t>
      </w:r>
      <w:r w:rsidRPr="00907B21">
        <w:rPr>
          <w:i/>
        </w:rPr>
        <w:t>where they are</w:t>
      </w:r>
      <w:r>
        <w:t xml:space="preserve"> completely.</w:t>
      </w:r>
    </w:p>
    <w:p w14:paraId="3A5460FC" w14:textId="77777777" w:rsidR="00882419" w:rsidRDefault="00882419" w:rsidP="00882419">
      <w:pPr>
        <w:pStyle w:val="NormalIndent"/>
        <w:ind w:firstLine="0"/>
      </w:pPr>
    </w:p>
    <w:p w14:paraId="5219851A" w14:textId="77777777" w:rsidR="00882419" w:rsidRDefault="00882419" w:rsidP="00882419">
      <w:pPr>
        <w:pStyle w:val="NormalIndent"/>
        <w:ind w:firstLine="0"/>
      </w:pPr>
      <w:r w:rsidRPr="00B223E2">
        <w:rPr>
          <w:b/>
        </w:rPr>
        <w:t>3. Create an outline of a message that just deals with the facts</w:t>
      </w:r>
      <w:r>
        <w:t>. Make sure you’re highlighting what would matter to your audience, and fit with their felt-need. This is also a time when you could introduce terms from the “Terminology Cheat Sheet” or original research to intrigue your audience.</w:t>
      </w:r>
    </w:p>
    <w:p w14:paraId="38142351" w14:textId="77777777" w:rsidR="00882419" w:rsidRDefault="00882419" w:rsidP="00882419">
      <w:pPr>
        <w:pStyle w:val="NormalIndent"/>
        <w:ind w:firstLine="0"/>
      </w:pPr>
    </w:p>
    <w:p w14:paraId="779BB157" w14:textId="77777777" w:rsidR="00882419" w:rsidRDefault="00882419" w:rsidP="00882419">
      <w:pPr>
        <w:pStyle w:val="NormalIndent"/>
        <w:ind w:firstLine="0"/>
      </w:pPr>
      <w:r w:rsidRPr="00B223E2">
        <w:rPr>
          <w:b/>
        </w:rPr>
        <w:t>4. Introduce one of the t</w:t>
      </w:r>
      <w:r>
        <w:rPr>
          <w:b/>
        </w:rPr>
        <w:t xml:space="preserve">hree </w:t>
      </w:r>
      <w:r w:rsidRPr="00B223E2">
        <w:rPr>
          <w:b/>
        </w:rPr>
        <w:t>Framing tools to translate your message</w:t>
      </w:r>
      <w:r>
        <w:t>. These tricks create easily relatable hooks in your message without sounding contrived. Failing to frame in terms of one of these tricks leaves connection on the table and is a major misstep in terms of connecting with your audience!</w:t>
      </w:r>
    </w:p>
    <w:p w14:paraId="5813F111" w14:textId="77777777" w:rsidR="00882419" w:rsidRDefault="00882419" w:rsidP="00893379">
      <w:pPr>
        <w:pStyle w:val="Heading1"/>
        <w:sectPr w:rsidR="00882419" w:rsidSect="009973A7">
          <w:pgSz w:w="12240" w:h="15840" w:code="1"/>
          <w:pgMar w:top="1440" w:right="1872" w:bottom="1800" w:left="2880" w:header="720" w:footer="965" w:gutter="0"/>
          <w:cols w:space="240"/>
          <w:titlePg/>
        </w:sectPr>
      </w:pPr>
    </w:p>
    <w:p w14:paraId="1DA4FD8D" w14:textId="77777777" w:rsidR="00882419" w:rsidRDefault="00882419" w:rsidP="00893379">
      <w:pPr>
        <w:pStyle w:val="Heading1"/>
      </w:pPr>
    </w:p>
    <w:p w14:paraId="5D9FC4D1" w14:textId="77777777" w:rsidR="00882419" w:rsidRDefault="00882419" w:rsidP="00893379">
      <w:pPr>
        <w:pStyle w:val="Heading1"/>
      </w:pPr>
    </w:p>
    <w:p w14:paraId="40F42823" w14:textId="72B30000" w:rsidR="00893379" w:rsidRDefault="00893379" w:rsidP="00893379">
      <w:pPr>
        <w:pStyle w:val="Heading1"/>
      </w:pPr>
      <w:bookmarkStart w:id="12" w:name="_Toc300927777"/>
      <w:proofErr w:type="gramStart"/>
      <w:r>
        <w:t>conclusion</w:t>
      </w:r>
      <w:bookmarkEnd w:id="12"/>
      <w:proofErr w:type="gramEnd"/>
    </w:p>
    <w:p w14:paraId="71B4A8B8" w14:textId="77777777" w:rsidR="00893379" w:rsidRDefault="00893379" w:rsidP="00893379">
      <w:pPr>
        <w:pStyle w:val="BodyText"/>
      </w:pPr>
    </w:p>
    <w:p w14:paraId="3AB98B29" w14:textId="77777777" w:rsidR="00893379" w:rsidRDefault="00893379" w:rsidP="00893379">
      <w:pPr>
        <w:pStyle w:val="NormalIndent"/>
        <w:ind w:firstLine="0"/>
      </w:pPr>
      <w:r>
        <w:t>“</w:t>
      </w:r>
      <w:r w:rsidRPr="00B95FA8">
        <w:rPr>
          <w:i/>
        </w:rPr>
        <w:t>How do you reach a generation that listens with its eyes and thinks with its feelings</w:t>
      </w:r>
      <w:r>
        <w:t>?” –Ravi Zacharias</w:t>
      </w:r>
    </w:p>
    <w:p w14:paraId="7B1C8885" w14:textId="77777777" w:rsidR="00893379" w:rsidRDefault="00893379" w:rsidP="00893379">
      <w:pPr>
        <w:pStyle w:val="NormalIndent"/>
        <w:ind w:firstLine="0"/>
      </w:pPr>
    </w:p>
    <w:p w14:paraId="10AE5459" w14:textId="77777777" w:rsidR="00893379" w:rsidRPr="0010722A" w:rsidRDefault="00893379" w:rsidP="00893379">
      <w:pPr>
        <w:pStyle w:val="NormalIndent"/>
        <w:keepNext/>
        <w:framePr w:dropCap="drop" w:lines="3" w:wrap="around" w:vAnchor="text" w:hAnchor="text"/>
        <w:spacing w:line="1205" w:lineRule="exact"/>
        <w:ind w:firstLine="0"/>
        <w:rPr>
          <w:rFonts w:ascii="Aleo Regular" w:hAnsi="Aleo Regular"/>
          <w:noProof/>
          <w:position w:val="-4"/>
          <w:sz w:val="125"/>
          <w:szCs w:val="56"/>
        </w:rPr>
      </w:pPr>
      <w:r>
        <w:rPr>
          <w:rFonts w:ascii="Aleo Regular" w:hAnsi="Aleo Regular"/>
          <w:position w:val="-4"/>
          <w:sz w:val="125"/>
          <w:szCs w:val="56"/>
        </w:rPr>
        <w:t>T</w:t>
      </w:r>
    </w:p>
    <w:p w14:paraId="0AE6A1E4" w14:textId="77777777" w:rsidR="00893379" w:rsidRDefault="00893379" w:rsidP="00893379">
      <w:pPr>
        <w:pStyle w:val="NormalIndent"/>
        <w:ind w:firstLine="0"/>
      </w:pPr>
      <w:r>
        <w:t xml:space="preserve">o reach a generation – even an increasing proportion of the American culture – that “listens with its eyes and thinks with its feelings” requires special attention to the way successful ideas connect with people: the </w:t>
      </w:r>
      <w:r w:rsidRPr="0042081C">
        <w:rPr>
          <w:i/>
        </w:rPr>
        <w:t>how</w:t>
      </w:r>
      <w:r>
        <w:t xml:space="preserve"> of marketing rather than being content to glance at the </w:t>
      </w:r>
      <w:r w:rsidRPr="0042081C">
        <w:rPr>
          <w:i/>
        </w:rPr>
        <w:t>what</w:t>
      </w:r>
      <w:r>
        <w:t xml:space="preserve">. </w:t>
      </w:r>
    </w:p>
    <w:p w14:paraId="4CDD6D36" w14:textId="77777777" w:rsidR="00893379" w:rsidRDefault="00893379" w:rsidP="00893379">
      <w:pPr>
        <w:pStyle w:val="NormalIndent"/>
        <w:ind w:firstLine="0"/>
      </w:pPr>
      <w:r>
        <w:t xml:space="preserve">The psychological case for freedom begins by understanding the </w:t>
      </w:r>
      <w:r w:rsidRPr="0042081C">
        <w:rPr>
          <w:i/>
        </w:rPr>
        <w:t>how</w:t>
      </w:r>
      <w:r>
        <w:t>, which allows us to reenergize and reimagine how we frame freedom in a way that is grounded in what market-research reveals the values and preferences of Americans today to be.</w:t>
      </w:r>
    </w:p>
    <w:p w14:paraId="65B39219" w14:textId="33BD624B" w:rsidR="00893379" w:rsidRDefault="00893379" w:rsidP="00893379">
      <w:pPr>
        <w:pStyle w:val="NormalIndent"/>
        <w:ind w:firstLine="0"/>
      </w:pPr>
      <w:r>
        <w:tab/>
        <w:t xml:space="preserve">The Frontier Lab’s </w:t>
      </w:r>
      <w:r w:rsidR="00C12735">
        <w:rPr>
          <w:i/>
        </w:rPr>
        <w:t>Freedom Buzz</w:t>
      </w:r>
      <w:r>
        <w:t xml:space="preserve"> deciphers the </w:t>
      </w:r>
      <w:r w:rsidRPr="0042081C">
        <w:rPr>
          <w:i/>
        </w:rPr>
        <w:t>how</w:t>
      </w:r>
      <w:r>
        <w:t xml:space="preserve"> by utilizing the values-based market research methodology, which reveals what deep needs freedom </w:t>
      </w:r>
      <w:proofErr w:type="gramStart"/>
      <w:r>
        <w:t>psychologically</w:t>
      </w:r>
      <w:proofErr w:type="gramEnd"/>
      <w:r>
        <w:t xml:space="preserve"> achieves for those who say they treasure it. </w:t>
      </w:r>
    </w:p>
    <w:p w14:paraId="34F8AEFC" w14:textId="5C74060A" w:rsidR="00893379" w:rsidRDefault="00893379" w:rsidP="00893379">
      <w:pPr>
        <w:pStyle w:val="NormalIndent"/>
        <w:ind w:firstLine="0"/>
      </w:pPr>
      <w:r>
        <w:tab/>
        <w:t>We are left with findings that reveal two segments of Americans with divergent ‘</w:t>
      </w:r>
      <w:proofErr w:type="spellStart"/>
      <w:r w:rsidRPr="0042081C">
        <w:rPr>
          <w:i/>
        </w:rPr>
        <w:t>hows</w:t>
      </w:r>
      <w:proofErr w:type="spellEnd"/>
      <w:r>
        <w:t xml:space="preserve">’ – not unsurprising given the pluralistic culture of modern American. One segment, the </w:t>
      </w:r>
      <w:proofErr w:type="spellStart"/>
      <w:r>
        <w:t>Purposefuls</w:t>
      </w:r>
      <w:proofErr w:type="spellEnd"/>
      <w:r>
        <w:t xml:space="preserve">, adhere to a more conventional connection to freedom: providing for family, taking responsibility for their own purpose and a charge to do good for others, reinforcing a community of shared equal position in life. The second, the Serenity-Seekers, have found freedom to provide a life centered </w:t>
      </w:r>
      <w:proofErr w:type="gramStart"/>
      <w:r>
        <w:t>around</w:t>
      </w:r>
      <w:proofErr w:type="gramEnd"/>
      <w:r>
        <w:t xml:space="preserve"> no-questions-asked moral approval and lack of obstacles to their entertainment. Both segments sought a level of control over their futures; they both saw the economic benefits of freedom to provide a better life for themselves </w:t>
      </w:r>
      <w:r w:rsidR="00AB4838">
        <w:t xml:space="preserve">and </w:t>
      </w:r>
      <w:r>
        <w:t>their children.</w:t>
      </w:r>
    </w:p>
    <w:p w14:paraId="435DD496" w14:textId="77777777" w:rsidR="00893379" w:rsidRDefault="00893379" w:rsidP="00893379">
      <w:pPr>
        <w:pStyle w:val="NormalIndent"/>
        <w:ind w:firstLine="0"/>
      </w:pPr>
      <w:r>
        <w:tab/>
        <w:t xml:space="preserve">Given the two segments’ disparate values, the long-term mission of the marketer is two-fold: reinforce and provide support, psychologically and otherwise for the </w:t>
      </w:r>
      <w:proofErr w:type="spellStart"/>
      <w:r>
        <w:t>Purposefuls</w:t>
      </w:r>
      <w:proofErr w:type="spellEnd"/>
      <w:r>
        <w:t xml:space="preserve">. Recruit more Americans to have the same connections to freedom as the </w:t>
      </w:r>
      <w:proofErr w:type="spellStart"/>
      <w:r>
        <w:t>Purposefuls</w:t>
      </w:r>
      <w:proofErr w:type="spellEnd"/>
      <w:r>
        <w:t xml:space="preserve"> by crafting messages that make the same emotional connections about freedom.</w:t>
      </w:r>
    </w:p>
    <w:p w14:paraId="01B14C92" w14:textId="77777777" w:rsidR="00893379" w:rsidRDefault="00893379" w:rsidP="00893379">
      <w:pPr>
        <w:pStyle w:val="NormalIndent"/>
        <w:ind w:firstLine="0"/>
      </w:pPr>
      <w:r>
        <w:lastRenderedPageBreak/>
        <w:tab/>
        <w:t xml:space="preserve">For the Serenity-Seekers, study and understand their values, for these values drive not only their connection to freedom but also political and cultural choices that compete with freedom in other ways. Weaken and remove the connections that lead them to believe freedom reinforces a life of unencumbered adventure. Introduce the concept of a responsibility that comes with freedom. Understanding their values, suggest other ways to fulfill these so a vacuum of boredom and lack of purpose does not remain. </w:t>
      </w:r>
    </w:p>
    <w:p w14:paraId="267A5031" w14:textId="77777777" w:rsidR="00A765B3" w:rsidRDefault="00893379" w:rsidP="00A765B3">
      <w:pPr>
        <w:pStyle w:val="NormalIndent"/>
        <w:ind w:firstLine="0"/>
      </w:pPr>
      <w:r>
        <w:tab/>
        <w:t xml:space="preserve">In the short-term, there is a different charge, for there is much at stake every day that can be achieved through the application of psychological insights gained through the study of message framing. </w:t>
      </w:r>
    </w:p>
    <w:p w14:paraId="7C95A678" w14:textId="21B21B15" w:rsidR="00893379" w:rsidRDefault="00A765B3" w:rsidP="00A765B3">
      <w:pPr>
        <w:pStyle w:val="NormalIndent"/>
        <w:ind w:firstLine="0"/>
      </w:pPr>
      <w:r>
        <w:tab/>
      </w:r>
      <w:r w:rsidR="00893379">
        <w:t xml:space="preserve">What remains unsolved are the gaps in understanding, in education of the audiences about what freedom entails and why. In the past institutions had provided this context for the American public, but today we are left with only the outgrowth of these values – respect for the American Dream without understanding the conditions that made this dream possible, for example. A broad and unspecific patriotism rooted in self-safety rather than exceptional principles. </w:t>
      </w:r>
    </w:p>
    <w:p w14:paraId="5076CD0F" w14:textId="77777777" w:rsidR="00E57186" w:rsidRDefault="00E57186">
      <w:pPr>
        <w:spacing w:line="240" w:lineRule="auto"/>
        <w:rPr>
          <w:rFonts w:ascii="Aleo Regular" w:hAnsi="Aleo Regular"/>
          <w:spacing w:val="10"/>
          <w:sz w:val="48"/>
          <w:szCs w:val="24"/>
        </w:rPr>
      </w:pPr>
      <w:r>
        <w:br w:type="page"/>
      </w:r>
    </w:p>
    <w:p w14:paraId="0627EC52" w14:textId="7392593F" w:rsidR="00893379" w:rsidRDefault="00893379" w:rsidP="00893379">
      <w:pPr>
        <w:pStyle w:val="Heading1"/>
      </w:pPr>
      <w:bookmarkStart w:id="13" w:name="_Toc300927778"/>
      <w:proofErr w:type="gramStart"/>
      <w:r>
        <w:lastRenderedPageBreak/>
        <w:t>methodology</w:t>
      </w:r>
      <w:bookmarkEnd w:id="13"/>
      <w:proofErr w:type="gramEnd"/>
    </w:p>
    <w:p w14:paraId="44A1AF73" w14:textId="77777777" w:rsidR="00893379" w:rsidRDefault="00893379" w:rsidP="00893379">
      <w:pPr>
        <w:pStyle w:val="Heading1"/>
      </w:pPr>
    </w:p>
    <w:p w14:paraId="09D4A852" w14:textId="77777777" w:rsidR="00893379" w:rsidRDefault="00893379" w:rsidP="00893379">
      <w:pPr>
        <w:pStyle w:val="NormalIndent"/>
        <w:ind w:firstLine="0"/>
      </w:pPr>
    </w:p>
    <w:p w14:paraId="3ADB0BA8" w14:textId="4E4DADDF" w:rsidR="00893379" w:rsidRDefault="00AB4838" w:rsidP="00E57186">
      <w:pPr>
        <w:pStyle w:val="NormalIndent"/>
        <w:keepNext/>
        <w:framePr w:dropCap="drop" w:lines="3" w:wrap="around" w:vAnchor="text" w:hAnchor="text"/>
        <w:spacing w:line="1096" w:lineRule="exact"/>
        <w:ind w:firstLine="0"/>
      </w:pPr>
      <w:r>
        <w:rPr>
          <w:rFonts w:ascii="aleo" w:hAnsi="aleo"/>
          <w:position w:val="-4"/>
          <w:sz w:val="132"/>
        </w:rPr>
        <w:t>W</w:t>
      </w:r>
    </w:p>
    <w:p w14:paraId="005AECB3" w14:textId="77777777" w:rsidR="00893379" w:rsidRDefault="00893379" w:rsidP="00893379"/>
    <w:p w14:paraId="441BE9BB" w14:textId="151430A9" w:rsidR="00893379" w:rsidRDefault="00893379" w:rsidP="00A765B3">
      <w:proofErr w:type="gramStart"/>
      <w:r>
        <w:t>e</w:t>
      </w:r>
      <w:proofErr w:type="gramEnd"/>
      <w:r>
        <w:t xml:space="preserve"> interviewed 43 individuals using the laddering format; then,</w:t>
      </w:r>
      <w:r w:rsidR="00F41F40">
        <w:t xml:space="preserve"> we contrasted these nationally </w:t>
      </w:r>
      <w:r>
        <w:t xml:space="preserve">representative interviews with in-depth survey questions of a discrete sample of freedom-prizing Americans. Then, we tested our insights in a </w:t>
      </w:r>
      <w:r w:rsidR="00A765B3">
        <w:t xml:space="preserve">nationally representative online survey with a </w:t>
      </w:r>
      <w:r>
        <w:t>sample of 1,</w:t>
      </w:r>
      <w:r w:rsidR="00621DEE">
        <w:t>083</w:t>
      </w:r>
      <w:r>
        <w:t xml:space="preserve"> likely voters</w:t>
      </w:r>
      <w:r w:rsidR="00A765B3">
        <w:t xml:space="preserve"> and a 3 percent margin of error</w:t>
      </w:r>
      <w:r>
        <w:t xml:space="preserve">. </w:t>
      </w:r>
    </w:p>
    <w:p w14:paraId="75576536" w14:textId="5B7BD6E1" w:rsidR="00893379" w:rsidRDefault="00A765B3" w:rsidP="00A765B3">
      <w:pPr>
        <w:pStyle w:val="BodyText"/>
        <w:sectPr w:rsidR="00893379" w:rsidSect="009973A7">
          <w:pgSz w:w="12240" w:h="15840" w:code="1"/>
          <w:pgMar w:top="1440" w:right="1872" w:bottom="1800" w:left="2880" w:header="720" w:footer="965" w:gutter="0"/>
          <w:cols w:space="240"/>
          <w:titlePg/>
        </w:sectPr>
      </w:pPr>
      <w:r>
        <w:rPr>
          <w:noProof/>
        </w:rPr>
        <w:drawing>
          <wp:anchor distT="0" distB="0" distL="114300" distR="114300" simplePos="0" relativeHeight="251812864" behindDoc="0" locked="0" layoutInCell="1" allowOverlap="1" wp14:anchorId="3E5FCED5" wp14:editId="22112F22">
            <wp:simplePos x="0" y="0"/>
            <wp:positionH relativeFrom="column">
              <wp:posOffset>81280</wp:posOffset>
            </wp:positionH>
            <wp:positionV relativeFrom="paragraph">
              <wp:posOffset>175895</wp:posOffset>
            </wp:positionV>
            <wp:extent cx="4393565" cy="5541010"/>
            <wp:effectExtent l="0" t="0" r="635" b="0"/>
            <wp:wrapThrough wrapText="bothSides">
              <wp:wrapPolygon edited="0">
                <wp:start x="0" y="0"/>
                <wp:lineTo x="0" y="21486"/>
                <wp:lineTo x="21478" y="21486"/>
                <wp:lineTo x="21478" y="0"/>
                <wp:lineTo x="0" y="0"/>
              </wp:wrapPolygon>
            </wp:wrapThrough>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03 at 4.03.24 PM.png"/>
                    <pic:cNvPicPr/>
                  </pic:nvPicPr>
                  <pic:blipFill>
                    <a:blip r:embed="rId55">
                      <a:extLst>
                        <a:ext uri="{28A0092B-C50C-407E-A947-70E740481C1C}">
                          <a14:useLocalDpi xmlns:a14="http://schemas.microsoft.com/office/drawing/2010/main" val="0"/>
                        </a:ext>
                      </a:extLst>
                    </a:blip>
                    <a:stretch>
                      <a:fillRect/>
                    </a:stretch>
                  </pic:blipFill>
                  <pic:spPr>
                    <a:xfrm>
                      <a:off x="0" y="0"/>
                      <a:ext cx="4393565" cy="5541010"/>
                    </a:xfrm>
                    <a:prstGeom prst="rect">
                      <a:avLst/>
                    </a:prstGeom>
                  </pic:spPr>
                </pic:pic>
              </a:graphicData>
            </a:graphic>
            <wp14:sizeRelH relativeFrom="page">
              <wp14:pctWidth>0</wp14:pctWidth>
            </wp14:sizeRelH>
            <wp14:sizeRelV relativeFrom="page">
              <wp14:pctHeight>0</wp14:pctHeight>
            </wp14:sizeRelV>
          </wp:anchor>
        </w:drawing>
      </w:r>
    </w:p>
    <w:p w14:paraId="7DC5714D" w14:textId="035E76C5" w:rsidR="00A765B3" w:rsidRDefault="004553D5" w:rsidP="00E57186">
      <w:pPr>
        <w:pStyle w:val="Heading1"/>
      </w:pPr>
      <w:r>
        <w:rPr>
          <w:noProof/>
        </w:rPr>
        <w:lastRenderedPageBreak/>
        <mc:AlternateContent>
          <mc:Choice Requires="wps">
            <w:drawing>
              <wp:anchor distT="0" distB="0" distL="114300" distR="114300" simplePos="0" relativeHeight="251947008" behindDoc="0" locked="0" layoutInCell="1" allowOverlap="1" wp14:anchorId="59FF1CBC" wp14:editId="16259CBD">
                <wp:simplePos x="0" y="0"/>
                <wp:positionH relativeFrom="column">
                  <wp:posOffset>-274955</wp:posOffset>
                </wp:positionH>
                <wp:positionV relativeFrom="paragraph">
                  <wp:posOffset>7590790</wp:posOffset>
                </wp:positionV>
                <wp:extent cx="4987290" cy="593725"/>
                <wp:effectExtent l="0" t="0" r="0" b="0"/>
                <wp:wrapSquare wrapText="bothSides"/>
                <wp:docPr id="149" name="Text Box 149"/>
                <wp:cNvGraphicFramePr/>
                <a:graphic xmlns:a="http://schemas.openxmlformats.org/drawingml/2006/main">
                  <a:graphicData uri="http://schemas.microsoft.com/office/word/2010/wordprocessingShape">
                    <wps:wsp>
                      <wps:cNvSpPr txBox="1"/>
                      <wps:spPr>
                        <a:xfrm>
                          <a:off x="0" y="0"/>
                          <a:ext cx="4987290" cy="5937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53A2EC" w14:textId="35537690" w:rsidR="00142EED" w:rsidRDefault="00142EED" w:rsidP="004553D5">
                            <w:pPr>
                              <w:jc w:val="center"/>
                            </w:pPr>
                            <w:r>
                              <w:t>The Frontier Lab | Manifest Marketing</w:t>
                            </w:r>
                          </w:p>
                          <w:p w14:paraId="76463B13" w14:textId="28B4F016" w:rsidR="00142EED" w:rsidRDefault="00142EED" w:rsidP="004553D5">
                            <w:pPr>
                              <w:jc w:val="center"/>
                            </w:pPr>
                            <w:hyperlink r:id="rId56" w:history="1">
                              <w:r w:rsidRPr="00082AA1">
                                <w:rPr>
                                  <w:rStyle w:val="Hyperlink"/>
                                </w:rPr>
                                <w:t>www.thefrontierlab.org</w:t>
                              </w:r>
                            </w:hyperlink>
                          </w:p>
                          <w:p w14:paraId="097C55E9" w14:textId="77777777" w:rsidR="00142EED" w:rsidRDefault="00142EED" w:rsidP="004553D5">
                            <w:pPr>
                              <w:pStyle w:val="NormalIndent"/>
                            </w:pPr>
                          </w:p>
                          <w:p w14:paraId="406B4D37" w14:textId="77777777" w:rsidR="00142EED" w:rsidRPr="004553D5" w:rsidRDefault="00142EED" w:rsidP="004553D5">
                            <w:pPr>
                              <w:pStyle w:val="NormalInden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9" o:spid="_x0000_s1136" type="#_x0000_t202" style="position:absolute;margin-left:-21.6pt;margin-top:597.7pt;width:392.7pt;height:46.75pt;z-index:25194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" filled="f" stroked="f">
                <v:textbox>
                  <w:txbxContent>
                    <w:p w14:paraId="5653A2EC" w14:textId="35537690" w:rsidR="00142EED" w:rsidRDefault="00142EED" w:rsidP="004553D5">
                      <w:pPr>
                        <w:jc w:val="center"/>
                      </w:pPr>
                      <w:r>
                        <w:t>The Frontier Lab | Manifest Marketing</w:t>
                      </w:r>
                    </w:p>
                    <w:p w14:paraId="76463B13" w14:textId="28B4F016" w:rsidR="00142EED" w:rsidRDefault="00142EED" w:rsidP="004553D5">
                      <w:pPr>
                        <w:jc w:val="center"/>
                      </w:pPr>
                      <w:hyperlink r:id="rId57" w:history="1">
                        <w:r w:rsidRPr="00082AA1">
                          <w:rPr>
                            <w:rStyle w:val="Hyperlink"/>
                          </w:rPr>
                          <w:t>www.thefrontierlab.org</w:t>
                        </w:r>
                      </w:hyperlink>
                    </w:p>
                    <w:p w14:paraId="097C55E9" w14:textId="77777777" w:rsidR="00142EED" w:rsidRDefault="00142EED" w:rsidP="004553D5">
                      <w:pPr>
                        <w:pStyle w:val="NormalIndent"/>
                      </w:pPr>
                    </w:p>
                    <w:p w14:paraId="406B4D37" w14:textId="77777777" w:rsidR="00142EED" w:rsidRPr="004553D5" w:rsidRDefault="00142EED" w:rsidP="004553D5">
                      <w:pPr>
                        <w:pStyle w:val="NormalIndent"/>
                      </w:pPr>
                    </w:p>
                  </w:txbxContent>
                </v:textbox>
                <w10:wrap type="square"/>
              </v:shape>
            </w:pict>
          </mc:Fallback>
        </mc:AlternateContent>
      </w:r>
    </w:p>
    <w:sectPr w:rsidR="00A765B3" w:rsidSect="009973A7">
      <w:pgSz w:w="12240" w:h="15840" w:code="1"/>
      <w:pgMar w:top="1440" w:right="1872" w:bottom="1800" w:left="2880" w:header="720" w:footer="965" w:gutter="0"/>
      <w:cols w:space="24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18DFBF" w14:textId="77777777" w:rsidR="00707DB9" w:rsidRDefault="00707DB9" w:rsidP="000916A9">
      <w:r>
        <w:separator/>
      </w:r>
    </w:p>
  </w:endnote>
  <w:endnote w:type="continuationSeparator" w:id="0">
    <w:p w14:paraId="451890D0" w14:textId="77777777" w:rsidR="00707DB9" w:rsidRDefault="00707DB9" w:rsidP="000916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Proxima Nova Regular">
    <w:panose1 w:val="02000506030000020004"/>
    <w:charset w:val="00"/>
    <w:family w:val="auto"/>
    <w:pitch w:val="variable"/>
    <w:sig w:usb0="A00002EF" w:usb1="5000E0FB" w:usb2="00000000" w:usb3="00000000" w:csb0="0000019F" w:csb1="00000000"/>
  </w:font>
  <w:font w:name="Aleo Regular">
    <w:panose1 w:val="020F0502020204030203"/>
    <w:charset w:val="00"/>
    <w:family w:val="auto"/>
    <w:pitch w:val="variable"/>
    <w:sig w:usb0="A00000AF" w:usb1="5000604B" w:usb2="00000000" w:usb3="00000000" w:csb0="00000093" w:csb1="00000000"/>
  </w:font>
  <w:font w:name="Aleo Bold">
    <w:panose1 w:val="020F0802020204030203"/>
    <w:charset w:val="00"/>
    <w:family w:val="auto"/>
    <w:pitch w:val="variable"/>
    <w:sig w:usb0="A00000AF" w:usb1="5000604B" w:usb2="00000000" w:usb3="00000000" w:csb0="00000093" w:csb1="00000000"/>
  </w:font>
  <w:font w:name="Aleo Light Italic">
    <w:panose1 w:val="020F0302020204030203"/>
    <w:charset w:val="00"/>
    <w:family w:val="auto"/>
    <w:pitch w:val="variable"/>
    <w:sig w:usb0="A00000AF" w:usb1="5000604B" w:usb2="00000000" w:usb3="00000000" w:csb0="00000093"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Zapf Dingbats">
    <w:panose1 w:val="05020102010704020609"/>
    <w:charset w:val="02"/>
    <w:family w:val="auto"/>
    <w:pitch w:val="variable"/>
    <w:sig w:usb0="00000000" w:usb1="10000000" w:usb2="00000000" w:usb3="00000000" w:csb0="80000000" w:csb1="00000000"/>
  </w:font>
  <w:font w:name="Aleo Italic">
    <w:panose1 w:val="020F0302020204030203"/>
    <w:charset w:val="00"/>
    <w:family w:val="auto"/>
    <w:pitch w:val="variable"/>
    <w:sig w:usb0="A00000AF" w:usb1="5000604B" w:usb2="00000000" w:usb3="00000000" w:csb0="00000093" w:csb1="00000000"/>
  </w:font>
  <w:font w:name="ＭＳ 明朝">
    <w:charset w:val="4E"/>
    <w:family w:val="auto"/>
    <w:pitch w:val="variable"/>
    <w:sig w:usb0="E00002FF" w:usb1="6AC7FDFB" w:usb2="00000012" w:usb3="00000000" w:csb0="0002009F" w:csb1="00000000"/>
  </w:font>
  <w:font w:name="Aleo Bold Italic">
    <w:panose1 w:val="020F0802020204030203"/>
    <w:charset w:val="00"/>
    <w:family w:val="auto"/>
    <w:pitch w:val="variable"/>
    <w:sig w:usb0="A00000AF" w:usb1="5000604B" w:usb2="00000000" w:usb3="00000000" w:csb0="00000093" w:csb1="00000000"/>
  </w:font>
  <w:font w:name="aleo">
    <w:altName w:val="Times New Roman"/>
    <w:panose1 w:val="00000000000000000000"/>
    <w:charset w:val="00"/>
    <w:family w:val="roman"/>
    <w:notTrueType/>
    <w:pitch w:val="default"/>
  </w:font>
  <w:font w:name="Proxima Nova Bold">
    <w:panose1 w:val="02000506030000020004"/>
    <w:charset w:val="00"/>
    <w:family w:val="auto"/>
    <w:pitch w:val="variable"/>
    <w:sig w:usb0="A00002EF" w:usb1="5000E0FB" w:usb2="00000000" w:usb3="00000000" w:csb0="000001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FD2A1D" w14:textId="77777777" w:rsidR="00142EED" w:rsidRDefault="00142EED" w:rsidP="009973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4459544" w14:textId="77777777" w:rsidR="00142EED" w:rsidRDefault="00142EED" w:rsidP="009973A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AD2211" w14:textId="77777777" w:rsidR="00142EED" w:rsidRDefault="00142EED" w:rsidP="009973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07DB9">
      <w:rPr>
        <w:rStyle w:val="PageNumber"/>
      </w:rPr>
      <w:t>17</w:t>
    </w:r>
    <w:r>
      <w:rPr>
        <w:rStyle w:val="PageNumber"/>
      </w:rPr>
      <w:fldChar w:fldCharType="end"/>
    </w:r>
  </w:p>
  <w:p w14:paraId="4E00BE24" w14:textId="77777777" w:rsidR="00142EED" w:rsidRDefault="00142EED" w:rsidP="009973A7">
    <w:pPr>
      <w:pStyle w:val="Footer"/>
      <w:ind w:right="360"/>
      <w:jc w:val="righ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C7D87E" w14:textId="756852AD" w:rsidR="00142EED" w:rsidRDefault="00142EED" w:rsidP="00715A1F">
    <w:pPr>
      <w:pStyle w:val="Footer"/>
      <w:ind w:left="468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FB5228" w14:textId="77777777" w:rsidR="00707DB9" w:rsidRDefault="00707DB9" w:rsidP="000916A9">
      <w:r>
        <w:separator/>
      </w:r>
    </w:p>
  </w:footnote>
  <w:footnote w:type="continuationSeparator" w:id="0">
    <w:p w14:paraId="317E2799" w14:textId="77777777" w:rsidR="00707DB9" w:rsidRDefault="00707DB9">
      <w:r>
        <w:separator/>
      </w:r>
    </w:p>
  </w:footnote>
  <w:footnote w:type="continuationNotice" w:id="1">
    <w:p w14:paraId="5B648E99" w14:textId="77777777" w:rsidR="00707DB9" w:rsidRDefault="00707DB9">
      <w:pPr>
        <w:rPr>
          <w:i/>
          <w:sz w:val="18"/>
        </w:rPr>
      </w:pPr>
      <w:r>
        <w:rPr>
          <w:i/>
          <w:sz w:val="18"/>
        </w:rPr>
        <w:t>(</w:t>
      </w:r>
      <w:proofErr w:type="gramStart"/>
      <w:r>
        <w:rPr>
          <w:i/>
          <w:sz w:val="18"/>
        </w:rPr>
        <w:t>footnote</w:t>
      </w:r>
      <w:proofErr w:type="gramEnd"/>
      <w:r>
        <w:rPr>
          <w:i/>
          <w:sz w:val="18"/>
        </w:rPr>
        <w:t xml:space="preserve"> continued)</w:t>
      </w:r>
    </w:p>
  </w:footnote>
  <w:footnote w:id="2">
    <w:p w14:paraId="5DBA6480" w14:textId="77777777" w:rsidR="00142EED" w:rsidRDefault="00142EED" w:rsidP="000A1BFE">
      <w:pPr>
        <w:pStyle w:val="FootnoteText"/>
      </w:pPr>
      <w:r>
        <w:rPr>
          <w:rStyle w:val="FootnoteReference"/>
        </w:rPr>
        <w:footnoteRef/>
      </w:r>
      <w:r>
        <w:t xml:space="preserve"> See Aristotle’s Principle of Non-Contradiction: </w:t>
      </w:r>
      <w:r w:rsidRPr="00CD40E6">
        <w:t>“It is impossible for the same thing to belong and not to belong at the same time to the same</w:t>
      </w:r>
      <w:r>
        <w:t xml:space="preserve"> thing and in the same respect.” </w:t>
      </w:r>
      <w:r w:rsidRPr="00CD40E6">
        <w:t>(Metaph</w:t>
      </w:r>
      <w:r>
        <w:t>ysics</w:t>
      </w:r>
      <w:r w:rsidRPr="00CD40E6">
        <w:t xml:space="preserve"> </w:t>
      </w:r>
      <w:r>
        <w:t>IV</w:t>
      </w:r>
      <w:r w:rsidRPr="00CD40E6">
        <w:t>)</w:t>
      </w:r>
    </w:p>
  </w:footnote>
  <w:footnote w:id="3">
    <w:p w14:paraId="20C70BF4" w14:textId="1930FC44" w:rsidR="00142EED" w:rsidRDefault="00142EED">
      <w:pPr>
        <w:pStyle w:val="FootnoteText"/>
      </w:pPr>
      <w:r>
        <w:rPr>
          <w:rStyle w:val="FootnoteReference"/>
        </w:rPr>
        <w:footnoteRef/>
      </w:r>
      <w:r>
        <w:t xml:space="preserve"> Serenity-Seekers is used to describe those who answered “Grateful that we live in a free country”; </w:t>
      </w:r>
      <w:proofErr w:type="spellStart"/>
      <w:r>
        <w:t>Purposefuls</w:t>
      </w:r>
      <w:proofErr w:type="spellEnd"/>
      <w:r>
        <w:t xml:space="preserve"> is used to describe those who answered “A responsibility to keep our country free” in the survey question, “Which of the following better describes your feelings? ‘Right now, I feel…’ “</w:t>
      </w:r>
    </w:p>
  </w:footnote>
  <w:footnote w:id="4">
    <w:p w14:paraId="7BD21653" w14:textId="77777777" w:rsidR="00142EED" w:rsidRDefault="00142EED" w:rsidP="008A1EA5">
      <w:pPr>
        <w:pStyle w:val="FootnoteText"/>
      </w:pPr>
      <w:r>
        <w:rPr>
          <w:rStyle w:val="FootnoteReference"/>
        </w:rPr>
        <w:footnoteRef/>
      </w:r>
      <w:r>
        <w:t xml:space="preserve"> Further reading, “</w:t>
      </w:r>
      <w:hyperlink r:id="rId1" w:history="1">
        <w:r w:rsidRPr="0076133B">
          <w:rPr>
            <w:rStyle w:val="Hyperlink"/>
          </w:rPr>
          <w:t>Seeing the Forest for the Trees</w:t>
        </w:r>
      </w:hyperlink>
      <w:r>
        <w:t xml:space="preserve">,” Ravi </w:t>
      </w:r>
      <w:proofErr w:type="spellStart"/>
      <w:r>
        <w:t>Dhar</w:t>
      </w:r>
      <w:proofErr w:type="spellEnd"/>
      <w: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4B5E07" w14:textId="1BB968D7" w:rsidR="00142EED" w:rsidRDefault="00142EED" w:rsidP="00EB5C9E">
    <w:pPr>
      <w:pStyle w:val="Header"/>
      <w:jc w:val="right"/>
    </w:pPr>
    <w:r>
      <w:rPr>
        <w:noProof/>
      </w:rPr>
      <w:drawing>
        <wp:inline distT="0" distB="0" distL="0" distR="0" wp14:anchorId="32F7C4AA" wp14:editId="18733C1B">
          <wp:extent cx="1925934" cy="310187"/>
          <wp:effectExtent l="0" t="0" r="508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ontier-Lab-Logo.jpg"/>
                  <pic:cNvPicPr/>
                </pic:nvPicPr>
                <pic:blipFill>
                  <a:blip r:embed="rId1">
                    <a:grayscl/>
                    <a:alphaModFix amt="42000"/>
                    <a:extLst>
                      <a:ext uri="{BEBA8EAE-BF5A-486C-A8C5-ECC9F3942E4B}">
                        <a14:imgProps xmlns:a14="http://schemas.microsoft.com/office/drawing/2010/main">
                          <a14:imgLayer r:embed="rId2">
                            <a14:imgEffect>
                              <a14:saturation sat="87000"/>
                            </a14:imgEffect>
                          </a14:imgLayer>
                        </a14:imgProps>
                      </a:ext>
                      <a:ext uri="{28A0092B-C50C-407E-A947-70E740481C1C}">
                        <a14:useLocalDpi xmlns:a14="http://schemas.microsoft.com/office/drawing/2010/main" val="0"/>
                      </a:ext>
                    </a:extLst>
                  </a:blip>
                  <a:stretch>
                    <a:fillRect/>
                  </a:stretch>
                </pic:blipFill>
                <pic:spPr>
                  <a:xfrm>
                    <a:off x="0" y="0"/>
                    <a:ext cx="1928943" cy="310672"/>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96B29562"/>
    <w:lvl w:ilvl="0">
      <w:start w:val="1"/>
      <w:numFmt w:val="decimal"/>
      <w:pStyle w:val="ListNumber"/>
      <w:lvlText w:val="%1."/>
      <w:lvlJc w:val="left"/>
      <w:pPr>
        <w:tabs>
          <w:tab w:val="num" w:pos="360"/>
        </w:tabs>
        <w:ind w:left="360" w:hanging="360"/>
      </w:pPr>
    </w:lvl>
  </w:abstractNum>
  <w:abstractNum w:abstractNumId="1">
    <w:nsid w:val="FFFFFF89"/>
    <w:multiLevelType w:val="singleLevel"/>
    <w:tmpl w:val="810412A4"/>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FFFFFFFE"/>
    <w:multiLevelType w:val="singleLevel"/>
    <w:tmpl w:val="FFFFFFFF"/>
    <w:lvl w:ilvl="0">
      <w:numFmt w:val="decimal"/>
      <w:pStyle w:val="ListBullet"/>
      <w:lvlText w:val="*"/>
      <w:lvlJc w:val="left"/>
    </w:lvl>
  </w:abstractNum>
  <w:abstractNum w:abstractNumId="3">
    <w:nsid w:val="0129287F"/>
    <w:multiLevelType w:val="singleLevel"/>
    <w:tmpl w:val="34BCA036"/>
    <w:lvl w:ilvl="0">
      <w:start w:val="1"/>
      <w:numFmt w:val="decimal"/>
      <w:lvlText w:val="%1."/>
      <w:legacy w:legacy="1" w:legacySpace="0" w:legacyIndent="360"/>
      <w:lvlJc w:val="left"/>
      <w:pPr>
        <w:ind w:left="720" w:hanging="360"/>
      </w:pPr>
      <w:rPr>
        <w:rFonts w:ascii="Symbol" w:hAnsi="Symbol" w:hint="default"/>
        <w:b/>
        <w:i w:val="0"/>
        <w:sz w:val="18"/>
      </w:rPr>
    </w:lvl>
  </w:abstractNum>
  <w:abstractNum w:abstractNumId="4">
    <w:nsid w:val="0563453B"/>
    <w:multiLevelType w:val="singleLevel"/>
    <w:tmpl w:val="34BCA036"/>
    <w:lvl w:ilvl="0">
      <w:start w:val="1"/>
      <w:numFmt w:val="decimal"/>
      <w:lvlText w:val="%1."/>
      <w:legacy w:legacy="1" w:legacySpace="0" w:legacyIndent="360"/>
      <w:lvlJc w:val="left"/>
      <w:pPr>
        <w:ind w:left="1800" w:hanging="360"/>
      </w:pPr>
      <w:rPr>
        <w:rFonts w:ascii="Symbol" w:hAnsi="Symbol" w:hint="default"/>
        <w:b/>
        <w:i w:val="0"/>
        <w:sz w:val="18"/>
      </w:rPr>
    </w:lvl>
  </w:abstractNum>
  <w:abstractNum w:abstractNumId="5">
    <w:nsid w:val="0DD007DC"/>
    <w:multiLevelType w:val="hybridMultilevel"/>
    <w:tmpl w:val="D9E4800A"/>
    <w:lvl w:ilvl="0" w:tplc="A40A9148">
      <w:start w:val="1"/>
      <w:numFmt w:val="decimal"/>
      <w:pStyle w:val="ListNumber"/>
      <w:lvlText w:val="%1."/>
      <w:lvlJc w:val="left"/>
      <w:pPr>
        <w:tabs>
          <w:tab w:val="num" w:pos="720"/>
        </w:tabs>
        <w:ind w:left="720" w:hanging="360"/>
      </w:pPr>
      <w:rPr>
        <w:rFonts w:ascii="Tahoma" w:hAnsi="Tahoma" w:hint="default"/>
        <w:b/>
        <w:i w:val="0"/>
        <w:sz w:val="17"/>
        <w:szCs w:val="17"/>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E7D13E4"/>
    <w:multiLevelType w:val="singleLevel"/>
    <w:tmpl w:val="960A983A"/>
    <w:lvl w:ilvl="0">
      <w:start w:val="1"/>
      <w:numFmt w:val="none"/>
      <w:lvlText w:val=""/>
      <w:legacy w:legacy="1" w:legacySpace="0" w:legacyIndent="0"/>
      <w:lvlJc w:val="left"/>
    </w:lvl>
  </w:abstractNum>
  <w:abstractNum w:abstractNumId="7">
    <w:nsid w:val="0EC004E8"/>
    <w:multiLevelType w:val="hybridMultilevel"/>
    <w:tmpl w:val="A3DE1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345D8A"/>
    <w:multiLevelType w:val="multilevel"/>
    <w:tmpl w:val="23C21576"/>
    <w:lvl w:ilvl="0">
      <w:start w:val="1"/>
      <w:numFmt w:val="decimal"/>
      <w:lvlText w:val="%1."/>
      <w:lvlJc w:val="left"/>
      <w:pPr>
        <w:tabs>
          <w:tab w:val="num" w:pos="720"/>
        </w:tabs>
        <w:ind w:left="720" w:hanging="360"/>
      </w:pPr>
      <w:rPr>
        <w:rFonts w:ascii="Tahoma" w:hAnsi="Tahoma" w:hint="default"/>
        <w:b/>
        <w:i w:val="0"/>
        <w:sz w:val="17"/>
        <w:szCs w:val="17"/>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1CF463B5"/>
    <w:multiLevelType w:val="hybridMultilevel"/>
    <w:tmpl w:val="19C86A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092CAF"/>
    <w:multiLevelType w:val="hybridMultilevel"/>
    <w:tmpl w:val="E7205E76"/>
    <w:lvl w:ilvl="0" w:tplc="E83CEC32">
      <w:start w:val="1"/>
      <w:numFmt w:val="decimal"/>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1E21E9B"/>
    <w:multiLevelType w:val="singleLevel"/>
    <w:tmpl w:val="8DCEB282"/>
    <w:lvl w:ilvl="0">
      <w:start w:val="1"/>
      <w:numFmt w:val="decimal"/>
      <w:lvlText w:val="%1."/>
      <w:legacy w:legacy="1" w:legacySpace="0" w:legacyIndent="360"/>
      <w:lvlJc w:val="left"/>
      <w:pPr>
        <w:ind w:left="1800" w:hanging="360"/>
      </w:pPr>
      <w:rPr>
        <w:rFonts w:ascii="Arial" w:hAnsi="Arial" w:hint="default"/>
        <w:b/>
        <w:i w:val="0"/>
        <w:sz w:val="18"/>
      </w:rPr>
    </w:lvl>
  </w:abstractNum>
  <w:abstractNum w:abstractNumId="12">
    <w:nsid w:val="27441B43"/>
    <w:multiLevelType w:val="hybridMultilevel"/>
    <w:tmpl w:val="21F2BDF2"/>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9EE4214"/>
    <w:multiLevelType w:val="hybridMultilevel"/>
    <w:tmpl w:val="60BEC2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2F1783F"/>
    <w:multiLevelType w:val="singleLevel"/>
    <w:tmpl w:val="34BCA036"/>
    <w:lvl w:ilvl="0">
      <w:start w:val="1"/>
      <w:numFmt w:val="decimal"/>
      <w:lvlText w:val="%1."/>
      <w:legacy w:legacy="1" w:legacySpace="0" w:legacyIndent="360"/>
      <w:lvlJc w:val="left"/>
      <w:pPr>
        <w:ind w:left="1800" w:hanging="360"/>
      </w:pPr>
      <w:rPr>
        <w:rFonts w:ascii="Symbol" w:hAnsi="Symbol" w:hint="default"/>
        <w:b/>
        <w:i w:val="0"/>
        <w:sz w:val="18"/>
      </w:rPr>
    </w:lvl>
  </w:abstractNum>
  <w:abstractNum w:abstractNumId="15">
    <w:nsid w:val="3327099C"/>
    <w:multiLevelType w:val="multilevel"/>
    <w:tmpl w:val="60BEC296"/>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16">
    <w:nsid w:val="36EE141C"/>
    <w:multiLevelType w:val="hybridMultilevel"/>
    <w:tmpl w:val="AB90602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F6B3873"/>
    <w:multiLevelType w:val="singleLevel"/>
    <w:tmpl w:val="34BCA036"/>
    <w:lvl w:ilvl="0">
      <w:start w:val="1"/>
      <w:numFmt w:val="decimal"/>
      <w:lvlText w:val="%1."/>
      <w:legacy w:legacy="1" w:legacySpace="0" w:legacyIndent="360"/>
      <w:lvlJc w:val="left"/>
      <w:pPr>
        <w:ind w:left="720" w:hanging="360"/>
      </w:pPr>
      <w:rPr>
        <w:rFonts w:ascii="Symbol" w:hAnsi="Symbol" w:hint="default"/>
        <w:b/>
        <w:i w:val="0"/>
        <w:sz w:val="18"/>
      </w:rPr>
    </w:lvl>
  </w:abstractNum>
  <w:abstractNum w:abstractNumId="18">
    <w:nsid w:val="3FE72F5D"/>
    <w:multiLevelType w:val="singleLevel"/>
    <w:tmpl w:val="8CF41354"/>
    <w:lvl w:ilvl="0">
      <w:start w:val="1"/>
      <w:numFmt w:val="none"/>
      <w:lvlText w:val=""/>
      <w:legacy w:legacy="1" w:legacySpace="0" w:legacyIndent="0"/>
      <w:lvlJc w:val="left"/>
    </w:lvl>
  </w:abstractNum>
  <w:abstractNum w:abstractNumId="19">
    <w:nsid w:val="43CC1926"/>
    <w:multiLevelType w:val="multilevel"/>
    <w:tmpl w:val="605AF2D0"/>
    <w:lvl w:ilvl="0">
      <w:start w:val="1"/>
      <w:numFmt w:val="decimal"/>
      <w:lvlText w:val="%1."/>
      <w:lvlJc w:val="left"/>
      <w:pPr>
        <w:tabs>
          <w:tab w:val="num" w:pos="720"/>
        </w:tabs>
        <w:ind w:left="720" w:hanging="360"/>
      </w:pPr>
      <w:rPr>
        <w:rFonts w:ascii="Tahoma" w:hAnsi="Tahoma" w:hint="default"/>
        <w:b/>
        <w:i w:val="0"/>
        <w:sz w:val="17"/>
        <w:szCs w:val="17"/>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457A22CD"/>
    <w:multiLevelType w:val="hybridMultilevel"/>
    <w:tmpl w:val="8C6C8060"/>
    <w:lvl w:ilvl="0" w:tplc="9384B490">
      <w:start w:val="1"/>
      <w:numFmt w:val="bullet"/>
      <w:lvlText w:val=""/>
      <w:lvlJc w:val="left"/>
      <w:pPr>
        <w:ind w:left="360" w:hanging="360"/>
      </w:pPr>
      <w:rPr>
        <w:rFonts w:ascii="Wingdings" w:hAnsi="Wingdings" w:hint="default"/>
      </w:rPr>
    </w:lvl>
    <w:lvl w:ilvl="1" w:tplc="04090003">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1">
    <w:nsid w:val="471A63F1"/>
    <w:multiLevelType w:val="singleLevel"/>
    <w:tmpl w:val="C25CBB00"/>
    <w:lvl w:ilvl="0">
      <w:start w:val="1"/>
      <w:numFmt w:val="none"/>
      <w:lvlText w:val=""/>
      <w:legacy w:legacy="1" w:legacySpace="0" w:legacyIndent="0"/>
      <w:lvlJc w:val="left"/>
    </w:lvl>
  </w:abstractNum>
  <w:abstractNum w:abstractNumId="22">
    <w:nsid w:val="473043F4"/>
    <w:multiLevelType w:val="singleLevel"/>
    <w:tmpl w:val="687A89DA"/>
    <w:lvl w:ilvl="0">
      <w:start w:val="1"/>
      <w:numFmt w:val="none"/>
      <w:lvlText w:val=""/>
      <w:legacy w:legacy="1" w:legacySpace="0" w:legacyIndent="0"/>
      <w:lvlJc w:val="left"/>
    </w:lvl>
  </w:abstractNum>
  <w:abstractNum w:abstractNumId="23">
    <w:nsid w:val="4A584AF5"/>
    <w:multiLevelType w:val="singleLevel"/>
    <w:tmpl w:val="34BCA036"/>
    <w:lvl w:ilvl="0">
      <w:start w:val="1"/>
      <w:numFmt w:val="decimal"/>
      <w:lvlText w:val="%1."/>
      <w:legacy w:legacy="1" w:legacySpace="0" w:legacyIndent="360"/>
      <w:lvlJc w:val="left"/>
      <w:pPr>
        <w:ind w:left="720" w:hanging="360"/>
      </w:pPr>
      <w:rPr>
        <w:rFonts w:ascii="Symbol" w:hAnsi="Symbol" w:hint="default"/>
        <w:b/>
        <w:i w:val="0"/>
        <w:sz w:val="18"/>
      </w:rPr>
    </w:lvl>
  </w:abstractNum>
  <w:abstractNum w:abstractNumId="24">
    <w:nsid w:val="4AAF6DE8"/>
    <w:multiLevelType w:val="singleLevel"/>
    <w:tmpl w:val="34BCA036"/>
    <w:lvl w:ilvl="0">
      <w:start w:val="1"/>
      <w:numFmt w:val="decimal"/>
      <w:lvlText w:val="%1."/>
      <w:legacy w:legacy="1" w:legacySpace="0" w:legacyIndent="360"/>
      <w:lvlJc w:val="left"/>
      <w:pPr>
        <w:ind w:left="1800" w:hanging="360"/>
      </w:pPr>
      <w:rPr>
        <w:rFonts w:ascii="Symbol" w:hAnsi="Symbol" w:hint="default"/>
        <w:b/>
        <w:i w:val="0"/>
        <w:sz w:val="18"/>
      </w:rPr>
    </w:lvl>
  </w:abstractNum>
  <w:abstractNum w:abstractNumId="25">
    <w:nsid w:val="4B442FD7"/>
    <w:multiLevelType w:val="hybridMultilevel"/>
    <w:tmpl w:val="347CE288"/>
    <w:lvl w:ilvl="0" w:tplc="9384B49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C1A4FFD"/>
    <w:multiLevelType w:val="hybridMultilevel"/>
    <w:tmpl w:val="931C42AA"/>
    <w:lvl w:ilvl="0" w:tplc="537883CC">
      <w:start w:val="1"/>
      <w:numFmt w:val="upperRoman"/>
      <w:lvlText w:val="%1."/>
      <w:lvlJc w:val="left"/>
      <w:pPr>
        <w:ind w:left="1080" w:hanging="72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7075201"/>
    <w:multiLevelType w:val="multilevel"/>
    <w:tmpl w:val="60D8AAC6"/>
    <w:lvl w:ilvl="0">
      <w:start w:val="1"/>
      <w:numFmt w:val="decimal"/>
      <w:lvlText w:val="%1."/>
      <w:lvlJc w:val="left"/>
      <w:pPr>
        <w:tabs>
          <w:tab w:val="num" w:pos="720"/>
        </w:tabs>
        <w:ind w:left="720" w:hanging="360"/>
      </w:pPr>
      <w:rPr>
        <w:rFonts w:ascii="Tahoma" w:hAnsi="Tahoma" w:hint="default"/>
        <w:b/>
        <w:i w:val="0"/>
        <w:sz w:val="17"/>
        <w:szCs w:val="17"/>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69D44934"/>
    <w:multiLevelType w:val="singleLevel"/>
    <w:tmpl w:val="34BCA036"/>
    <w:lvl w:ilvl="0">
      <w:start w:val="1"/>
      <w:numFmt w:val="decimal"/>
      <w:lvlText w:val="%1."/>
      <w:legacy w:legacy="1" w:legacySpace="0" w:legacyIndent="360"/>
      <w:lvlJc w:val="left"/>
      <w:pPr>
        <w:ind w:left="720" w:hanging="360"/>
      </w:pPr>
      <w:rPr>
        <w:rFonts w:ascii="Symbol" w:hAnsi="Symbol" w:hint="default"/>
        <w:b/>
        <w:i w:val="0"/>
        <w:sz w:val="18"/>
      </w:rPr>
    </w:lvl>
  </w:abstractNum>
  <w:abstractNum w:abstractNumId="29">
    <w:nsid w:val="6C77551A"/>
    <w:multiLevelType w:val="multilevel"/>
    <w:tmpl w:val="7DEC6CF8"/>
    <w:lvl w:ilvl="0">
      <w:start w:val="1"/>
      <w:numFmt w:val="decimal"/>
      <w:lvlText w:val="%1."/>
      <w:lvlJc w:val="left"/>
      <w:pPr>
        <w:tabs>
          <w:tab w:val="num" w:pos="720"/>
        </w:tabs>
        <w:ind w:left="720" w:hanging="360"/>
      </w:pPr>
      <w:rPr>
        <w:rFonts w:ascii="Tahoma" w:hAnsi="Tahoma" w:hint="default"/>
        <w:b/>
        <w:i w:val="0"/>
        <w:sz w:val="17"/>
        <w:szCs w:val="17"/>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6DC85453"/>
    <w:multiLevelType w:val="hybridMultilevel"/>
    <w:tmpl w:val="6978B6F2"/>
    <w:lvl w:ilvl="0" w:tplc="A24A9DE4">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DDB42D0"/>
    <w:multiLevelType w:val="singleLevel"/>
    <w:tmpl w:val="D5EECCA4"/>
    <w:lvl w:ilvl="0">
      <w:start w:val="1"/>
      <w:numFmt w:val="decimal"/>
      <w:lvlText w:val="%1."/>
      <w:legacy w:legacy="1" w:legacySpace="0" w:legacyIndent="360"/>
      <w:lvlJc w:val="left"/>
      <w:pPr>
        <w:ind w:left="1440" w:hanging="360"/>
      </w:pPr>
    </w:lvl>
  </w:abstractNum>
  <w:abstractNum w:abstractNumId="32">
    <w:nsid w:val="74A76F65"/>
    <w:multiLevelType w:val="singleLevel"/>
    <w:tmpl w:val="86F87C5E"/>
    <w:lvl w:ilvl="0">
      <w:start w:val="1"/>
      <w:numFmt w:val="none"/>
      <w:lvlText w:val=""/>
      <w:legacy w:legacy="1" w:legacySpace="0" w:legacyIndent="0"/>
      <w:lvlJc w:val="left"/>
    </w:lvl>
  </w:abstractNum>
  <w:abstractNum w:abstractNumId="33">
    <w:nsid w:val="793D6573"/>
    <w:multiLevelType w:val="singleLevel"/>
    <w:tmpl w:val="34BCA036"/>
    <w:lvl w:ilvl="0">
      <w:start w:val="1"/>
      <w:numFmt w:val="decimal"/>
      <w:lvlText w:val="%1."/>
      <w:legacy w:legacy="1" w:legacySpace="0" w:legacyIndent="360"/>
      <w:lvlJc w:val="left"/>
      <w:pPr>
        <w:ind w:left="720" w:hanging="360"/>
      </w:pPr>
      <w:rPr>
        <w:rFonts w:ascii="Symbol" w:hAnsi="Symbol" w:hint="default"/>
        <w:b/>
        <w:i w:val="0"/>
        <w:sz w:val="18"/>
      </w:rPr>
    </w:lvl>
  </w:abstractNum>
  <w:abstractNum w:abstractNumId="34">
    <w:nsid w:val="7BD43908"/>
    <w:multiLevelType w:val="hybridMultilevel"/>
    <w:tmpl w:val="76A66490"/>
    <w:lvl w:ilvl="0" w:tplc="9384B490">
      <w:start w:val="1"/>
      <w:numFmt w:val="bullet"/>
      <w:lvlText w:val=""/>
      <w:lvlJc w:val="left"/>
      <w:pPr>
        <w:ind w:left="108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lvlOverride w:ilvl="0">
      <w:lvl w:ilvl="0">
        <w:start w:val="1"/>
        <w:numFmt w:val="bullet"/>
        <w:pStyle w:val="ListBullet"/>
        <w:lvlText w:val=""/>
        <w:lvlJc w:val="left"/>
        <w:pPr>
          <w:tabs>
            <w:tab w:val="num" w:pos="360"/>
          </w:tabs>
          <w:ind w:left="504" w:hanging="216"/>
        </w:pPr>
        <w:rPr>
          <w:rFonts w:ascii="Symbol" w:hAnsi="Symbol" w:hint="default"/>
          <w:sz w:val="16"/>
          <w:szCs w:val="16"/>
        </w:rPr>
      </w:lvl>
    </w:lvlOverride>
  </w:num>
  <w:num w:numId="2">
    <w:abstractNumId w:val="11"/>
  </w:num>
  <w:num w:numId="3">
    <w:abstractNumId w:val="2"/>
    <w:lvlOverride w:ilvl="0">
      <w:lvl w:ilvl="0">
        <w:start w:val="1"/>
        <w:numFmt w:val="bullet"/>
        <w:pStyle w:val="ListBullet"/>
        <w:lvlText w:val=""/>
        <w:legacy w:legacy="1" w:legacySpace="0" w:legacyIndent="360"/>
        <w:lvlJc w:val="left"/>
        <w:pPr>
          <w:ind w:left="1800" w:hanging="360"/>
        </w:pPr>
        <w:rPr>
          <w:rFonts w:ascii="Arial" w:hAnsi="Arial" w:hint="default"/>
          <w:sz w:val="22"/>
        </w:rPr>
      </w:lvl>
    </w:lvlOverride>
  </w:num>
  <w:num w:numId="4">
    <w:abstractNumId w:val="2"/>
    <w:lvlOverride w:ilvl="0">
      <w:lvl w:ilvl="0">
        <w:start w:val="1"/>
        <w:numFmt w:val="bullet"/>
        <w:pStyle w:val="ListBullet"/>
        <w:lvlText w:val="n"/>
        <w:legacy w:legacy="1" w:legacySpace="0" w:legacyIndent="360"/>
        <w:lvlJc w:val="left"/>
        <w:pPr>
          <w:ind w:left="1440" w:hanging="360"/>
        </w:pPr>
        <w:rPr>
          <w:rFonts w:ascii="Times" w:hAnsi="Times" w:hint="default"/>
          <w:sz w:val="16"/>
        </w:rPr>
      </w:lvl>
    </w:lvlOverride>
  </w:num>
  <w:num w:numId="5">
    <w:abstractNumId w:val="2"/>
    <w:lvlOverride w:ilvl="0">
      <w:lvl w:ilvl="0">
        <w:start w:val="1"/>
        <w:numFmt w:val="bullet"/>
        <w:pStyle w:val="ListBullet"/>
        <w:lvlText w:val="n"/>
        <w:legacy w:legacy="1" w:legacySpace="0" w:legacyIndent="360"/>
        <w:lvlJc w:val="left"/>
        <w:pPr>
          <w:ind w:left="1800" w:hanging="360"/>
        </w:pPr>
        <w:rPr>
          <w:rFonts w:ascii="Times" w:hAnsi="Times" w:hint="default"/>
          <w:sz w:val="12"/>
        </w:rPr>
      </w:lvl>
    </w:lvlOverride>
  </w:num>
  <w:num w:numId="6">
    <w:abstractNumId w:val="6"/>
  </w:num>
  <w:num w:numId="7">
    <w:abstractNumId w:val="21"/>
  </w:num>
  <w:num w:numId="8">
    <w:abstractNumId w:val="18"/>
  </w:num>
  <w:num w:numId="9">
    <w:abstractNumId w:val="32"/>
  </w:num>
  <w:num w:numId="10">
    <w:abstractNumId w:val="22"/>
  </w:num>
  <w:num w:numId="11">
    <w:abstractNumId w:val="31"/>
  </w:num>
  <w:num w:numId="12">
    <w:abstractNumId w:val="31"/>
    <w:lvlOverride w:ilvl="0">
      <w:lvl w:ilvl="0">
        <w:start w:val="1"/>
        <w:numFmt w:val="decimal"/>
        <w:lvlText w:val="%1."/>
        <w:legacy w:legacy="1" w:legacySpace="0" w:legacyIndent="360"/>
        <w:lvlJc w:val="left"/>
        <w:pPr>
          <w:ind w:left="1800" w:hanging="360"/>
        </w:pPr>
      </w:lvl>
    </w:lvlOverride>
  </w:num>
  <w:num w:numId="13">
    <w:abstractNumId w:val="31"/>
    <w:lvlOverride w:ilvl="0">
      <w:lvl w:ilvl="0">
        <w:start w:val="1"/>
        <w:numFmt w:val="decimal"/>
        <w:lvlText w:val="%1."/>
        <w:legacy w:legacy="1" w:legacySpace="0" w:legacyIndent="360"/>
        <w:lvlJc w:val="left"/>
        <w:pPr>
          <w:ind w:left="2160" w:hanging="360"/>
        </w:pPr>
      </w:lvl>
    </w:lvlOverride>
  </w:num>
  <w:num w:numId="14">
    <w:abstractNumId w:val="31"/>
    <w:lvlOverride w:ilvl="0">
      <w:lvl w:ilvl="0">
        <w:start w:val="1"/>
        <w:numFmt w:val="decimal"/>
        <w:lvlText w:val="%1."/>
        <w:legacy w:legacy="1" w:legacySpace="0" w:legacyIndent="360"/>
        <w:lvlJc w:val="left"/>
        <w:pPr>
          <w:ind w:left="2520" w:hanging="360"/>
        </w:pPr>
      </w:lvl>
    </w:lvlOverride>
  </w:num>
  <w:num w:numId="15">
    <w:abstractNumId w:val="31"/>
    <w:lvlOverride w:ilvl="0">
      <w:lvl w:ilvl="0">
        <w:start w:val="1"/>
        <w:numFmt w:val="decimal"/>
        <w:lvlText w:val="%1."/>
        <w:legacy w:legacy="1" w:legacySpace="0" w:legacyIndent="360"/>
        <w:lvlJc w:val="left"/>
        <w:pPr>
          <w:ind w:left="2880" w:hanging="360"/>
        </w:pPr>
      </w:lvl>
    </w:lvlOverride>
  </w:num>
  <w:num w:numId="16">
    <w:abstractNumId w:val="1"/>
  </w:num>
  <w:num w:numId="17">
    <w:abstractNumId w:val="0"/>
  </w:num>
  <w:num w:numId="18">
    <w:abstractNumId w:val="24"/>
  </w:num>
  <w:num w:numId="19">
    <w:abstractNumId w:val="4"/>
  </w:num>
  <w:num w:numId="20">
    <w:abstractNumId w:val="14"/>
  </w:num>
  <w:num w:numId="21">
    <w:abstractNumId w:val="23"/>
  </w:num>
  <w:num w:numId="22">
    <w:abstractNumId w:val="17"/>
  </w:num>
  <w:num w:numId="23">
    <w:abstractNumId w:val="33"/>
  </w:num>
  <w:num w:numId="24">
    <w:abstractNumId w:val="3"/>
  </w:num>
  <w:num w:numId="25">
    <w:abstractNumId w:val="28"/>
  </w:num>
  <w:num w:numId="26">
    <w:abstractNumId w:val="5"/>
  </w:num>
  <w:num w:numId="27">
    <w:abstractNumId w:val="30"/>
  </w:num>
  <w:num w:numId="28">
    <w:abstractNumId w:val="10"/>
  </w:num>
  <w:num w:numId="29">
    <w:abstractNumId w:val="10"/>
    <w:lvlOverride w:ilvl="0">
      <w:startOverride w:val="1"/>
    </w:lvlOverride>
  </w:num>
  <w:num w:numId="30">
    <w:abstractNumId w:val="27"/>
  </w:num>
  <w:num w:numId="31">
    <w:abstractNumId w:val="5"/>
    <w:lvlOverride w:ilvl="0">
      <w:startOverride w:val="1"/>
    </w:lvlOverride>
  </w:num>
  <w:num w:numId="32">
    <w:abstractNumId w:val="29"/>
  </w:num>
  <w:num w:numId="33">
    <w:abstractNumId w:val="5"/>
  </w:num>
  <w:num w:numId="34">
    <w:abstractNumId w:val="8"/>
  </w:num>
  <w:num w:numId="35">
    <w:abstractNumId w:val="19"/>
  </w:num>
  <w:num w:numId="36">
    <w:abstractNumId w:val="5"/>
    <w:lvlOverride w:ilvl="0">
      <w:startOverride w:val="1"/>
    </w:lvlOverride>
  </w:num>
  <w:num w:numId="37">
    <w:abstractNumId w:val="16"/>
  </w:num>
  <w:num w:numId="38">
    <w:abstractNumId w:val="9"/>
  </w:num>
  <w:num w:numId="39">
    <w:abstractNumId w:val="12"/>
  </w:num>
  <w:num w:numId="40">
    <w:abstractNumId w:val="7"/>
  </w:num>
  <w:num w:numId="41">
    <w:abstractNumId w:val="13"/>
  </w:num>
  <w:num w:numId="42">
    <w:abstractNumId w:val="15"/>
  </w:num>
  <w:num w:numId="43">
    <w:abstractNumId w:val="25"/>
  </w:num>
  <w:num w:numId="44">
    <w:abstractNumId w:val="20"/>
  </w:num>
  <w:num w:numId="45">
    <w:abstractNumId w:val="34"/>
  </w:num>
  <w:num w:numId="4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isplayBackgroundShap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2049">
      <o:colormru v:ext="edit" colors="#d2d2d2,#cdcdcd,#c8c8c8,#b3b3b3"/>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3402"/>
    <w:rsid w:val="00002B70"/>
    <w:rsid w:val="0002134B"/>
    <w:rsid w:val="000233A7"/>
    <w:rsid w:val="000318FF"/>
    <w:rsid w:val="00034FE7"/>
    <w:rsid w:val="00035A7B"/>
    <w:rsid w:val="00035C34"/>
    <w:rsid w:val="00041065"/>
    <w:rsid w:val="00042A10"/>
    <w:rsid w:val="00042F12"/>
    <w:rsid w:val="00045ED7"/>
    <w:rsid w:val="00072F28"/>
    <w:rsid w:val="000827B7"/>
    <w:rsid w:val="00084422"/>
    <w:rsid w:val="00087999"/>
    <w:rsid w:val="0009124C"/>
    <w:rsid w:val="000916A9"/>
    <w:rsid w:val="00097636"/>
    <w:rsid w:val="00097762"/>
    <w:rsid w:val="000A16D7"/>
    <w:rsid w:val="000A1922"/>
    <w:rsid w:val="000A1BFE"/>
    <w:rsid w:val="000B27EB"/>
    <w:rsid w:val="000B7E7A"/>
    <w:rsid w:val="000D05BA"/>
    <w:rsid w:val="000E6433"/>
    <w:rsid w:val="000F0FC8"/>
    <w:rsid w:val="000F2D9E"/>
    <w:rsid w:val="000F4288"/>
    <w:rsid w:val="000F4627"/>
    <w:rsid w:val="000F5353"/>
    <w:rsid w:val="00103DFD"/>
    <w:rsid w:val="0010722A"/>
    <w:rsid w:val="001107E2"/>
    <w:rsid w:val="00115ACB"/>
    <w:rsid w:val="00116B73"/>
    <w:rsid w:val="001210E1"/>
    <w:rsid w:val="00122ED9"/>
    <w:rsid w:val="001265C0"/>
    <w:rsid w:val="001318DA"/>
    <w:rsid w:val="00136590"/>
    <w:rsid w:val="00142EED"/>
    <w:rsid w:val="0015000B"/>
    <w:rsid w:val="001531DA"/>
    <w:rsid w:val="0016139E"/>
    <w:rsid w:val="00186B74"/>
    <w:rsid w:val="001A6912"/>
    <w:rsid w:val="001B237C"/>
    <w:rsid w:val="001B3689"/>
    <w:rsid w:val="001B59DD"/>
    <w:rsid w:val="001C1DC0"/>
    <w:rsid w:val="001C2F71"/>
    <w:rsid w:val="001C589C"/>
    <w:rsid w:val="001D1DE7"/>
    <w:rsid w:val="00203E6D"/>
    <w:rsid w:val="002042E6"/>
    <w:rsid w:val="00211D0E"/>
    <w:rsid w:val="00214DEC"/>
    <w:rsid w:val="00215D15"/>
    <w:rsid w:val="002210C2"/>
    <w:rsid w:val="0023172B"/>
    <w:rsid w:val="00241B73"/>
    <w:rsid w:val="00250EA2"/>
    <w:rsid w:val="0025403C"/>
    <w:rsid w:val="00254338"/>
    <w:rsid w:val="002549C7"/>
    <w:rsid w:val="00256C55"/>
    <w:rsid w:val="00266FB6"/>
    <w:rsid w:val="00272F2A"/>
    <w:rsid w:val="00281DC7"/>
    <w:rsid w:val="00284001"/>
    <w:rsid w:val="00287931"/>
    <w:rsid w:val="00293C5E"/>
    <w:rsid w:val="0029633C"/>
    <w:rsid w:val="00297EF5"/>
    <w:rsid w:val="002A1F15"/>
    <w:rsid w:val="002C300F"/>
    <w:rsid w:val="002D3E2F"/>
    <w:rsid w:val="002E0B96"/>
    <w:rsid w:val="002E3B24"/>
    <w:rsid w:val="002F6793"/>
    <w:rsid w:val="00305515"/>
    <w:rsid w:val="00313BE1"/>
    <w:rsid w:val="00321B91"/>
    <w:rsid w:val="0032370E"/>
    <w:rsid w:val="00331D18"/>
    <w:rsid w:val="00333CC2"/>
    <w:rsid w:val="00343CCF"/>
    <w:rsid w:val="00353BA7"/>
    <w:rsid w:val="003619AF"/>
    <w:rsid w:val="00362029"/>
    <w:rsid w:val="00382D59"/>
    <w:rsid w:val="00387FD0"/>
    <w:rsid w:val="00391AC5"/>
    <w:rsid w:val="00397D6A"/>
    <w:rsid w:val="003C1DC9"/>
    <w:rsid w:val="003D1918"/>
    <w:rsid w:val="003D5540"/>
    <w:rsid w:val="003D7457"/>
    <w:rsid w:val="003E4001"/>
    <w:rsid w:val="003E5A17"/>
    <w:rsid w:val="00403430"/>
    <w:rsid w:val="00410D30"/>
    <w:rsid w:val="004132FD"/>
    <w:rsid w:val="0042081C"/>
    <w:rsid w:val="00427954"/>
    <w:rsid w:val="00437B4E"/>
    <w:rsid w:val="004553D5"/>
    <w:rsid w:val="00456D02"/>
    <w:rsid w:val="00472129"/>
    <w:rsid w:val="0047366A"/>
    <w:rsid w:val="004838F6"/>
    <w:rsid w:val="00490AE0"/>
    <w:rsid w:val="004B1340"/>
    <w:rsid w:val="004B2315"/>
    <w:rsid w:val="004C66E2"/>
    <w:rsid w:val="004D5433"/>
    <w:rsid w:val="004E289F"/>
    <w:rsid w:val="004E3C9E"/>
    <w:rsid w:val="004F6CEA"/>
    <w:rsid w:val="00502761"/>
    <w:rsid w:val="00502C68"/>
    <w:rsid w:val="0051268C"/>
    <w:rsid w:val="00520DFF"/>
    <w:rsid w:val="005218A0"/>
    <w:rsid w:val="00526AA0"/>
    <w:rsid w:val="0053092A"/>
    <w:rsid w:val="00540B19"/>
    <w:rsid w:val="00542979"/>
    <w:rsid w:val="005441BB"/>
    <w:rsid w:val="00544A8B"/>
    <w:rsid w:val="00545819"/>
    <w:rsid w:val="005549CA"/>
    <w:rsid w:val="00561393"/>
    <w:rsid w:val="00570B7F"/>
    <w:rsid w:val="00580C5F"/>
    <w:rsid w:val="00584616"/>
    <w:rsid w:val="005942B4"/>
    <w:rsid w:val="005A0CD9"/>
    <w:rsid w:val="005A2B97"/>
    <w:rsid w:val="005A678F"/>
    <w:rsid w:val="005A7599"/>
    <w:rsid w:val="005A7C6B"/>
    <w:rsid w:val="005B2DAC"/>
    <w:rsid w:val="005B78B1"/>
    <w:rsid w:val="005B7F5A"/>
    <w:rsid w:val="005C3BBE"/>
    <w:rsid w:val="005D1947"/>
    <w:rsid w:val="005D50AC"/>
    <w:rsid w:val="005D6009"/>
    <w:rsid w:val="005D7744"/>
    <w:rsid w:val="005E0D5F"/>
    <w:rsid w:val="005F1522"/>
    <w:rsid w:val="00603955"/>
    <w:rsid w:val="00612E4C"/>
    <w:rsid w:val="00621DEE"/>
    <w:rsid w:val="00623598"/>
    <w:rsid w:val="00624FC4"/>
    <w:rsid w:val="00630335"/>
    <w:rsid w:val="00635AB0"/>
    <w:rsid w:val="0064064C"/>
    <w:rsid w:val="006477B8"/>
    <w:rsid w:val="0065045B"/>
    <w:rsid w:val="00653625"/>
    <w:rsid w:val="006611A5"/>
    <w:rsid w:val="00671F7E"/>
    <w:rsid w:val="00673F32"/>
    <w:rsid w:val="00683E9A"/>
    <w:rsid w:val="00697224"/>
    <w:rsid w:val="006A0BD6"/>
    <w:rsid w:val="006A36CD"/>
    <w:rsid w:val="006A41A9"/>
    <w:rsid w:val="006B43EB"/>
    <w:rsid w:val="006C6BF8"/>
    <w:rsid w:val="006E2D2A"/>
    <w:rsid w:val="006E7B0A"/>
    <w:rsid w:val="006F217B"/>
    <w:rsid w:val="006F4527"/>
    <w:rsid w:val="006F520E"/>
    <w:rsid w:val="006F5910"/>
    <w:rsid w:val="0070743C"/>
    <w:rsid w:val="00707DB9"/>
    <w:rsid w:val="00715A1F"/>
    <w:rsid w:val="007208A1"/>
    <w:rsid w:val="0072101C"/>
    <w:rsid w:val="00725594"/>
    <w:rsid w:val="00730A9B"/>
    <w:rsid w:val="0073646B"/>
    <w:rsid w:val="00736A5D"/>
    <w:rsid w:val="007439B6"/>
    <w:rsid w:val="00747D4A"/>
    <w:rsid w:val="0075018E"/>
    <w:rsid w:val="00750A54"/>
    <w:rsid w:val="00757258"/>
    <w:rsid w:val="00760666"/>
    <w:rsid w:val="0076133B"/>
    <w:rsid w:val="00764B34"/>
    <w:rsid w:val="00772B7D"/>
    <w:rsid w:val="00774191"/>
    <w:rsid w:val="0077697A"/>
    <w:rsid w:val="00782693"/>
    <w:rsid w:val="00787378"/>
    <w:rsid w:val="007A0494"/>
    <w:rsid w:val="007A2DE4"/>
    <w:rsid w:val="007B0232"/>
    <w:rsid w:val="007B6506"/>
    <w:rsid w:val="007D5710"/>
    <w:rsid w:val="007E0088"/>
    <w:rsid w:val="007E2884"/>
    <w:rsid w:val="007F049A"/>
    <w:rsid w:val="00805BC9"/>
    <w:rsid w:val="008076A1"/>
    <w:rsid w:val="00815182"/>
    <w:rsid w:val="00816636"/>
    <w:rsid w:val="00816957"/>
    <w:rsid w:val="00816CAF"/>
    <w:rsid w:val="0081793B"/>
    <w:rsid w:val="00822F7D"/>
    <w:rsid w:val="00824DB2"/>
    <w:rsid w:val="00825CE4"/>
    <w:rsid w:val="00830935"/>
    <w:rsid w:val="00860574"/>
    <w:rsid w:val="00870454"/>
    <w:rsid w:val="00871433"/>
    <w:rsid w:val="00877642"/>
    <w:rsid w:val="00882419"/>
    <w:rsid w:val="00882B35"/>
    <w:rsid w:val="00884859"/>
    <w:rsid w:val="00893379"/>
    <w:rsid w:val="008A1EA5"/>
    <w:rsid w:val="008B0F47"/>
    <w:rsid w:val="008B35B9"/>
    <w:rsid w:val="008C1460"/>
    <w:rsid w:val="008C34A2"/>
    <w:rsid w:val="008C3F78"/>
    <w:rsid w:val="008D47FB"/>
    <w:rsid w:val="008E0853"/>
    <w:rsid w:val="008E1952"/>
    <w:rsid w:val="008E54F1"/>
    <w:rsid w:val="008F1D27"/>
    <w:rsid w:val="0090708D"/>
    <w:rsid w:val="00907B21"/>
    <w:rsid w:val="00924BC8"/>
    <w:rsid w:val="009357E3"/>
    <w:rsid w:val="00946C50"/>
    <w:rsid w:val="00974CF7"/>
    <w:rsid w:val="00985856"/>
    <w:rsid w:val="009973A7"/>
    <w:rsid w:val="009A0245"/>
    <w:rsid w:val="009B0622"/>
    <w:rsid w:val="009B247E"/>
    <w:rsid w:val="009D2D51"/>
    <w:rsid w:val="009E0E93"/>
    <w:rsid w:val="009E10E9"/>
    <w:rsid w:val="009F47BC"/>
    <w:rsid w:val="009F4CC8"/>
    <w:rsid w:val="00A024CD"/>
    <w:rsid w:val="00A0339D"/>
    <w:rsid w:val="00A20E46"/>
    <w:rsid w:val="00A227EA"/>
    <w:rsid w:val="00A4550B"/>
    <w:rsid w:val="00A613BA"/>
    <w:rsid w:val="00A62304"/>
    <w:rsid w:val="00A62A28"/>
    <w:rsid w:val="00A67343"/>
    <w:rsid w:val="00A730FC"/>
    <w:rsid w:val="00A74C66"/>
    <w:rsid w:val="00A765B3"/>
    <w:rsid w:val="00A9125E"/>
    <w:rsid w:val="00A94D99"/>
    <w:rsid w:val="00A96D8C"/>
    <w:rsid w:val="00A97853"/>
    <w:rsid w:val="00AA04FA"/>
    <w:rsid w:val="00AA3CED"/>
    <w:rsid w:val="00AA7EB4"/>
    <w:rsid w:val="00AB2E1B"/>
    <w:rsid w:val="00AB4838"/>
    <w:rsid w:val="00AB5097"/>
    <w:rsid w:val="00AD5894"/>
    <w:rsid w:val="00AD6083"/>
    <w:rsid w:val="00AE20A5"/>
    <w:rsid w:val="00AE35E6"/>
    <w:rsid w:val="00AE386E"/>
    <w:rsid w:val="00AE54B8"/>
    <w:rsid w:val="00AF1A84"/>
    <w:rsid w:val="00B00255"/>
    <w:rsid w:val="00B050A4"/>
    <w:rsid w:val="00B10818"/>
    <w:rsid w:val="00B116A3"/>
    <w:rsid w:val="00B1340B"/>
    <w:rsid w:val="00B223E2"/>
    <w:rsid w:val="00B23A73"/>
    <w:rsid w:val="00B25C55"/>
    <w:rsid w:val="00B46C03"/>
    <w:rsid w:val="00B536E0"/>
    <w:rsid w:val="00B5449F"/>
    <w:rsid w:val="00B568AE"/>
    <w:rsid w:val="00B57F43"/>
    <w:rsid w:val="00B62F04"/>
    <w:rsid w:val="00B63320"/>
    <w:rsid w:val="00B67B70"/>
    <w:rsid w:val="00B775BC"/>
    <w:rsid w:val="00B820B1"/>
    <w:rsid w:val="00B8212B"/>
    <w:rsid w:val="00B8394A"/>
    <w:rsid w:val="00B85AB3"/>
    <w:rsid w:val="00B878F8"/>
    <w:rsid w:val="00B90F4E"/>
    <w:rsid w:val="00B95FA8"/>
    <w:rsid w:val="00B97D8B"/>
    <w:rsid w:val="00BA75EE"/>
    <w:rsid w:val="00BB4370"/>
    <w:rsid w:val="00BB4EAF"/>
    <w:rsid w:val="00BC66B1"/>
    <w:rsid w:val="00BD0910"/>
    <w:rsid w:val="00BE0A4F"/>
    <w:rsid w:val="00BE1CB9"/>
    <w:rsid w:val="00BE27A5"/>
    <w:rsid w:val="00BE2F54"/>
    <w:rsid w:val="00BE7023"/>
    <w:rsid w:val="00C063DD"/>
    <w:rsid w:val="00C064D7"/>
    <w:rsid w:val="00C06FEE"/>
    <w:rsid w:val="00C0793D"/>
    <w:rsid w:val="00C1085A"/>
    <w:rsid w:val="00C12735"/>
    <w:rsid w:val="00C24067"/>
    <w:rsid w:val="00C43585"/>
    <w:rsid w:val="00C64E05"/>
    <w:rsid w:val="00C87D05"/>
    <w:rsid w:val="00CA631A"/>
    <w:rsid w:val="00CA7886"/>
    <w:rsid w:val="00CB0DDC"/>
    <w:rsid w:val="00CB566C"/>
    <w:rsid w:val="00CB7425"/>
    <w:rsid w:val="00CD40E6"/>
    <w:rsid w:val="00CD5DEC"/>
    <w:rsid w:val="00CE2D7D"/>
    <w:rsid w:val="00CF4444"/>
    <w:rsid w:val="00CF79A4"/>
    <w:rsid w:val="00D05894"/>
    <w:rsid w:val="00D076A0"/>
    <w:rsid w:val="00D100AB"/>
    <w:rsid w:val="00D102E3"/>
    <w:rsid w:val="00D14EBA"/>
    <w:rsid w:val="00D218D3"/>
    <w:rsid w:val="00D238F5"/>
    <w:rsid w:val="00D24D0B"/>
    <w:rsid w:val="00D30D8A"/>
    <w:rsid w:val="00D3576E"/>
    <w:rsid w:val="00D41591"/>
    <w:rsid w:val="00D43AF2"/>
    <w:rsid w:val="00D51201"/>
    <w:rsid w:val="00D6035B"/>
    <w:rsid w:val="00D61BB9"/>
    <w:rsid w:val="00D62141"/>
    <w:rsid w:val="00D653B4"/>
    <w:rsid w:val="00D65B75"/>
    <w:rsid w:val="00D76D3C"/>
    <w:rsid w:val="00D81B78"/>
    <w:rsid w:val="00D82191"/>
    <w:rsid w:val="00D905C0"/>
    <w:rsid w:val="00D948C9"/>
    <w:rsid w:val="00DA1E93"/>
    <w:rsid w:val="00DB51C1"/>
    <w:rsid w:val="00DC47CB"/>
    <w:rsid w:val="00DC74EA"/>
    <w:rsid w:val="00DD23ED"/>
    <w:rsid w:val="00DD45DD"/>
    <w:rsid w:val="00DE7A42"/>
    <w:rsid w:val="00E2554D"/>
    <w:rsid w:val="00E32A27"/>
    <w:rsid w:val="00E32F66"/>
    <w:rsid w:val="00E33D41"/>
    <w:rsid w:val="00E40943"/>
    <w:rsid w:val="00E4776D"/>
    <w:rsid w:val="00E57186"/>
    <w:rsid w:val="00E735D3"/>
    <w:rsid w:val="00E8406D"/>
    <w:rsid w:val="00EA32BA"/>
    <w:rsid w:val="00EB1CFA"/>
    <w:rsid w:val="00EB5C9E"/>
    <w:rsid w:val="00ED0A48"/>
    <w:rsid w:val="00EE68B1"/>
    <w:rsid w:val="00EE79B7"/>
    <w:rsid w:val="00EF0903"/>
    <w:rsid w:val="00EF398B"/>
    <w:rsid w:val="00EF5FEF"/>
    <w:rsid w:val="00F01305"/>
    <w:rsid w:val="00F01872"/>
    <w:rsid w:val="00F03B19"/>
    <w:rsid w:val="00F04B7C"/>
    <w:rsid w:val="00F078DD"/>
    <w:rsid w:val="00F23581"/>
    <w:rsid w:val="00F24EA4"/>
    <w:rsid w:val="00F34733"/>
    <w:rsid w:val="00F40B21"/>
    <w:rsid w:val="00F418A5"/>
    <w:rsid w:val="00F41F40"/>
    <w:rsid w:val="00F43402"/>
    <w:rsid w:val="00F45F0B"/>
    <w:rsid w:val="00F52FF0"/>
    <w:rsid w:val="00F5672A"/>
    <w:rsid w:val="00F7212E"/>
    <w:rsid w:val="00F7346C"/>
    <w:rsid w:val="00F735B0"/>
    <w:rsid w:val="00F7613E"/>
    <w:rsid w:val="00F802AD"/>
    <w:rsid w:val="00F806E0"/>
    <w:rsid w:val="00F80D18"/>
    <w:rsid w:val="00F92521"/>
    <w:rsid w:val="00F93501"/>
    <w:rsid w:val="00F95359"/>
    <w:rsid w:val="00FA22AB"/>
    <w:rsid w:val="00FA7464"/>
    <w:rsid w:val="00FB0A1E"/>
    <w:rsid w:val="00FB3727"/>
    <w:rsid w:val="00FB679C"/>
    <w:rsid w:val="00FC0D57"/>
    <w:rsid w:val="00FC6BBB"/>
    <w:rsid w:val="00FD4CAE"/>
    <w:rsid w:val="00FF2856"/>
    <w:rsid w:val="00FF6191"/>
    <w:rsid w:val="00FF7F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d2d2d2,#cdcdcd,#c8c8c8,#b3b3b3"/>
    </o:shapedefaults>
    <o:shapelayout v:ext="edit">
      <o:idmap v:ext="edit" data="1"/>
    </o:shapelayout>
  </w:shapeDefaults>
  <w:decimalSymbol w:val="."/>
  <w:listSeparator w:val=","/>
  <w14:docId w14:val="52F644C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caption"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next w:val="NormalIndent"/>
    <w:qFormat/>
    <w:rsid w:val="0010722A"/>
    <w:pPr>
      <w:spacing w:line="360" w:lineRule="auto"/>
    </w:pPr>
    <w:rPr>
      <w:rFonts w:ascii="Proxima Nova Regular" w:hAnsi="Proxima Nova Regular"/>
    </w:rPr>
  </w:style>
  <w:style w:type="paragraph" w:styleId="Heading1">
    <w:name w:val="heading 1"/>
    <w:next w:val="BodyText"/>
    <w:link w:val="Heading1Char"/>
    <w:qFormat/>
    <w:rsid w:val="00072F28"/>
    <w:pPr>
      <w:keepNext/>
      <w:spacing w:before="200" w:after="100" w:line="280" w:lineRule="atLeast"/>
      <w:outlineLvl w:val="0"/>
    </w:pPr>
    <w:rPr>
      <w:rFonts w:ascii="Aleo Regular" w:hAnsi="Aleo Regular"/>
      <w:spacing w:val="10"/>
      <w:sz w:val="48"/>
      <w:szCs w:val="24"/>
    </w:rPr>
  </w:style>
  <w:style w:type="paragraph" w:styleId="Heading2">
    <w:name w:val="heading 2"/>
    <w:next w:val="Normal"/>
    <w:qFormat/>
    <w:rsid w:val="002E3B24"/>
    <w:pPr>
      <w:keepNext/>
      <w:spacing w:before="100" w:after="100" w:line="360" w:lineRule="auto"/>
      <w:outlineLvl w:val="1"/>
    </w:pPr>
    <w:rPr>
      <w:rFonts w:ascii="Aleo Regular" w:hAnsi="Aleo Regular"/>
      <w:i/>
      <w:color w:val="262626" w:themeColor="text1" w:themeTint="D9"/>
      <w:spacing w:val="10"/>
      <w:kern w:val="28"/>
      <w:sz w:val="28"/>
    </w:rPr>
  </w:style>
  <w:style w:type="paragraph" w:styleId="Heading3">
    <w:name w:val="heading 3"/>
    <w:next w:val="BodyText"/>
    <w:qFormat/>
    <w:rsid w:val="00635AB0"/>
    <w:pPr>
      <w:keepNext/>
      <w:spacing w:before="100"/>
      <w:outlineLvl w:val="2"/>
    </w:pPr>
    <w:rPr>
      <w:rFonts w:ascii="Aleo Regular" w:hAnsi="Aleo Regular"/>
      <w:spacing w:val="10"/>
      <w:kern w:val="28"/>
      <w:sz w:val="24"/>
    </w:rPr>
  </w:style>
  <w:style w:type="paragraph" w:styleId="Heading4">
    <w:name w:val="heading 4"/>
    <w:basedOn w:val="Normal"/>
    <w:next w:val="BodyText"/>
    <w:qFormat/>
    <w:rsid w:val="006A36CD"/>
    <w:pPr>
      <w:keepNext/>
      <w:keepLines/>
      <w:spacing w:before="140" w:line="220" w:lineRule="atLeast"/>
      <w:outlineLvl w:val="3"/>
    </w:pPr>
    <w:rPr>
      <w:b/>
      <w:spacing w:val="-4"/>
      <w:kern w:val="28"/>
      <w:sz w:val="18"/>
    </w:rPr>
  </w:style>
  <w:style w:type="paragraph" w:styleId="Heading5">
    <w:name w:val="heading 5"/>
    <w:basedOn w:val="Normal"/>
    <w:next w:val="BodyText"/>
    <w:qFormat/>
    <w:rsid w:val="006A36CD"/>
    <w:pPr>
      <w:keepNext/>
      <w:keepLines/>
      <w:spacing w:before="220" w:after="220" w:line="220" w:lineRule="atLeast"/>
      <w:outlineLvl w:val="4"/>
    </w:pPr>
    <w:rPr>
      <w:rFonts w:ascii="Times New Roman" w:hAnsi="Times New Roman"/>
      <w:i/>
      <w:spacing w:val="-4"/>
      <w:kern w:val="28"/>
    </w:rPr>
  </w:style>
  <w:style w:type="paragraph" w:styleId="Heading6">
    <w:name w:val="heading 6"/>
    <w:basedOn w:val="Normal"/>
    <w:next w:val="BodyText"/>
    <w:qFormat/>
    <w:rsid w:val="006A36CD"/>
    <w:pPr>
      <w:keepNext/>
      <w:keepLines/>
      <w:spacing w:before="140" w:line="220" w:lineRule="atLeast"/>
      <w:outlineLvl w:val="5"/>
    </w:pPr>
    <w:rPr>
      <w:rFonts w:ascii="Times New Roman" w:hAnsi="Times New Roman"/>
      <w:i/>
      <w:spacing w:val="-4"/>
      <w:kern w:val="28"/>
    </w:rPr>
  </w:style>
  <w:style w:type="paragraph" w:styleId="Heading7">
    <w:name w:val="heading 7"/>
    <w:basedOn w:val="Normal"/>
    <w:next w:val="BodyText"/>
    <w:qFormat/>
    <w:rsid w:val="006A36CD"/>
    <w:pPr>
      <w:keepNext/>
      <w:keepLines/>
      <w:spacing w:before="140" w:line="220" w:lineRule="atLeast"/>
      <w:outlineLvl w:val="6"/>
    </w:pPr>
    <w:rPr>
      <w:rFonts w:ascii="Times New Roman" w:hAnsi="Times New Roman"/>
      <w:spacing w:val="-4"/>
      <w:kern w:val="28"/>
    </w:rPr>
  </w:style>
  <w:style w:type="paragraph" w:styleId="Heading8">
    <w:name w:val="heading 8"/>
    <w:basedOn w:val="Normal"/>
    <w:next w:val="BodyText"/>
    <w:qFormat/>
    <w:rsid w:val="006A36CD"/>
    <w:pPr>
      <w:keepNext/>
      <w:keepLines/>
      <w:spacing w:before="140" w:line="220" w:lineRule="atLeast"/>
      <w:outlineLvl w:val="7"/>
    </w:pPr>
    <w:rPr>
      <w:i/>
      <w:spacing w:val="-4"/>
      <w:kern w:val="28"/>
      <w:sz w:val="18"/>
    </w:rPr>
  </w:style>
  <w:style w:type="paragraph" w:styleId="Heading9">
    <w:name w:val="heading 9"/>
    <w:basedOn w:val="Normal"/>
    <w:next w:val="BodyText"/>
    <w:qFormat/>
    <w:rsid w:val="006A36CD"/>
    <w:pPr>
      <w:keepNext/>
      <w:keepLines/>
      <w:spacing w:before="140" w:line="220" w:lineRule="atLeast"/>
      <w:outlineLvl w:val="8"/>
    </w:pPr>
    <w:rPr>
      <w:spacing w:val="-4"/>
      <w:kern w:val="28"/>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F43402"/>
    <w:pPr>
      <w:spacing w:after="200" w:line="240" w:lineRule="exact"/>
    </w:pPr>
    <w:rPr>
      <w:spacing w:val="10"/>
    </w:rPr>
  </w:style>
  <w:style w:type="character" w:customStyle="1" w:styleId="BodyTextChar">
    <w:name w:val="Body Text Char"/>
    <w:basedOn w:val="DefaultParagraphFont"/>
    <w:link w:val="BodyText"/>
    <w:rsid w:val="00F43402"/>
    <w:rPr>
      <w:rFonts w:ascii="Proxima Nova Regular" w:hAnsi="Proxima Nova Regular"/>
      <w:spacing w:val="10"/>
    </w:rPr>
  </w:style>
  <w:style w:type="paragraph" w:customStyle="1" w:styleId="SubtitleSecondPage">
    <w:name w:val="Subtitle Second Page"/>
    <w:rsid w:val="00A613BA"/>
    <w:pPr>
      <w:spacing w:after="200"/>
    </w:pPr>
    <w:rPr>
      <w:rFonts w:ascii="Tahoma" w:hAnsi="Tahoma"/>
      <w:i/>
      <w:iCs/>
      <w:color w:val="808080"/>
      <w:spacing w:val="10"/>
    </w:rPr>
  </w:style>
  <w:style w:type="paragraph" w:styleId="Header">
    <w:name w:val="header"/>
    <w:basedOn w:val="Normal"/>
    <w:rsid w:val="00F43402"/>
    <w:pPr>
      <w:tabs>
        <w:tab w:val="center" w:pos="4320"/>
        <w:tab w:val="right" w:pos="8640"/>
      </w:tabs>
    </w:pPr>
    <w:rPr>
      <w:rFonts w:ascii="Aleo Bold" w:hAnsi="Aleo Bold"/>
      <w:sz w:val="24"/>
    </w:rPr>
  </w:style>
  <w:style w:type="paragraph" w:customStyle="1" w:styleId="TableTextBold">
    <w:name w:val="Table Text Bold"/>
    <w:rsid w:val="00BD0910"/>
    <w:rPr>
      <w:rFonts w:ascii="Tahoma" w:hAnsi="Tahoma"/>
      <w:b/>
      <w:spacing w:val="6"/>
      <w:sz w:val="15"/>
      <w:szCs w:val="16"/>
    </w:rPr>
  </w:style>
  <w:style w:type="paragraph" w:customStyle="1" w:styleId="BlockQuotation">
    <w:name w:val="Block Quotation"/>
    <w:basedOn w:val="BodyText"/>
    <w:link w:val="BlockQuotationChar"/>
    <w:rsid w:val="001B59DD"/>
    <w:pPr>
      <w:keepLines/>
      <w:spacing w:after="120"/>
      <w:ind w:left="360"/>
    </w:pPr>
    <w:rPr>
      <w:i/>
    </w:rPr>
  </w:style>
  <w:style w:type="character" w:customStyle="1" w:styleId="BlockQuotationChar">
    <w:name w:val="Block Quotation Char"/>
    <w:basedOn w:val="DefaultParagraphFont"/>
    <w:link w:val="BlockQuotation"/>
    <w:rsid w:val="001B59DD"/>
    <w:rPr>
      <w:rFonts w:ascii="Tahoma" w:hAnsi="Tahoma"/>
      <w:i/>
      <w:spacing w:val="10"/>
      <w:sz w:val="17"/>
      <w:lang w:val="en-US" w:eastAsia="en-US" w:bidi="ar-SA"/>
    </w:rPr>
  </w:style>
  <w:style w:type="paragraph" w:styleId="Caption">
    <w:name w:val="caption"/>
    <w:next w:val="BodyText"/>
    <w:qFormat/>
    <w:rsid w:val="004132FD"/>
    <w:pPr>
      <w:keepNext/>
      <w:spacing w:before="120" w:after="220" w:line="220" w:lineRule="atLeast"/>
      <w:ind w:left="360"/>
    </w:pPr>
    <w:rPr>
      <w:rFonts w:ascii="Tahoma" w:hAnsi="Tahoma"/>
      <w:i/>
      <w:spacing w:val="6"/>
      <w:sz w:val="16"/>
      <w:szCs w:val="18"/>
    </w:rPr>
  </w:style>
  <w:style w:type="character" w:styleId="EndnoteReference">
    <w:name w:val="endnote reference"/>
    <w:semiHidden/>
    <w:rPr>
      <w:b/>
      <w:vertAlign w:val="superscript"/>
    </w:rPr>
  </w:style>
  <w:style w:type="paragraph" w:styleId="EndnoteText">
    <w:name w:val="endnote text"/>
    <w:basedOn w:val="Normal"/>
    <w:semiHidden/>
    <w:rsid w:val="0025403C"/>
  </w:style>
  <w:style w:type="character" w:styleId="FootnoteReference">
    <w:name w:val="footnote reference"/>
    <w:semiHidden/>
    <w:rPr>
      <w:vertAlign w:val="superscript"/>
    </w:rPr>
  </w:style>
  <w:style w:type="paragraph" w:styleId="FootnoteText">
    <w:name w:val="footnote text"/>
    <w:basedOn w:val="Normal"/>
    <w:link w:val="FootnoteTextChar"/>
    <w:uiPriority w:val="99"/>
    <w:rsid w:val="00F43402"/>
    <w:rPr>
      <w:sz w:val="16"/>
    </w:rPr>
  </w:style>
  <w:style w:type="paragraph" w:styleId="Index1">
    <w:name w:val="index 1"/>
    <w:basedOn w:val="Normal"/>
    <w:semiHidden/>
    <w:rsid w:val="0025403C"/>
    <w:pPr>
      <w:tabs>
        <w:tab w:val="right" w:pos="4080"/>
      </w:tabs>
      <w:ind w:left="360" w:hanging="360"/>
    </w:pPr>
  </w:style>
  <w:style w:type="paragraph" w:styleId="Index2">
    <w:name w:val="index 2"/>
    <w:basedOn w:val="Normal"/>
    <w:semiHidden/>
    <w:rsid w:val="0025403C"/>
    <w:pPr>
      <w:tabs>
        <w:tab w:val="right" w:pos="4080"/>
      </w:tabs>
      <w:ind w:left="720" w:hanging="360"/>
    </w:pPr>
  </w:style>
  <w:style w:type="paragraph" w:styleId="Index3">
    <w:name w:val="index 3"/>
    <w:basedOn w:val="Normal"/>
    <w:semiHidden/>
    <w:rsid w:val="0025403C"/>
    <w:pPr>
      <w:tabs>
        <w:tab w:val="right" w:pos="4080"/>
      </w:tabs>
      <w:ind w:left="720" w:hanging="360"/>
    </w:pPr>
  </w:style>
  <w:style w:type="paragraph" w:styleId="Index4">
    <w:name w:val="index 4"/>
    <w:basedOn w:val="Normal"/>
    <w:semiHidden/>
    <w:rsid w:val="0025403C"/>
    <w:pPr>
      <w:tabs>
        <w:tab w:val="right" w:pos="4080"/>
      </w:tabs>
      <w:ind w:left="720" w:hanging="360"/>
    </w:pPr>
  </w:style>
  <w:style w:type="paragraph" w:styleId="Index5">
    <w:name w:val="index 5"/>
    <w:basedOn w:val="Normal"/>
    <w:semiHidden/>
    <w:rsid w:val="0025403C"/>
    <w:pPr>
      <w:tabs>
        <w:tab w:val="right" w:pos="4080"/>
      </w:tabs>
      <w:ind w:left="720" w:hanging="360"/>
    </w:pPr>
  </w:style>
  <w:style w:type="paragraph" w:styleId="IndexHeading">
    <w:name w:val="index heading"/>
    <w:basedOn w:val="Normal"/>
    <w:next w:val="Index1"/>
    <w:semiHidden/>
    <w:rsid w:val="006A36CD"/>
    <w:pPr>
      <w:keepNext/>
      <w:spacing w:before="440" w:line="220" w:lineRule="atLeast"/>
    </w:pPr>
    <w:rPr>
      <w:b/>
      <w:caps/>
      <w:sz w:val="24"/>
    </w:rPr>
  </w:style>
  <w:style w:type="character" w:customStyle="1" w:styleId="Lead-inEmphasis">
    <w:name w:val="Lead-in Emphasis"/>
    <w:rsid w:val="00456D02"/>
    <w:rPr>
      <w:rFonts w:ascii="Tahoma" w:hAnsi="Tahoma"/>
      <w:b/>
      <w:spacing w:val="4"/>
      <w:kern w:val="0"/>
    </w:rPr>
  </w:style>
  <w:style w:type="paragraph" w:styleId="ListBullet">
    <w:name w:val="List Bullet"/>
    <w:basedOn w:val="Normal"/>
    <w:rsid w:val="00F43402"/>
    <w:pPr>
      <w:numPr>
        <w:numId w:val="1"/>
      </w:numPr>
      <w:spacing w:after="200" w:line="240" w:lineRule="exact"/>
      <w:ind w:left="720"/>
    </w:pPr>
    <w:rPr>
      <w:spacing w:val="10"/>
      <w:sz w:val="17"/>
    </w:rPr>
  </w:style>
  <w:style w:type="paragraph" w:styleId="ListNumber">
    <w:name w:val="List Number"/>
    <w:rsid w:val="004132FD"/>
    <w:pPr>
      <w:numPr>
        <w:numId w:val="33"/>
      </w:numPr>
      <w:spacing w:after="200" w:line="240" w:lineRule="exact"/>
    </w:pPr>
    <w:rPr>
      <w:rFonts w:ascii="Tahoma" w:hAnsi="Tahoma"/>
      <w:spacing w:val="10"/>
      <w:sz w:val="17"/>
    </w:rPr>
  </w:style>
  <w:style w:type="paragraph" w:styleId="MacroText">
    <w:name w:val="macro"/>
    <w:basedOn w:val="Normal"/>
    <w:semiHidden/>
    <w:rPr>
      <w:rFonts w:ascii="Courier New" w:hAnsi="Courier New"/>
    </w:rPr>
  </w:style>
  <w:style w:type="paragraph" w:customStyle="1" w:styleId="SubtitleItalic">
    <w:name w:val="Subtitle Italic"/>
    <w:next w:val="BodyText"/>
    <w:rsid w:val="009973A7"/>
    <w:pPr>
      <w:spacing w:after="200" w:line="320" w:lineRule="exact"/>
    </w:pPr>
    <w:rPr>
      <w:rFonts w:ascii="Aleo Light Italic" w:hAnsi="Aleo Light Italic"/>
      <w:color w:val="808080"/>
      <w:spacing w:val="20"/>
      <w:kern w:val="28"/>
      <w:sz w:val="28"/>
      <w:szCs w:val="40"/>
    </w:rPr>
  </w:style>
  <w:style w:type="paragraph" w:customStyle="1" w:styleId="TitleCover">
    <w:name w:val="Title Cover"/>
    <w:basedOn w:val="Normal"/>
    <w:next w:val="SubtitleItalic"/>
    <w:link w:val="TitleCoverChar"/>
    <w:rsid w:val="00284001"/>
    <w:pPr>
      <w:keepNext/>
      <w:keepLines/>
      <w:spacing w:before="1600" w:after="200" w:line="600" w:lineRule="exact"/>
    </w:pPr>
    <w:rPr>
      <w:b/>
      <w:spacing w:val="20"/>
      <w:kern w:val="28"/>
      <w:sz w:val="60"/>
      <w:szCs w:val="72"/>
    </w:rPr>
  </w:style>
  <w:style w:type="character" w:customStyle="1" w:styleId="TitleCoverChar">
    <w:name w:val="Title Cover Char"/>
    <w:basedOn w:val="DefaultParagraphFont"/>
    <w:link w:val="TitleCover"/>
    <w:rsid w:val="00284001"/>
    <w:rPr>
      <w:rFonts w:ascii="Tahoma" w:hAnsi="Tahoma"/>
      <w:b/>
      <w:spacing w:val="20"/>
      <w:kern w:val="28"/>
      <w:sz w:val="60"/>
      <w:szCs w:val="72"/>
      <w:lang w:val="en-US" w:eastAsia="en-US" w:bidi="ar-SA"/>
    </w:rPr>
  </w:style>
  <w:style w:type="paragraph" w:styleId="TableofFigures">
    <w:name w:val="table of figures"/>
    <w:basedOn w:val="Normal"/>
    <w:semiHidden/>
    <w:rsid w:val="00736A5D"/>
    <w:pPr>
      <w:ind w:left="1440" w:hanging="360"/>
    </w:pPr>
  </w:style>
  <w:style w:type="paragraph" w:styleId="TOC1">
    <w:name w:val="toc 1"/>
    <w:basedOn w:val="Normal"/>
    <w:uiPriority w:val="39"/>
    <w:rsid w:val="003619AF"/>
    <w:pPr>
      <w:spacing w:before="120"/>
    </w:pPr>
    <w:rPr>
      <w:rFonts w:ascii="Aleo Regular" w:hAnsi="Aleo Regular"/>
      <w:b/>
      <w:sz w:val="22"/>
      <w:szCs w:val="22"/>
    </w:rPr>
  </w:style>
  <w:style w:type="paragraph" w:styleId="TOC2">
    <w:name w:val="toc 2"/>
    <w:basedOn w:val="Normal"/>
    <w:uiPriority w:val="39"/>
    <w:rsid w:val="00F43402"/>
    <w:pPr>
      <w:ind w:left="200"/>
    </w:pPr>
    <w:rPr>
      <w:rFonts w:asciiTheme="minorHAnsi" w:hAnsiTheme="minorHAnsi"/>
      <w:i/>
      <w:sz w:val="22"/>
      <w:szCs w:val="22"/>
    </w:rPr>
  </w:style>
  <w:style w:type="paragraph" w:styleId="TOC3">
    <w:name w:val="toc 3"/>
    <w:basedOn w:val="Normal"/>
    <w:uiPriority w:val="39"/>
    <w:rsid w:val="00F43402"/>
    <w:pPr>
      <w:ind w:left="400"/>
    </w:pPr>
    <w:rPr>
      <w:rFonts w:asciiTheme="minorHAnsi" w:hAnsiTheme="minorHAnsi"/>
      <w:sz w:val="22"/>
      <w:szCs w:val="22"/>
    </w:rPr>
  </w:style>
  <w:style w:type="paragraph" w:styleId="TOC4">
    <w:name w:val="toc 4"/>
    <w:basedOn w:val="Normal"/>
    <w:semiHidden/>
    <w:rsid w:val="00736A5D"/>
    <w:pPr>
      <w:ind w:left="600"/>
    </w:pPr>
    <w:rPr>
      <w:rFonts w:asciiTheme="minorHAnsi" w:hAnsiTheme="minorHAnsi"/>
    </w:rPr>
  </w:style>
  <w:style w:type="paragraph" w:styleId="TOC5">
    <w:name w:val="toc 5"/>
    <w:basedOn w:val="Normal"/>
    <w:semiHidden/>
    <w:rsid w:val="00736A5D"/>
    <w:pPr>
      <w:ind w:left="800"/>
    </w:pPr>
    <w:rPr>
      <w:rFonts w:asciiTheme="minorHAnsi" w:hAnsiTheme="minorHAnsi"/>
    </w:rPr>
  </w:style>
  <w:style w:type="paragraph" w:styleId="Footer">
    <w:name w:val="footer"/>
    <w:basedOn w:val="Normal"/>
    <w:rsid w:val="00FF2856"/>
    <w:pPr>
      <w:tabs>
        <w:tab w:val="center" w:pos="4320"/>
        <w:tab w:val="right" w:pos="8640"/>
      </w:tabs>
    </w:pPr>
  </w:style>
  <w:style w:type="paragraph" w:styleId="Title">
    <w:name w:val="Title"/>
    <w:basedOn w:val="Normal"/>
    <w:next w:val="Normal"/>
    <w:qFormat/>
    <w:rsid w:val="0047366A"/>
    <w:pPr>
      <w:keepNext/>
      <w:keepLines/>
      <w:spacing w:before="600" w:after="40"/>
    </w:pPr>
    <w:rPr>
      <w:rFonts w:ascii="Aleo Regular" w:hAnsi="Aleo Regular"/>
      <w:spacing w:val="20"/>
      <w:kern w:val="28"/>
      <w:sz w:val="48"/>
      <w:szCs w:val="60"/>
    </w:rPr>
  </w:style>
  <w:style w:type="character" w:styleId="CommentReference">
    <w:name w:val="annotation reference"/>
    <w:semiHidden/>
    <w:rPr>
      <w:sz w:val="16"/>
    </w:rPr>
  </w:style>
  <w:style w:type="paragraph" w:styleId="CommentText">
    <w:name w:val="annotation text"/>
    <w:basedOn w:val="Normal"/>
    <w:semiHidden/>
    <w:rsid w:val="0025403C"/>
  </w:style>
  <w:style w:type="paragraph" w:customStyle="1" w:styleId="CompanyName">
    <w:name w:val="Company Name"/>
    <w:basedOn w:val="Normal"/>
    <w:rsid w:val="00284001"/>
    <w:pPr>
      <w:keepNext/>
      <w:keepLines/>
      <w:pBdr>
        <w:bottom w:val="single" w:sz="6" w:space="2" w:color="999999"/>
      </w:pBdr>
      <w:spacing w:line="220" w:lineRule="atLeast"/>
    </w:pPr>
    <w:rPr>
      <w:spacing w:val="10"/>
      <w:kern w:val="28"/>
      <w:sz w:val="32"/>
      <w:szCs w:val="32"/>
    </w:rPr>
  </w:style>
  <w:style w:type="paragraph" w:styleId="TableofAuthorities">
    <w:name w:val="table of authorities"/>
    <w:basedOn w:val="Normal"/>
    <w:semiHidden/>
    <w:pPr>
      <w:tabs>
        <w:tab w:val="right" w:leader="dot" w:pos="7560"/>
      </w:tabs>
      <w:ind w:left="1440" w:hanging="360"/>
    </w:pPr>
  </w:style>
  <w:style w:type="paragraph" w:styleId="TOAHeading">
    <w:name w:val="toa heading"/>
    <w:basedOn w:val="Normal"/>
    <w:next w:val="TableofAuthorities"/>
    <w:semiHidden/>
    <w:pPr>
      <w:keepNext/>
      <w:spacing w:before="240" w:after="120" w:line="360" w:lineRule="exact"/>
    </w:pPr>
    <w:rPr>
      <w:rFonts w:ascii="Arial" w:hAnsi="Arial"/>
      <w:b/>
      <w:kern w:val="28"/>
      <w:sz w:val="28"/>
    </w:rPr>
  </w:style>
  <w:style w:type="paragraph" w:customStyle="1" w:styleId="TableText">
    <w:name w:val="Table Text"/>
    <w:rsid w:val="00BD0910"/>
    <w:pPr>
      <w:spacing w:before="40" w:line="200" w:lineRule="atLeast"/>
    </w:pPr>
    <w:rPr>
      <w:rFonts w:ascii="Tahoma" w:hAnsi="Tahoma"/>
      <w:spacing w:val="6"/>
      <w:sz w:val="15"/>
      <w:szCs w:val="16"/>
    </w:rPr>
  </w:style>
  <w:style w:type="paragraph" w:styleId="BalloonText">
    <w:name w:val="Balloon Text"/>
    <w:basedOn w:val="Normal"/>
    <w:semiHidden/>
    <w:rsid w:val="00F43402"/>
    <w:rPr>
      <w:rFonts w:cs="Tahoma"/>
      <w:szCs w:val="16"/>
    </w:rPr>
  </w:style>
  <w:style w:type="character" w:styleId="PageNumber">
    <w:name w:val="page number"/>
    <w:basedOn w:val="DefaultParagraphFont"/>
    <w:rsid w:val="009973A7"/>
    <w:rPr>
      <w:rFonts w:ascii="Aleo Regular" w:hAnsi="Aleo Regular"/>
      <w:color w:val="BFBFBF" w:themeColor="background1" w:themeShade="BF"/>
      <w:sz w:val="28"/>
    </w:rPr>
  </w:style>
  <w:style w:type="paragraph" w:customStyle="1" w:styleId="IndentedBodyText">
    <w:name w:val="Indented Body Text"/>
    <w:basedOn w:val="Normal"/>
    <w:link w:val="IndentedBodyTextChar"/>
    <w:rsid w:val="005A678F"/>
    <w:pPr>
      <w:spacing w:after="80" w:line="312" w:lineRule="auto"/>
      <w:ind w:left="360"/>
    </w:pPr>
    <w:rPr>
      <w:rFonts w:ascii="Verdana" w:hAnsi="Verdana"/>
      <w:sz w:val="17"/>
    </w:rPr>
  </w:style>
  <w:style w:type="character" w:customStyle="1" w:styleId="IndentedBodyTextChar">
    <w:name w:val="Indented Body Text Char"/>
    <w:basedOn w:val="DefaultParagraphFont"/>
    <w:link w:val="IndentedBodyText"/>
    <w:rsid w:val="005A678F"/>
    <w:rPr>
      <w:rFonts w:ascii="Verdana" w:hAnsi="Verdana"/>
      <w:sz w:val="17"/>
      <w:lang w:val="en-US" w:eastAsia="en-US" w:bidi="ar-SA"/>
    </w:rPr>
  </w:style>
  <w:style w:type="paragraph" w:styleId="TOC6">
    <w:name w:val="toc 6"/>
    <w:basedOn w:val="Normal"/>
    <w:next w:val="Normal"/>
    <w:autoRedefine/>
    <w:rsid w:val="00F43402"/>
    <w:pPr>
      <w:ind w:left="1000"/>
    </w:pPr>
    <w:rPr>
      <w:rFonts w:asciiTheme="minorHAnsi" w:hAnsiTheme="minorHAnsi"/>
    </w:rPr>
  </w:style>
  <w:style w:type="paragraph" w:styleId="TOC7">
    <w:name w:val="toc 7"/>
    <w:basedOn w:val="Normal"/>
    <w:next w:val="Normal"/>
    <w:autoRedefine/>
    <w:rsid w:val="00F43402"/>
    <w:pPr>
      <w:ind w:left="1200"/>
    </w:pPr>
    <w:rPr>
      <w:rFonts w:asciiTheme="minorHAnsi" w:hAnsiTheme="minorHAnsi"/>
    </w:rPr>
  </w:style>
  <w:style w:type="paragraph" w:styleId="TOC8">
    <w:name w:val="toc 8"/>
    <w:basedOn w:val="Normal"/>
    <w:next w:val="Normal"/>
    <w:autoRedefine/>
    <w:rsid w:val="00F43402"/>
    <w:pPr>
      <w:ind w:left="1400"/>
    </w:pPr>
    <w:rPr>
      <w:rFonts w:asciiTheme="minorHAnsi" w:hAnsiTheme="minorHAnsi"/>
    </w:rPr>
  </w:style>
  <w:style w:type="paragraph" w:styleId="TOC9">
    <w:name w:val="toc 9"/>
    <w:basedOn w:val="Normal"/>
    <w:next w:val="Normal"/>
    <w:autoRedefine/>
    <w:rsid w:val="00F43402"/>
    <w:pPr>
      <w:ind w:left="1600"/>
    </w:pPr>
    <w:rPr>
      <w:rFonts w:asciiTheme="minorHAnsi" w:hAnsiTheme="minorHAnsi"/>
    </w:rPr>
  </w:style>
  <w:style w:type="paragraph" w:styleId="Subtitle">
    <w:name w:val="Subtitle"/>
    <w:basedOn w:val="Normal"/>
    <w:next w:val="Normal"/>
    <w:link w:val="SubtitleChar"/>
    <w:qFormat/>
    <w:rsid w:val="009973A7"/>
    <w:pPr>
      <w:numPr>
        <w:ilvl w:val="1"/>
      </w:numPr>
    </w:pPr>
    <w:rPr>
      <w:rFonts w:ascii="Aleo Regular" w:eastAsiaTheme="majorEastAsia" w:hAnsi="Aleo Regular" w:cstheme="majorBidi"/>
      <w:iCs/>
      <w:spacing w:val="15"/>
      <w:sz w:val="28"/>
      <w:szCs w:val="24"/>
    </w:rPr>
  </w:style>
  <w:style w:type="character" w:customStyle="1" w:styleId="SubtitleChar">
    <w:name w:val="Subtitle Char"/>
    <w:basedOn w:val="DefaultParagraphFont"/>
    <w:link w:val="Subtitle"/>
    <w:rsid w:val="009973A7"/>
    <w:rPr>
      <w:rFonts w:ascii="Aleo Regular" w:eastAsiaTheme="majorEastAsia" w:hAnsi="Aleo Regular" w:cstheme="majorBidi"/>
      <w:iCs/>
      <w:spacing w:val="15"/>
      <w:sz w:val="28"/>
      <w:szCs w:val="24"/>
    </w:rPr>
  </w:style>
  <w:style w:type="paragraph" w:styleId="NormalIndent">
    <w:name w:val="Normal Indent"/>
    <w:basedOn w:val="Normal"/>
    <w:rsid w:val="00B8212B"/>
    <w:pPr>
      <w:ind w:firstLine="720"/>
    </w:pPr>
  </w:style>
  <w:style w:type="paragraph" w:styleId="ListParagraph">
    <w:name w:val="List Paragraph"/>
    <w:basedOn w:val="Normal"/>
    <w:uiPriority w:val="34"/>
    <w:qFormat/>
    <w:rsid w:val="00EE79B7"/>
    <w:pPr>
      <w:ind w:left="720"/>
      <w:contextualSpacing/>
    </w:pPr>
  </w:style>
  <w:style w:type="character" w:styleId="Hyperlink">
    <w:name w:val="Hyperlink"/>
    <w:basedOn w:val="DefaultParagraphFont"/>
    <w:rsid w:val="008C34A2"/>
    <w:rPr>
      <w:color w:val="0000FF" w:themeColor="hyperlink"/>
      <w:u w:val="single"/>
    </w:rPr>
  </w:style>
  <w:style w:type="character" w:customStyle="1" w:styleId="Heading1Char">
    <w:name w:val="Heading 1 Char"/>
    <w:basedOn w:val="DefaultParagraphFont"/>
    <w:link w:val="Heading1"/>
    <w:rsid w:val="009B247E"/>
    <w:rPr>
      <w:rFonts w:ascii="Aleo Regular" w:hAnsi="Aleo Regular"/>
      <w:spacing w:val="10"/>
      <w:sz w:val="48"/>
      <w:szCs w:val="24"/>
    </w:rPr>
  </w:style>
  <w:style w:type="table" w:styleId="TableGrid">
    <w:name w:val="Table Grid"/>
    <w:basedOn w:val="TableNormal"/>
    <w:rsid w:val="00035A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2">
    <w:name w:val="Table Grid 2"/>
    <w:basedOn w:val="TableNormal"/>
    <w:rsid w:val="00035A7B"/>
    <w:pPr>
      <w:spacing w:line="360" w:lineRule="auto"/>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StylePr>
    <w:tblStylePr w:type="lastRow">
      <w:rPr>
        <w:b/>
        <w:bCs/>
      </w:rPr>
      <w:tblPr/>
      <w:tcPr>
        <w:tcBorders>
          <w:top w:val="single" w:sz="6" w:space="0" w:color="000000"/>
        </w:tcBorders>
      </w:tcPr>
    </w:tblStylePr>
    <w:tblStylePr w:type="firstCol">
      <w:rPr>
        <w:b/>
        <w:bCs/>
      </w:rPr>
    </w:tblStylePr>
    <w:tblStylePr w:type="lastCol">
      <w:rPr>
        <w:b/>
        <w:bCs/>
      </w:rPr>
    </w:tblStylePr>
  </w:style>
  <w:style w:type="table" w:styleId="TableContemporary">
    <w:name w:val="Table Contemporary"/>
    <w:basedOn w:val="TableNormal"/>
    <w:rsid w:val="00035A7B"/>
    <w:pPr>
      <w:spacing w:line="360"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LightShading-Accent4">
    <w:name w:val="Light Shading Accent 4"/>
    <w:basedOn w:val="TableNormal"/>
    <w:uiPriority w:val="60"/>
    <w:rsid w:val="00035A7B"/>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FootnoteTextChar">
    <w:name w:val="Footnote Text Char"/>
    <w:basedOn w:val="DefaultParagraphFont"/>
    <w:link w:val="FootnoteText"/>
    <w:uiPriority w:val="99"/>
    <w:rsid w:val="00542979"/>
    <w:rPr>
      <w:rFonts w:ascii="Proxima Nova Regular" w:hAnsi="Proxima Nova Regular"/>
      <w:sz w:val="16"/>
    </w:rPr>
  </w:style>
  <w:style w:type="character" w:styleId="Strong">
    <w:name w:val="Strong"/>
    <w:basedOn w:val="DefaultParagraphFont"/>
    <w:qFormat/>
    <w:rsid w:val="00203E6D"/>
    <w:rPr>
      <w:b/>
      <w:bCs/>
    </w:rPr>
  </w:style>
  <w:style w:type="character" w:styleId="Emphasis">
    <w:name w:val="Emphasis"/>
    <w:basedOn w:val="DefaultParagraphFont"/>
    <w:qFormat/>
    <w:rsid w:val="00203E6D"/>
    <w:rPr>
      <w:i/>
      <w:iCs/>
    </w:rPr>
  </w:style>
  <w:style w:type="table" w:styleId="ColorfulList-Accent6">
    <w:name w:val="Colorful List Accent 6"/>
    <w:basedOn w:val="TableNormal"/>
    <w:uiPriority w:val="72"/>
    <w:rsid w:val="00AB2E1B"/>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List-Accent5">
    <w:name w:val="Colorful List Accent 5"/>
    <w:basedOn w:val="TableNormal"/>
    <w:uiPriority w:val="72"/>
    <w:rsid w:val="00AB2E1B"/>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4">
    <w:name w:val="Colorful List Accent 4"/>
    <w:basedOn w:val="TableNormal"/>
    <w:uiPriority w:val="72"/>
    <w:rsid w:val="00AB2E1B"/>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3">
    <w:name w:val="Colorful List Accent 3"/>
    <w:basedOn w:val="TableNormal"/>
    <w:uiPriority w:val="72"/>
    <w:rsid w:val="00AB2E1B"/>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TableSubtle1">
    <w:name w:val="Table Subtle 1"/>
    <w:basedOn w:val="TableNormal"/>
    <w:rsid w:val="00AB2E1B"/>
    <w:pPr>
      <w:spacing w:line="360"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TableSimple2">
    <w:name w:val="Table Simple 2"/>
    <w:basedOn w:val="TableNormal"/>
    <w:rsid w:val="00AB2E1B"/>
    <w:pPr>
      <w:spacing w:line="360" w:lineRule="auto"/>
    </w:pPr>
    <w:tblPr>
      <w:tblInd w:w="0" w:type="dxa"/>
      <w:tblCellMar>
        <w:top w:w="0" w:type="dxa"/>
        <w:left w:w="108" w:type="dxa"/>
        <w:bottom w:w="0" w:type="dxa"/>
        <w:right w:w="108" w:type="dxa"/>
      </w:tblCellMa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Pr/>
      <w:tcPr>
        <w:tcBorders>
          <w:left w:val="none" w:sz="0" w:space="0" w:color="auto"/>
        </w:tcBorders>
      </w:tcPr>
    </w:tblStylePr>
    <w:tblStylePr w:type="swCell">
      <w:rPr>
        <w:b/>
        <w:bCs/>
      </w:rPr>
      <w:tblPr/>
      <w:tcPr>
        <w:tcBorders>
          <w:top w:val="none" w:sz="0" w:space="0" w:color="auto"/>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caption"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next w:val="NormalIndent"/>
    <w:qFormat/>
    <w:rsid w:val="0010722A"/>
    <w:pPr>
      <w:spacing w:line="360" w:lineRule="auto"/>
    </w:pPr>
    <w:rPr>
      <w:rFonts w:ascii="Proxima Nova Regular" w:hAnsi="Proxima Nova Regular"/>
    </w:rPr>
  </w:style>
  <w:style w:type="paragraph" w:styleId="Heading1">
    <w:name w:val="heading 1"/>
    <w:next w:val="BodyText"/>
    <w:link w:val="Heading1Char"/>
    <w:qFormat/>
    <w:rsid w:val="00072F28"/>
    <w:pPr>
      <w:keepNext/>
      <w:spacing w:before="200" w:after="100" w:line="280" w:lineRule="atLeast"/>
      <w:outlineLvl w:val="0"/>
    </w:pPr>
    <w:rPr>
      <w:rFonts w:ascii="Aleo Regular" w:hAnsi="Aleo Regular"/>
      <w:spacing w:val="10"/>
      <w:sz w:val="48"/>
      <w:szCs w:val="24"/>
    </w:rPr>
  </w:style>
  <w:style w:type="paragraph" w:styleId="Heading2">
    <w:name w:val="heading 2"/>
    <w:next w:val="Normal"/>
    <w:qFormat/>
    <w:rsid w:val="002E3B24"/>
    <w:pPr>
      <w:keepNext/>
      <w:spacing w:before="100" w:after="100" w:line="360" w:lineRule="auto"/>
      <w:outlineLvl w:val="1"/>
    </w:pPr>
    <w:rPr>
      <w:rFonts w:ascii="Aleo Regular" w:hAnsi="Aleo Regular"/>
      <w:i/>
      <w:color w:val="262626" w:themeColor="text1" w:themeTint="D9"/>
      <w:spacing w:val="10"/>
      <w:kern w:val="28"/>
      <w:sz w:val="28"/>
    </w:rPr>
  </w:style>
  <w:style w:type="paragraph" w:styleId="Heading3">
    <w:name w:val="heading 3"/>
    <w:next w:val="BodyText"/>
    <w:qFormat/>
    <w:rsid w:val="00635AB0"/>
    <w:pPr>
      <w:keepNext/>
      <w:spacing w:before="100"/>
      <w:outlineLvl w:val="2"/>
    </w:pPr>
    <w:rPr>
      <w:rFonts w:ascii="Aleo Regular" w:hAnsi="Aleo Regular"/>
      <w:spacing w:val="10"/>
      <w:kern w:val="28"/>
      <w:sz w:val="24"/>
    </w:rPr>
  </w:style>
  <w:style w:type="paragraph" w:styleId="Heading4">
    <w:name w:val="heading 4"/>
    <w:basedOn w:val="Normal"/>
    <w:next w:val="BodyText"/>
    <w:qFormat/>
    <w:rsid w:val="006A36CD"/>
    <w:pPr>
      <w:keepNext/>
      <w:keepLines/>
      <w:spacing w:before="140" w:line="220" w:lineRule="atLeast"/>
      <w:outlineLvl w:val="3"/>
    </w:pPr>
    <w:rPr>
      <w:b/>
      <w:spacing w:val="-4"/>
      <w:kern w:val="28"/>
      <w:sz w:val="18"/>
    </w:rPr>
  </w:style>
  <w:style w:type="paragraph" w:styleId="Heading5">
    <w:name w:val="heading 5"/>
    <w:basedOn w:val="Normal"/>
    <w:next w:val="BodyText"/>
    <w:qFormat/>
    <w:rsid w:val="006A36CD"/>
    <w:pPr>
      <w:keepNext/>
      <w:keepLines/>
      <w:spacing w:before="220" w:after="220" w:line="220" w:lineRule="atLeast"/>
      <w:outlineLvl w:val="4"/>
    </w:pPr>
    <w:rPr>
      <w:rFonts w:ascii="Times New Roman" w:hAnsi="Times New Roman"/>
      <w:i/>
      <w:spacing w:val="-4"/>
      <w:kern w:val="28"/>
    </w:rPr>
  </w:style>
  <w:style w:type="paragraph" w:styleId="Heading6">
    <w:name w:val="heading 6"/>
    <w:basedOn w:val="Normal"/>
    <w:next w:val="BodyText"/>
    <w:qFormat/>
    <w:rsid w:val="006A36CD"/>
    <w:pPr>
      <w:keepNext/>
      <w:keepLines/>
      <w:spacing w:before="140" w:line="220" w:lineRule="atLeast"/>
      <w:outlineLvl w:val="5"/>
    </w:pPr>
    <w:rPr>
      <w:rFonts w:ascii="Times New Roman" w:hAnsi="Times New Roman"/>
      <w:i/>
      <w:spacing w:val="-4"/>
      <w:kern w:val="28"/>
    </w:rPr>
  </w:style>
  <w:style w:type="paragraph" w:styleId="Heading7">
    <w:name w:val="heading 7"/>
    <w:basedOn w:val="Normal"/>
    <w:next w:val="BodyText"/>
    <w:qFormat/>
    <w:rsid w:val="006A36CD"/>
    <w:pPr>
      <w:keepNext/>
      <w:keepLines/>
      <w:spacing w:before="140" w:line="220" w:lineRule="atLeast"/>
      <w:outlineLvl w:val="6"/>
    </w:pPr>
    <w:rPr>
      <w:rFonts w:ascii="Times New Roman" w:hAnsi="Times New Roman"/>
      <w:spacing w:val="-4"/>
      <w:kern w:val="28"/>
    </w:rPr>
  </w:style>
  <w:style w:type="paragraph" w:styleId="Heading8">
    <w:name w:val="heading 8"/>
    <w:basedOn w:val="Normal"/>
    <w:next w:val="BodyText"/>
    <w:qFormat/>
    <w:rsid w:val="006A36CD"/>
    <w:pPr>
      <w:keepNext/>
      <w:keepLines/>
      <w:spacing w:before="140" w:line="220" w:lineRule="atLeast"/>
      <w:outlineLvl w:val="7"/>
    </w:pPr>
    <w:rPr>
      <w:i/>
      <w:spacing w:val="-4"/>
      <w:kern w:val="28"/>
      <w:sz w:val="18"/>
    </w:rPr>
  </w:style>
  <w:style w:type="paragraph" w:styleId="Heading9">
    <w:name w:val="heading 9"/>
    <w:basedOn w:val="Normal"/>
    <w:next w:val="BodyText"/>
    <w:qFormat/>
    <w:rsid w:val="006A36CD"/>
    <w:pPr>
      <w:keepNext/>
      <w:keepLines/>
      <w:spacing w:before="140" w:line="220" w:lineRule="atLeast"/>
      <w:outlineLvl w:val="8"/>
    </w:pPr>
    <w:rPr>
      <w:spacing w:val="-4"/>
      <w:kern w:val="28"/>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F43402"/>
    <w:pPr>
      <w:spacing w:after="200" w:line="240" w:lineRule="exact"/>
    </w:pPr>
    <w:rPr>
      <w:spacing w:val="10"/>
    </w:rPr>
  </w:style>
  <w:style w:type="character" w:customStyle="1" w:styleId="BodyTextChar">
    <w:name w:val="Body Text Char"/>
    <w:basedOn w:val="DefaultParagraphFont"/>
    <w:link w:val="BodyText"/>
    <w:rsid w:val="00F43402"/>
    <w:rPr>
      <w:rFonts w:ascii="Proxima Nova Regular" w:hAnsi="Proxima Nova Regular"/>
      <w:spacing w:val="10"/>
    </w:rPr>
  </w:style>
  <w:style w:type="paragraph" w:customStyle="1" w:styleId="SubtitleSecondPage">
    <w:name w:val="Subtitle Second Page"/>
    <w:rsid w:val="00A613BA"/>
    <w:pPr>
      <w:spacing w:after="200"/>
    </w:pPr>
    <w:rPr>
      <w:rFonts w:ascii="Tahoma" w:hAnsi="Tahoma"/>
      <w:i/>
      <w:iCs/>
      <w:color w:val="808080"/>
      <w:spacing w:val="10"/>
    </w:rPr>
  </w:style>
  <w:style w:type="paragraph" w:styleId="Header">
    <w:name w:val="header"/>
    <w:basedOn w:val="Normal"/>
    <w:rsid w:val="00F43402"/>
    <w:pPr>
      <w:tabs>
        <w:tab w:val="center" w:pos="4320"/>
        <w:tab w:val="right" w:pos="8640"/>
      </w:tabs>
    </w:pPr>
    <w:rPr>
      <w:rFonts w:ascii="Aleo Bold" w:hAnsi="Aleo Bold"/>
      <w:sz w:val="24"/>
    </w:rPr>
  </w:style>
  <w:style w:type="paragraph" w:customStyle="1" w:styleId="TableTextBold">
    <w:name w:val="Table Text Bold"/>
    <w:rsid w:val="00BD0910"/>
    <w:rPr>
      <w:rFonts w:ascii="Tahoma" w:hAnsi="Tahoma"/>
      <w:b/>
      <w:spacing w:val="6"/>
      <w:sz w:val="15"/>
      <w:szCs w:val="16"/>
    </w:rPr>
  </w:style>
  <w:style w:type="paragraph" w:customStyle="1" w:styleId="BlockQuotation">
    <w:name w:val="Block Quotation"/>
    <w:basedOn w:val="BodyText"/>
    <w:link w:val="BlockQuotationChar"/>
    <w:rsid w:val="001B59DD"/>
    <w:pPr>
      <w:keepLines/>
      <w:spacing w:after="120"/>
      <w:ind w:left="360"/>
    </w:pPr>
    <w:rPr>
      <w:i/>
    </w:rPr>
  </w:style>
  <w:style w:type="character" w:customStyle="1" w:styleId="BlockQuotationChar">
    <w:name w:val="Block Quotation Char"/>
    <w:basedOn w:val="DefaultParagraphFont"/>
    <w:link w:val="BlockQuotation"/>
    <w:rsid w:val="001B59DD"/>
    <w:rPr>
      <w:rFonts w:ascii="Tahoma" w:hAnsi="Tahoma"/>
      <w:i/>
      <w:spacing w:val="10"/>
      <w:sz w:val="17"/>
      <w:lang w:val="en-US" w:eastAsia="en-US" w:bidi="ar-SA"/>
    </w:rPr>
  </w:style>
  <w:style w:type="paragraph" w:styleId="Caption">
    <w:name w:val="caption"/>
    <w:next w:val="BodyText"/>
    <w:qFormat/>
    <w:rsid w:val="004132FD"/>
    <w:pPr>
      <w:keepNext/>
      <w:spacing w:before="120" w:after="220" w:line="220" w:lineRule="atLeast"/>
      <w:ind w:left="360"/>
    </w:pPr>
    <w:rPr>
      <w:rFonts w:ascii="Tahoma" w:hAnsi="Tahoma"/>
      <w:i/>
      <w:spacing w:val="6"/>
      <w:sz w:val="16"/>
      <w:szCs w:val="18"/>
    </w:rPr>
  </w:style>
  <w:style w:type="character" w:styleId="EndnoteReference">
    <w:name w:val="endnote reference"/>
    <w:semiHidden/>
    <w:rPr>
      <w:b/>
      <w:vertAlign w:val="superscript"/>
    </w:rPr>
  </w:style>
  <w:style w:type="paragraph" w:styleId="EndnoteText">
    <w:name w:val="endnote text"/>
    <w:basedOn w:val="Normal"/>
    <w:semiHidden/>
    <w:rsid w:val="0025403C"/>
  </w:style>
  <w:style w:type="character" w:styleId="FootnoteReference">
    <w:name w:val="footnote reference"/>
    <w:semiHidden/>
    <w:rPr>
      <w:vertAlign w:val="superscript"/>
    </w:rPr>
  </w:style>
  <w:style w:type="paragraph" w:styleId="FootnoteText">
    <w:name w:val="footnote text"/>
    <w:basedOn w:val="Normal"/>
    <w:link w:val="FootnoteTextChar"/>
    <w:uiPriority w:val="99"/>
    <w:rsid w:val="00F43402"/>
    <w:rPr>
      <w:sz w:val="16"/>
    </w:rPr>
  </w:style>
  <w:style w:type="paragraph" w:styleId="Index1">
    <w:name w:val="index 1"/>
    <w:basedOn w:val="Normal"/>
    <w:semiHidden/>
    <w:rsid w:val="0025403C"/>
    <w:pPr>
      <w:tabs>
        <w:tab w:val="right" w:pos="4080"/>
      </w:tabs>
      <w:ind w:left="360" w:hanging="360"/>
    </w:pPr>
  </w:style>
  <w:style w:type="paragraph" w:styleId="Index2">
    <w:name w:val="index 2"/>
    <w:basedOn w:val="Normal"/>
    <w:semiHidden/>
    <w:rsid w:val="0025403C"/>
    <w:pPr>
      <w:tabs>
        <w:tab w:val="right" w:pos="4080"/>
      </w:tabs>
      <w:ind w:left="720" w:hanging="360"/>
    </w:pPr>
  </w:style>
  <w:style w:type="paragraph" w:styleId="Index3">
    <w:name w:val="index 3"/>
    <w:basedOn w:val="Normal"/>
    <w:semiHidden/>
    <w:rsid w:val="0025403C"/>
    <w:pPr>
      <w:tabs>
        <w:tab w:val="right" w:pos="4080"/>
      </w:tabs>
      <w:ind w:left="720" w:hanging="360"/>
    </w:pPr>
  </w:style>
  <w:style w:type="paragraph" w:styleId="Index4">
    <w:name w:val="index 4"/>
    <w:basedOn w:val="Normal"/>
    <w:semiHidden/>
    <w:rsid w:val="0025403C"/>
    <w:pPr>
      <w:tabs>
        <w:tab w:val="right" w:pos="4080"/>
      </w:tabs>
      <w:ind w:left="720" w:hanging="360"/>
    </w:pPr>
  </w:style>
  <w:style w:type="paragraph" w:styleId="Index5">
    <w:name w:val="index 5"/>
    <w:basedOn w:val="Normal"/>
    <w:semiHidden/>
    <w:rsid w:val="0025403C"/>
    <w:pPr>
      <w:tabs>
        <w:tab w:val="right" w:pos="4080"/>
      </w:tabs>
      <w:ind w:left="720" w:hanging="360"/>
    </w:pPr>
  </w:style>
  <w:style w:type="paragraph" w:styleId="IndexHeading">
    <w:name w:val="index heading"/>
    <w:basedOn w:val="Normal"/>
    <w:next w:val="Index1"/>
    <w:semiHidden/>
    <w:rsid w:val="006A36CD"/>
    <w:pPr>
      <w:keepNext/>
      <w:spacing w:before="440" w:line="220" w:lineRule="atLeast"/>
    </w:pPr>
    <w:rPr>
      <w:b/>
      <w:caps/>
      <w:sz w:val="24"/>
    </w:rPr>
  </w:style>
  <w:style w:type="character" w:customStyle="1" w:styleId="Lead-inEmphasis">
    <w:name w:val="Lead-in Emphasis"/>
    <w:rsid w:val="00456D02"/>
    <w:rPr>
      <w:rFonts w:ascii="Tahoma" w:hAnsi="Tahoma"/>
      <w:b/>
      <w:spacing w:val="4"/>
      <w:kern w:val="0"/>
    </w:rPr>
  </w:style>
  <w:style w:type="paragraph" w:styleId="ListBullet">
    <w:name w:val="List Bullet"/>
    <w:basedOn w:val="Normal"/>
    <w:rsid w:val="00F43402"/>
    <w:pPr>
      <w:numPr>
        <w:numId w:val="1"/>
      </w:numPr>
      <w:spacing w:after="200" w:line="240" w:lineRule="exact"/>
      <w:ind w:left="720"/>
    </w:pPr>
    <w:rPr>
      <w:spacing w:val="10"/>
      <w:sz w:val="17"/>
    </w:rPr>
  </w:style>
  <w:style w:type="paragraph" w:styleId="ListNumber">
    <w:name w:val="List Number"/>
    <w:rsid w:val="004132FD"/>
    <w:pPr>
      <w:numPr>
        <w:numId w:val="33"/>
      </w:numPr>
      <w:spacing w:after="200" w:line="240" w:lineRule="exact"/>
    </w:pPr>
    <w:rPr>
      <w:rFonts w:ascii="Tahoma" w:hAnsi="Tahoma"/>
      <w:spacing w:val="10"/>
      <w:sz w:val="17"/>
    </w:rPr>
  </w:style>
  <w:style w:type="paragraph" w:styleId="MacroText">
    <w:name w:val="macro"/>
    <w:basedOn w:val="Normal"/>
    <w:semiHidden/>
    <w:rPr>
      <w:rFonts w:ascii="Courier New" w:hAnsi="Courier New"/>
    </w:rPr>
  </w:style>
  <w:style w:type="paragraph" w:customStyle="1" w:styleId="SubtitleItalic">
    <w:name w:val="Subtitle Italic"/>
    <w:next w:val="BodyText"/>
    <w:rsid w:val="009973A7"/>
    <w:pPr>
      <w:spacing w:after="200" w:line="320" w:lineRule="exact"/>
    </w:pPr>
    <w:rPr>
      <w:rFonts w:ascii="Aleo Light Italic" w:hAnsi="Aleo Light Italic"/>
      <w:color w:val="808080"/>
      <w:spacing w:val="20"/>
      <w:kern w:val="28"/>
      <w:sz w:val="28"/>
      <w:szCs w:val="40"/>
    </w:rPr>
  </w:style>
  <w:style w:type="paragraph" w:customStyle="1" w:styleId="TitleCover">
    <w:name w:val="Title Cover"/>
    <w:basedOn w:val="Normal"/>
    <w:next w:val="SubtitleItalic"/>
    <w:link w:val="TitleCoverChar"/>
    <w:rsid w:val="00284001"/>
    <w:pPr>
      <w:keepNext/>
      <w:keepLines/>
      <w:spacing w:before="1600" w:after="200" w:line="600" w:lineRule="exact"/>
    </w:pPr>
    <w:rPr>
      <w:b/>
      <w:spacing w:val="20"/>
      <w:kern w:val="28"/>
      <w:sz w:val="60"/>
      <w:szCs w:val="72"/>
    </w:rPr>
  </w:style>
  <w:style w:type="character" w:customStyle="1" w:styleId="TitleCoverChar">
    <w:name w:val="Title Cover Char"/>
    <w:basedOn w:val="DefaultParagraphFont"/>
    <w:link w:val="TitleCover"/>
    <w:rsid w:val="00284001"/>
    <w:rPr>
      <w:rFonts w:ascii="Tahoma" w:hAnsi="Tahoma"/>
      <w:b/>
      <w:spacing w:val="20"/>
      <w:kern w:val="28"/>
      <w:sz w:val="60"/>
      <w:szCs w:val="72"/>
      <w:lang w:val="en-US" w:eastAsia="en-US" w:bidi="ar-SA"/>
    </w:rPr>
  </w:style>
  <w:style w:type="paragraph" w:styleId="TableofFigures">
    <w:name w:val="table of figures"/>
    <w:basedOn w:val="Normal"/>
    <w:semiHidden/>
    <w:rsid w:val="00736A5D"/>
    <w:pPr>
      <w:ind w:left="1440" w:hanging="360"/>
    </w:pPr>
  </w:style>
  <w:style w:type="paragraph" w:styleId="TOC1">
    <w:name w:val="toc 1"/>
    <w:basedOn w:val="Normal"/>
    <w:uiPriority w:val="39"/>
    <w:rsid w:val="003619AF"/>
    <w:pPr>
      <w:spacing w:before="120"/>
    </w:pPr>
    <w:rPr>
      <w:rFonts w:ascii="Aleo Regular" w:hAnsi="Aleo Regular"/>
      <w:b/>
      <w:sz w:val="22"/>
      <w:szCs w:val="22"/>
    </w:rPr>
  </w:style>
  <w:style w:type="paragraph" w:styleId="TOC2">
    <w:name w:val="toc 2"/>
    <w:basedOn w:val="Normal"/>
    <w:uiPriority w:val="39"/>
    <w:rsid w:val="00F43402"/>
    <w:pPr>
      <w:ind w:left="200"/>
    </w:pPr>
    <w:rPr>
      <w:rFonts w:asciiTheme="minorHAnsi" w:hAnsiTheme="minorHAnsi"/>
      <w:i/>
      <w:sz w:val="22"/>
      <w:szCs w:val="22"/>
    </w:rPr>
  </w:style>
  <w:style w:type="paragraph" w:styleId="TOC3">
    <w:name w:val="toc 3"/>
    <w:basedOn w:val="Normal"/>
    <w:uiPriority w:val="39"/>
    <w:rsid w:val="00F43402"/>
    <w:pPr>
      <w:ind w:left="400"/>
    </w:pPr>
    <w:rPr>
      <w:rFonts w:asciiTheme="minorHAnsi" w:hAnsiTheme="minorHAnsi"/>
      <w:sz w:val="22"/>
      <w:szCs w:val="22"/>
    </w:rPr>
  </w:style>
  <w:style w:type="paragraph" w:styleId="TOC4">
    <w:name w:val="toc 4"/>
    <w:basedOn w:val="Normal"/>
    <w:semiHidden/>
    <w:rsid w:val="00736A5D"/>
    <w:pPr>
      <w:ind w:left="600"/>
    </w:pPr>
    <w:rPr>
      <w:rFonts w:asciiTheme="minorHAnsi" w:hAnsiTheme="minorHAnsi"/>
    </w:rPr>
  </w:style>
  <w:style w:type="paragraph" w:styleId="TOC5">
    <w:name w:val="toc 5"/>
    <w:basedOn w:val="Normal"/>
    <w:semiHidden/>
    <w:rsid w:val="00736A5D"/>
    <w:pPr>
      <w:ind w:left="800"/>
    </w:pPr>
    <w:rPr>
      <w:rFonts w:asciiTheme="minorHAnsi" w:hAnsiTheme="minorHAnsi"/>
    </w:rPr>
  </w:style>
  <w:style w:type="paragraph" w:styleId="Footer">
    <w:name w:val="footer"/>
    <w:basedOn w:val="Normal"/>
    <w:rsid w:val="00FF2856"/>
    <w:pPr>
      <w:tabs>
        <w:tab w:val="center" w:pos="4320"/>
        <w:tab w:val="right" w:pos="8640"/>
      </w:tabs>
    </w:pPr>
  </w:style>
  <w:style w:type="paragraph" w:styleId="Title">
    <w:name w:val="Title"/>
    <w:basedOn w:val="Normal"/>
    <w:next w:val="Normal"/>
    <w:qFormat/>
    <w:rsid w:val="0047366A"/>
    <w:pPr>
      <w:keepNext/>
      <w:keepLines/>
      <w:spacing w:before="600" w:after="40"/>
    </w:pPr>
    <w:rPr>
      <w:rFonts w:ascii="Aleo Regular" w:hAnsi="Aleo Regular"/>
      <w:spacing w:val="20"/>
      <w:kern w:val="28"/>
      <w:sz w:val="48"/>
      <w:szCs w:val="60"/>
    </w:rPr>
  </w:style>
  <w:style w:type="character" w:styleId="CommentReference">
    <w:name w:val="annotation reference"/>
    <w:semiHidden/>
    <w:rPr>
      <w:sz w:val="16"/>
    </w:rPr>
  </w:style>
  <w:style w:type="paragraph" w:styleId="CommentText">
    <w:name w:val="annotation text"/>
    <w:basedOn w:val="Normal"/>
    <w:semiHidden/>
    <w:rsid w:val="0025403C"/>
  </w:style>
  <w:style w:type="paragraph" w:customStyle="1" w:styleId="CompanyName">
    <w:name w:val="Company Name"/>
    <w:basedOn w:val="Normal"/>
    <w:rsid w:val="00284001"/>
    <w:pPr>
      <w:keepNext/>
      <w:keepLines/>
      <w:pBdr>
        <w:bottom w:val="single" w:sz="6" w:space="2" w:color="999999"/>
      </w:pBdr>
      <w:spacing w:line="220" w:lineRule="atLeast"/>
    </w:pPr>
    <w:rPr>
      <w:spacing w:val="10"/>
      <w:kern w:val="28"/>
      <w:sz w:val="32"/>
      <w:szCs w:val="32"/>
    </w:rPr>
  </w:style>
  <w:style w:type="paragraph" w:styleId="TableofAuthorities">
    <w:name w:val="table of authorities"/>
    <w:basedOn w:val="Normal"/>
    <w:semiHidden/>
    <w:pPr>
      <w:tabs>
        <w:tab w:val="right" w:leader="dot" w:pos="7560"/>
      </w:tabs>
      <w:ind w:left="1440" w:hanging="360"/>
    </w:pPr>
  </w:style>
  <w:style w:type="paragraph" w:styleId="TOAHeading">
    <w:name w:val="toa heading"/>
    <w:basedOn w:val="Normal"/>
    <w:next w:val="TableofAuthorities"/>
    <w:semiHidden/>
    <w:pPr>
      <w:keepNext/>
      <w:spacing w:before="240" w:after="120" w:line="360" w:lineRule="exact"/>
    </w:pPr>
    <w:rPr>
      <w:rFonts w:ascii="Arial" w:hAnsi="Arial"/>
      <w:b/>
      <w:kern w:val="28"/>
      <w:sz w:val="28"/>
    </w:rPr>
  </w:style>
  <w:style w:type="paragraph" w:customStyle="1" w:styleId="TableText">
    <w:name w:val="Table Text"/>
    <w:rsid w:val="00BD0910"/>
    <w:pPr>
      <w:spacing w:before="40" w:line="200" w:lineRule="atLeast"/>
    </w:pPr>
    <w:rPr>
      <w:rFonts w:ascii="Tahoma" w:hAnsi="Tahoma"/>
      <w:spacing w:val="6"/>
      <w:sz w:val="15"/>
      <w:szCs w:val="16"/>
    </w:rPr>
  </w:style>
  <w:style w:type="paragraph" w:styleId="BalloonText">
    <w:name w:val="Balloon Text"/>
    <w:basedOn w:val="Normal"/>
    <w:semiHidden/>
    <w:rsid w:val="00F43402"/>
    <w:rPr>
      <w:rFonts w:cs="Tahoma"/>
      <w:szCs w:val="16"/>
    </w:rPr>
  </w:style>
  <w:style w:type="character" w:styleId="PageNumber">
    <w:name w:val="page number"/>
    <w:basedOn w:val="DefaultParagraphFont"/>
    <w:rsid w:val="009973A7"/>
    <w:rPr>
      <w:rFonts w:ascii="Aleo Regular" w:hAnsi="Aleo Regular"/>
      <w:color w:val="BFBFBF" w:themeColor="background1" w:themeShade="BF"/>
      <w:sz w:val="28"/>
    </w:rPr>
  </w:style>
  <w:style w:type="paragraph" w:customStyle="1" w:styleId="IndentedBodyText">
    <w:name w:val="Indented Body Text"/>
    <w:basedOn w:val="Normal"/>
    <w:link w:val="IndentedBodyTextChar"/>
    <w:rsid w:val="005A678F"/>
    <w:pPr>
      <w:spacing w:after="80" w:line="312" w:lineRule="auto"/>
      <w:ind w:left="360"/>
    </w:pPr>
    <w:rPr>
      <w:rFonts w:ascii="Verdana" w:hAnsi="Verdana"/>
      <w:sz w:val="17"/>
    </w:rPr>
  </w:style>
  <w:style w:type="character" w:customStyle="1" w:styleId="IndentedBodyTextChar">
    <w:name w:val="Indented Body Text Char"/>
    <w:basedOn w:val="DefaultParagraphFont"/>
    <w:link w:val="IndentedBodyText"/>
    <w:rsid w:val="005A678F"/>
    <w:rPr>
      <w:rFonts w:ascii="Verdana" w:hAnsi="Verdana"/>
      <w:sz w:val="17"/>
      <w:lang w:val="en-US" w:eastAsia="en-US" w:bidi="ar-SA"/>
    </w:rPr>
  </w:style>
  <w:style w:type="paragraph" w:styleId="TOC6">
    <w:name w:val="toc 6"/>
    <w:basedOn w:val="Normal"/>
    <w:next w:val="Normal"/>
    <w:autoRedefine/>
    <w:rsid w:val="00F43402"/>
    <w:pPr>
      <w:ind w:left="1000"/>
    </w:pPr>
    <w:rPr>
      <w:rFonts w:asciiTheme="minorHAnsi" w:hAnsiTheme="minorHAnsi"/>
    </w:rPr>
  </w:style>
  <w:style w:type="paragraph" w:styleId="TOC7">
    <w:name w:val="toc 7"/>
    <w:basedOn w:val="Normal"/>
    <w:next w:val="Normal"/>
    <w:autoRedefine/>
    <w:rsid w:val="00F43402"/>
    <w:pPr>
      <w:ind w:left="1200"/>
    </w:pPr>
    <w:rPr>
      <w:rFonts w:asciiTheme="minorHAnsi" w:hAnsiTheme="minorHAnsi"/>
    </w:rPr>
  </w:style>
  <w:style w:type="paragraph" w:styleId="TOC8">
    <w:name w:val="toc 8"/>
    <w:basedOn w:val="Normal"/>
    <w:next w:val="Normal"/>
    <w:autoRedefine/>
    <w:rsid w:val="00F43402"/>
    <w:pPr>
      <w:ind w:left="1400"/>
    </w:pPr>
    <w:rPr>
      <w:rFonts w:asciiTheme="minorHAnsi" w:hAnsiTheme="minorHAnsi"/>
    </w:rPr>
  </w:style>
  <w:style w:type="paragraph" w:styleId="TOC9">
    <w:name w:val="toc 9"/>
    <w:basedOn w:val="Normal"/>
    <w:next w:val="Normal"/>
    <w:autoRedefine/>
    <w:rsid w:val="00F43402"/>
    <w:pPr>
      <w:ind w:left="1600"/>
    </w:pPr>
    <w:rPr>
      <w:rFonts w:asciiTheme="minorHAnsi" w:hAnsiTheme="minorHAnsi"/>
    </w:rPr>
  </w:style>
  <w:style w:type="paragraph" w:styleId="Subtitle">
    <w:name w:val="Subtitle"/>
    <w:basedOn w:val="Normal"/>
    <w:next w:val="Normal"/>
    <w:link w:val="SubtitleChar"/>
    <w:qFormat/>
    <w:rsid w:val="009973A7"/>
    <w:pPr>
      <w:numPr>
        <w:ilvl w:val="1"/>
      </w:numPr>
    </w:pPr>
    <w:rPr>
      <w:rFonts w:ascii="Aleo Regular" w:eastAsiaTheme="majorEastAsia" w:hAnsi="Aleo Regular" w:cstheme="majorBidi"/>
      <w:iCs/>
      <w:spacing w:val="15"/>
      <w:sz w:val="28"/>
      <w:szCs w:val="24"/>
    </w:rPr>
  </w:style>
  <w:style w:type="character" w:customStyle="1" w:styleId="SubtitleChar">
    <w:name w:val="Subtitle Char"/>
    <w:basedOn w:val="DefaultParagraphFont"/>
    <w:link w:val="Subtitle"/>
    <w:rsid w:val="009973A7"/>
    <w:rPr>
      <w:rFonts w:ascii="Aleo Regular" w:eastAsiaTheme="majorEastAsia" w:hAnsi="Aleo Regular" w:cstheme="majorBidi"/>
      <w:iCs/>
      <w:spacing w:val="15"/>
      <w:sz w:val="28"/>
      <w:szCs w:val="24"/>
    </w:rPr>
  </w:style>
  <w:style w:type="paragraph" w:styleId="NormalIndent">
    <w:name w:val="Normal Indent"/>
    <w:basedOn w:val="Normal"/>
    <w:rsid w:val="00B8212B"/>
    <w:pPr>
      <w:ind w:firstLine="720"/>
    </w:pPr>
  </w:style>
  <w:style w:type="paragraph" w:styleId="ListParagraph">
    <w:name w:val="List Paragraph"/>
    <w:basedOn w:val="Normal"/>
    <w:uiPriority w:val="34"/>
    <w:qFormat/>
    <w:rsid w:val="00EE79B7"/>
    <w:pPr>
      <w:ind w:left="720"/>
      <w:contextualSpacing/>
    </w:pPr>
  </w:style>
  <w:style w:type="character" w:styleId="Hyperlink">
    <w:name w:val="Hyperlink"/>
    <w:basedOn w:val="DefaultParagraphFont"/>
    <w:rsid w:val="008C34A2"/>
    <w:rPr>
      <w:color w:val="0000FF" w:themeColor="hyperlink"/>
      <w:u w:val="single"/>
    </w:rPr>
  </w:style>
  <w:style w:type="character" w:customStyle="1" w:styleId="Heading1Char">
    <w:name w:val="Heading 1 Char"/>
    <w:basedOn w:val="DefaultParagraphFont"/>
    <w:link w:val="Heading1"/>
    <w:rsid w:val="009B247E"/>
    <w:rPr>
      <w:rFonts w:ascii="Aleo Regular" w:hAnsi="Aleo Regular"/>
      <w:spacing w:val="10"/>
      <w:sz w:val="48"/>
      <w:szCs w:val="24"/>
    </w:rPr>
  </w:style>
  <w:style w:type="table" w:styleId="TableGrid">
    <w:name w:val="Table Grid"/>
    <w:basedOn w:val="TableNormal"/>
    <w:rsid w:val="00035A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2">
    <w:name w:val="Table Grid 2"/>
    <w:basedOn w:val="TableNormal"/>
    <w:rsid w:val="00035A7B"/>
    <w:pPr>
      <w:spacing w:line="360" w:lineRule="auto"/>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StylePr>
    <w:tblStylePr w:type="lastRow">
      <w:rPr>
        <w:b/>
        <w:bCs/>
      </w:rPr>
      <w:tblPr/>
      <w:tcPr>
        <w:tcBorders>
          <w:top w:val="single" w:sz="6" w:space="0" w:color="000000"/>
        </w:tcBorders>
      </w:tcPr>
    </w:tblStylePr>
    <w:tblStylePr w:type="firstCol">
      <w:rPr>
        <w:b/>
        <w:bCs/>
      </w:rPr>
    </w:tblStylePr>
    <w:tblStylePr w:type="lastCol">
      <w:rPr>
        <w:b/>
        <w:bCs/>
      </w:rPr>
    </w:tblStylePr>
  </w:style>
  <w:style w:type="table" w:styleId="TableContemporary">
    <w:name w:val="Table Contemporary"/>
    <w:basedOn w:val="TableNormal"/>
    <w:rsid w:val="00035A7B"/>
    <w:pPr>
      <w:spacing w:line="360"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LightShading-Accent4">
    <w:name w:val="Light Shading Accent 4"/>
    <w:basedOn w:val="TableNormal"/>
    <w:uiPriority w:val="60"/>
    <w:rsid w:val="00035A7B"/>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FootnoteTextChar">
    <w:name w:val="Footnote Text Char"/>
    <w:basedOn w:val="DefaultParagraphFont"/>
    <w:link w:val="FootnoteText"/>
    <w:uiPriority w:val="99"/>
    <w:rsid w:val="00542979"/>
    <w:rPr>
      <w:rFonts w:ascii="Proxima Nova Regular" w:hAnsi="Proxima Nova Regular"/>
      <w:sz w:val="16"/>
    </w:rPr>
  </w:style>
  <w:style w:type="character" w:styleId="Strong">
    <w:name w:val="Strong"/>
    <w:basedOn w:val="DefaultParagraphFont"/>
    <w:qFormat/>
    <w:rsid w:val="00203E6D"/>
    <w:rPr>
      <w:b/>
      <w:bCs/>
    </w:rPr>
  </w:style>
  <w:style w:type="character" w:styleId="Emphasis">
    <w:name w:val="Emphasis"/>
    <w:basedOn w:val="DefaultParagraphFont"/>
    <w:qFormat/>
    <w:rsid w:val="00203E6D"/>
    <w:rPr>
      <w:i/>
      <w:iCs/>
    </w:rPr>
  </w:style>
  <w:style w:type="table" w:styleId="ColorfulList-Accent6">
    <w:name w:val="Colorful List Accent 6"/>
    <w:basedOn w:val="TableNormal"/>
    <w:uiPriority w:val="72"/>
    <w:rsid w:val="00AB2E1B"/>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List-Accent5">
    <w:name w:val="Colorful List Accent 5"/>
    <w:basedOn w:val="TableNormal"/>
    <w:uiPriority w:val="72"/>
    <w:rsid w:val="00AB2E1B"/>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4">
    <w:name w:val="Colorful List Accent 4"/>
    <w:basedOn w:val="TableNormal"/>
    <w:uiPriority w:val="72"/>
    <w:rsid w:val="00AB2E1B"/>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3">
    <w:name w:val="Colorful List Accent 3"/>
    <w:basedOn w:val="TableNormal"/>
    <w:uiPriority w:val="72"/>
    <w:rsid w:val="00AB2E1B"/>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TableSubtle1">
    <w:name w:val="Table Subtle 1"/>
    <w:basedOn w:val="TableNormal"/>
    <w:rsid w:val="00AB2E1B"/>
    <w:pPr>
      <w:spacing w:line="360"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TableSimple2">
    <w:name w:val="Table Simple 2"/>
    <w:basedOn w:val="TableNormal"/>
    <w:rsid w:val="00AB2E1B"/>
    <w:pPr>
      <w:spacing w:line="360" w:lineRule="auto"/>
    </w:pPr>
    <w:tblPr>
      <w:tblInd w:w="0" w:type="dxa"/>
      <w:tblCellMar>
        <w:top w:w="0" w:type="dxa"/>
        <w:left w:w="108" w:type="dxa"/>
        <w:bottom w:w="0" w:type="dxa"/>
        <w:right w:w="108" w:type="dxa"/>
      </w:tblCellMa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Pr/>
      <w:tcPr>
        <w:tcBorders>
          <w:left w:val="none" w:sz="0" w:space="0" w:color="auto"/>
        </w:tcBorders>
      </w:tcPr>
    </w:tblStylePr>
    <w:tblStylePr w:type="swCell">
      <w:rPr>
        <w:b/>
        <w:bCs/>
      </w:rPr>
      <w:tblPr/>
      <w:tcPr>
        <w:tcBorders>
          <w:top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4" Type="http://schemas.openxmlformats.org/officeDocument/2006/relationships/image" Target="media/image3.png"/><Relationship Id="rId15" Type="http://schemas.openxmlformats.org/officeDocument/2006/relationships/diagramData" Target="diagrams/data1.xml"/><Relationship Id="rId16" Type="http://schemas.openxmlformats.org/officeDocument/2006/relationships/diagramLayout" Target="diagrams/layout1.xml"/><Relationship Id="rId17" Type="http://schemas.openxmlformats.org/officeDocument/2006/relationships/diagramQuickStyle" Target="diagrams/quickStyle1.xml"/><Relationship Id="rId18" Type="http://schemas.openxmlformats.org/officeDocument/2006/relationships/diagramColors" Target="diagrams/colors1.xml"/><Relationship Id="rId19" Type="http://schemas.microsoft.com/office/2007/relationships/diagramDrawing" Target="diagrams/drawing1.xml"/><Relationship Id="rId50" Type="http://schemas.openxmlformats.org/officeDocument/2006/relationships/image" Target="media/image33.png"/><Relationship Id="rId51" Type="http://schemas.openxmlformats.org/officeDocument/2006/relationships/image" Target="media/image34.png"/><Relationship Id="rId52" Type="http://schemas.openxmlformats.org/officeDocument/2006/relationships/image" Target="media/image35.png"/><Relationship Id="rId53" Type="http://schemas.openxmlformats.org/officeDocument/2006/relationships/image" Target="media/image36.jpg"/><Relationship Id="rId54" Type="http://schemas.openxmlformats.org/officeDocument/2006/relationships/image" Target="media/image37.jpg"/><Relationship Id="rId55" Type="http://schemas.openxmlformats.org/officeDocument/2006/relationships/image" Target="media/image38.png"/><Relationship Id="rId56" Type="http://schemas.openxmlformats.org/officeDocument/2006/relationships/hyperlink" Target="http://www.thefrontierlab.org" TargetMode="External"/><Relationship Id="rId57" Type="http://schemas.openxmlformats.org/officeDocument/2006/relationships/hyperlink" Target="http://www.thefrontierlab.org" TargetMode="External"/><Relationship Id="rId58" Type="http://schemas.openxmlformats.org/officeDocument/2006/relationships/fontTable" Target="fontTable.xml"/><Relationship Id="rId59" Type="http://schemas.openxmlformats.org/officeDocument/2006/relationships/theme" Target="theme/theme1.xml"/><Relationship Id="rId40" Type="http://schemas.openxmlformats.org/officeDocument/2006/relationships/image" Target="media/image23.gif"/><Relationship Id="rId41" Type="http://schemas.openxmlformats.org/officeDocument/2006/relationships/image" Target="media/image24.emf"/><Relationship Id="rId42" Type="http://schemas.openxmlformats.org/officeDocument/2006/relationships/image" Target="media/image25.emf"/><Relationship Id="rId43" Type="http://schemas.openxmlformats.org/officeDocument/2006/relationships/image" Target="media/image26.png"/><Relationship Id="rId44" Type="http://schemas.openxmlformats.org/officeDocument/2006/relationships/image" Target="media/image27.png"/><Relationship Id="rId45" Type="http://schemas.openxmlformats.org/officeDocument/2006/relationships/image" Target="media/image28.png"/><Relationship Id="rId46" Type="http://schemas.openxmlformats.org/officeDocument/2006/relationships/image" Target="media/image29.png"/><Relationship Id="rId47" Type="http://schemas.openxmlformats.org/officeDocument/2006/relationships/image" Target="media/image30.png"/><Relationship Id="rId48" Type="http://schemas.openxmlformats.org/officeDocument/2006/relationships/image" Target="media/image31.png"/><Relationship Id="rId49" Type="http://schemas.openxmlformats.org/officeDocument/2006/relationships/image" Target="media/image3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14.png"/><Relationship Id="rId31" Type="http://schemas.openxmlformats.org/officeDocument/2006/relationships/image" Target="media/image15.emf"/><Relationship Id="rId32" Type="http://schemas.openxmlformats.org/officeDocument/2006/relationships/image" Target="media/image16.gif"/><Relationship Id="rId33" Type="http://schemas.openxmlformats.org/officeDocument/2006/relationships/image" Target="media/image17.png"/><Relationship Id="rId34" Type="http://schemas.openxmlformats.org/officeDocument/2006/relationships/image" Target="media/image18.png"/><Relationship Id="rId35" Type="http://schemas.openxmlformats.org/officeDocument/2006/relationships/image" Target="media/image19.jpg"/><Relationship Id="rId36" Type="http://schemas.openxmlformats.org/officeDocument/2006/relationships/image" Target="media/image20.png"/><Relationship Id="rId37" Type="http://schemas.openxmlformats.org/officeDocument/2006/relationships/image" Target="media/image21.png"/><Relationship Id="rId38" Type="http://schemas.openxmlformats.org/officeDocument/2006/relationships/image" Target="media/image22.jpeg"/><Relationship Id="rId39" Type="http://schemas.microsoft.com/office/2007/relationships/hdphoto" Target="media/hdphoto2.wdp"/><Relationship Id="rId20" Type="http://schemas.openxmlformats.org/officeDocument/2006/relationships/image" Target="media/image4.png"/><Relationship Id="rId21" Type="http://schemas.openxmlformats.org/officeDocument/2006/relationships/image" Target="media/image5.png"/><Relationship Id="rId22" Type="http://schemas.openxmlformats.org/officeDocument/2006/relationships/image" Target="media/image6.png"/><Relationship Id="rId23" Type="http://schemas.openxmlformats.org/officeDocument/2006/relationships/image" Target="media/image7.png"/><Relationship Id="rId24" Type="http://schemas.openxmlformats.org/officeDocument/2006/relationships/image" Target="media/image8.png"/><Relationship Id="rId25" Type="http://schemas.openxmlformats.org/officeDocument/2006/relationships/image" Target="media/image9.png"/><Relationship Id="rId26" Type="http://schemas.openxmlformats.org/officeDocument/2006/relationships/image" Target="media/image10.png"/><Relationship Id="rId27" Type="http://schemas.openxmlformats.org/officeDocument/2006/relationships/image" Target="media/image11.png"/><Relationship Id="rId28" Type="http://schemas.openxmlformats.org/officeDocument/2006/relationships/image" Target="media/image12.png"/><Relationship Id="rId29" Type="http://schemas.openxmlformats.org/officeDocument/2006/relationships/image" Target="media/image13.pn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faculty.som.yale.edu/ravidhar/documents/SeeingTheForestOrtheTree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 Id="rId2" Type="http://schemas.microsoft.com/office/2007/relationships/hdphoto" Target="media/hdphoto1.wdp"/></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private:var:folders:4v:dy1y93s97gngty6j1b2yjxxw0000gn:T:TM01017816" TargetMode="External"/></Relationships>
</file>

<file path=word/diagrams/colors1.xml><?xml version="1.0" encoding="utf-8"?>
<dgm:colorsDef xmlns:dgm="http://schemas.openxmlformats.org/drawingml/2006/diagram" xmlns:a="http://schemas.openxmlformats.org/drawingml/2006/main" uniqueId="urn:microsoft.com/office/officeart/2005/8/colors/accent4_4">
  <dgm:title val=""/>
  <dgm:desc val=""/>
  <dgm:catLst>
    <dgm:cat type="accent4" pri="11400"/>
  </dgm:catLst>
  <dgm:styleLbl name="node0">
    <dgm:fillClrLst meth="cycle">
      <a:schemeClr val="accent4">
        <a:shade val="60000"/>
      </a:schemeClr>
    </dgm:fillClrLst>
    <dgm:linClrLst meth="repeat">
      <a:schemeClr val="lt1"/>
    </dgm:linClrLst>
    <dgm:effectClrLst/>
    <dgm:txLinClrLst/>
    <dgm:txFillClrLst/>
    <dgm:txEffectClrLst/>
  </dgm:styleLbl>
  <dgm:styleLbl name="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alignNode1">
    <dgm:fillClrLst meth="cycle">
      <a:schemeClr val="accent4">
        <a:shade val="50000"/>
      </a:schemeClr>
      <a:schemeClr val="accent4">
        <a:tint val="55000"/>
      </a:schemeClr>
    </dgm:fillClrLst>
    <dgm:linClrLst meth="cycle">
      <a:schemeClr val="accent4">
        <a:shade val="50000"/>
      </a:schemeClr>
      <a:schemeClr val="accent4">
        <a:tint val="55000"/>
      </a:schemeClr>
    </dgm:linClrLst>
    <dgm:effectClrLst/>
    <dgm:txLinClrLst/>
    <dgm:txFillClrLst/>
    <dgm:txEffectClrLst/>
  </dgm:styleLbl>
  <dgm:styleLbl name="ln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vennNode1">
    <dgm:fillClrLst meth="cycle">
      <a:schemeClr val="accent4">
        <a:shade val="80000"/>
        <a:alpha val="50000"/>
      </a:schemeClr>
      <a:schemeClr val="accent4">
        <a:tint val="50000"/>
        <a:alpha val="50000"/>
      </a:schemeClr>
    </dgm:fillClrLst>
    <dgm:linClrLst meth="repeat">
      <a:schemeClr val="lt1"/>
    </dgm:linClrLst>
    <dgm:effectClrLst/>
    <dgm:txLinClrLst/>
    <dgm:txFillClrLst/>
    <dgm:txEffectClrLst/>
  </dgm:styleLbl>
  <dgm:styleLbl name="node2">
    <dgm:fillClrLst>
      <a:schemeClr val="accent4">
        <a:shade val="80000"/>
      </a:schemeClr>
    </dgm:fillClrLst>
    <dgm:linClrLst meth="repeat">
      <a:schemeClr val="lt1"/>
    </dgm:linClrLst>
    <dgm:effectClrLst/>
    <dgm:txLinClrLst/>
    <dgm:txFillClrLst/>
    <dgm:txEffectClrLst/>
  </dgm:styleLbl>
  <dgm:styleLbl name="node3">
    <dgm:fillClrLst>
      <a:schemeClr val="accent4">
        <a:tint val="99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f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b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sibTrans1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0000"/>
      </a:schemeClr>
    </dgm:fillClrLst>
    <dgm:linClrLst meth="repeat">
      <a:schemeClr val="lt1"/>
    </dgm:linClrLst>
    <dgm:effectClrLst/>
    <dgm:txLinClrLst/>
    <dgm:txFillClrLst/>
    <dgm:txEffectClrLst/>
  </dgm:styleLbl>
  <dgm:styleLbl name="asst3">
    <dgm:fillClrLst>
      <a:schemeClr val="accent4">
        <a:tint val="70000"/>
      </a:schemeClr>
    </dgm:fillClrLst>
    <dgm:linClrLst meth="repeat">
      <a:schemeClr val="lt1"/>
    </dgm:linClrLst>
    <dgm:effectClrLst/>
    <dgm:txLinClrLst/>
    <dgm:txFillClrLst/>
    <dgm:txEffectClrLst/>
  </dgm:styleLbl>
  <dgm:styleLbl name="asst4">
    <dgm:fillClrLst>
      <a:schemeClr val="accent4">
        <a:tint val="5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align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bgAccFollowNode1">
    <dgm:fillClrLst meth="repeat">
      <a:schemeClr val="accent4">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55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AA50789-FAA6-6447-B4AD-24E5FEDD488A}" type="doc">
      <dgm:prSet loTypeId="urn:microsoft.com/office/officeart/2005/8/layout/venn1" loCatId="" qsTypeId="urn:microsoft.com/office/officeart/2005/8/quickstyle/simple2" qsCatId="simple" csTypeId="urn:microsoft.com/office/officeart/2005/8/colors/accent4_4" csCatId="accent4" phldr="1"/>
      <dgm:spPr/>
    </dgm:pt>
    <dgm:pt modelId="{3156582E-FFE3-B548-88E5-23339B68750A}">
      <dgm:prSet phldrT="[Text]" custT="1"/>
      <dgm:spPr/>
      <dgm:t>
        <a:bodyPr/>
        <a:lstStyle/>
        <a:p>
          <a:r>
            <a:rPr lang="en-US" sz="1400" i="1"/>
            <a:t>the what</a:t>
          </a:r>
          <a:r>
            <a:rPr lang="en-US" sz="1400"/>
            <a:t>: </a:t>
          </a:r>
          <a:r>
            <a:rPr lang="en-US" sz="1050"/>
            <a:t>'psychologically near' attributes of freedom</a:t>
          </a:r>
        </a:p>
      </dgm:t>
    </dgm:pt>
    <dgm:pt modelId="{5AAF0009-B7D8-9A4F-9B4C-87E912E2C8B1}" type="parTrans" cxnId="{CCAB21D8-28BA-534F-9336-23EE25FB21EA}">
      <dgm:prSet/>
      <dgm:spPr/>
      <dgm:t>
        <a:bodyPr/>
        <a:lstStyle/>
        <a:p>
          <a:endParaRPr lang="en-US"/>
        </a:p>
      </dgm:t>
    </dgm:pt>
    <dgm:pt modelId="{33408A0E-FBB9-3A40-A4E9-B2F41A668E34}" type="sibTrans" cxnId="{CCAB21D8-28BA-534F-9336-23EE25FB21EA}">
      <dgm:prSet/>
      <dgm:spPr/>
      <dgm:t>
        <a:bodyPr/>
        <a:lstStyle/>
        <a:p>
          <a:endParaRPr lang="en-US"/>
        </a:p>
      </dgm:t>
    </dgm:pt>
    <dgm:pt modelId="{5843FA16-0F8F-2149-8B94-E349D63B3405}">
      <dgm:prSet phldrT="[Text]" custT="1"/>
      <dgm:spPr/>
      <dgm:t>
        <a:bodyPr/>
        <a:lstStyle/>
        <a:p>
          <a:r>
            <a:rPr lang="en-US" sz="1400" i="1"/>
            <a:t>the how</a:t>
          </a:r>
          <a:r>
            <a:rPr lang="en-US" sz="1400"/>
            <a:t>: </a:t>
          </a:r>
          <a:r>
            <a:rPr lang="en-US" sz="1050"/>
            <a:t>reflective</a:t>
          </a:r>
          <a:r>
            <a:rPr lang="en-US" sz="1400"/>
            <a:t> </a:t>
          </a:r>
          <a:r>
            <a:rPr lang="en-US" sz="1050"/>
            <a:t>values to explain why freedom</a:t>
          </a:r>
        </a:p>
      </dgm:t>
    </dgm:pt>
    <dgm:pt modelId="{A183608E-3C4B-2B40-AD8D-EAB415B7D5CB}" type="parTrans" cxnId="{B3CC90EE-A09B-264B-9284-ED5125C54E4F}">
      <dgm:prSet/>
      <dgm:spPr/>
      <dgm:t>
        <a:bodyPr/>
        <a:lstStyle/>
        <a:p>
          <a:endParaRPr lang="en-US"/>
        </a:p>
      </dgm:t>
    </dgm:pt>
    <dgm:pt modelId="{30813B87-BE4C-F04D-9A71-84238F9104A0}" type="sibTrans" cxnId="{B3CC90EE-A09B-264B-9284-ED5125C54E4F}">
      <dgm:prSet/>
      <dgm:spPr/>
      <dgm:t>
        <a:bodyPr/>
        <a:lstStyle/>
        <a:p>
          <a:endParaRPr lang="en-US"/>
        </a:p>
      </dgm:t>
    </dgm:pt>
    <dgm:pt modelId="{37F00F41-5200-3449-AFF7-CE4F00B407A4}" type="pres">
      <dgm:prSet presAssocID="{0AA50789-FAA6-6447-B4AD-24E5FEDD488A}" presName="compositeShape" presStyleCnt="0">
        <dgm:presLayoutVars>
          <dgm:chMax val="7"/>
          <dgm:dir/>
          <dgm:resizeHandles val="exact"/>
        </dgm:presLayoutVars>
      </dgm:prSet>
      <dgm:spPr/>
    </dgm:pt>
    <dgm:pt modelId="{061908DC-ACD6-0848-B879-4A5B08951224}" type="pres">
      <dgm:prSet presAssocID="{3156582E-FFE3-B548-88E5-23339B68750A}" presName="circ1" presStyleLbl="vennNode1" presStyleIdx="0" presStyleCnt="2"/>
      <dgm:spPr/>
      <dgm:t>
        <a:bodyPr/>
        <a:lstStyle/>
        <a:p>
          <a:endParaRPr lang="en-US"/>
        </a:p>
      </dgm:t>
    </dgm:pt>
    <dgm:pt modelId="{6D561802-B1AB-A547-B1C6-BA9BCCFD6CD3}" type="pres">
      <dgm:prSet presAssocID="{3156582E-FFE3-B548-88E5-23339B68750A}" presName="circ1Tx" presStyleLbl="revTx" presStyleIdx="0" presStyleCnt="0">
        <dgm:presLayoutVars>
          <dgm:chMax val="0"/>
          <dgm:chPref val="0"/>
          <dgm:bulletEnabled val="1"/>
        </dgm:presLayoutVars>
      </dgm:prSet>
      <dgm:spPr/>
      <dgm:t>
        <a:bodyPr/>
        <a:lstStyle/>
        <a:p>
          <a:endParaRPr lang="en-US"/>
        </a:p>
      </dgm:t>
    </dgm:pt>
    <dgm:pt modelId="{F97A6F95-221B-334B-A719-5A3FBD71FB0E}" type="pres">
      <dgm:prSet presAssocID="{5843FA16-0F8F-2149-8B94-E349D63B3405}" presName="circ2" presStyleLbl="vennNode1" presStyleIdx="1" presStyleCnt="2"/>
      <dgm:spPr/>
      <dgm:t>
        <a:bodyPr/>
        <a:lstStyle/>
        <a:p>
          <a:endParaRPr lang="en-US"/>
        </a:p>
      </dgm:t>
    </dgm:pt>
    <dgm:pt modelId="{B1D58D4E-65AC-214E-984F-44398C899EFA}" type="pres">
      <dgm:prSet presAssocID="{5843FA16-0F8F-2149-8B94-E349D63B3405}" presName="circ2Tx" presStyleLbl="revTx" presStyleIdx="0" presStyleCnt="0">
        <dgm:presLayoutVars>
          <dgm:chMax val="0"/>
          <dgm:chPref val="0"/>
          <dgm:bulletEnabled val="1"/>
        </dgm:presLayoutVars>
      </dgm:prSet>
      <dgm:spPr/>
      <dgm:t>
        <a:bodyPr/>
        <a:lstStyle/>
        <a:p>
          <a:endParaRPr lang="en-US"/>
        </a:p>
      </dgm:t>
    </dgm:pt>
  </dgm:ptLst>
  <dgm:cxnLst>
    <dgm:cxn modelId="{5F04DD77-D83E-AF48-A60D-AA5C6763E091}" type="presOf" srcId="{5843FA16-0F8F-2149-8B94-E349D63B3405}" destId="{F97A6F95-221B-334B-A719-5A3FBD71FB0E}" srcOrd="0" destOrd="0" presId="urn:microsoft.com/office/officeart/2005/8/layout/venn1"/>
    <dgm:cxn modelId="{B3CC90EE-A09B-264B-9284-ED5125C54E4F}" srcId="{0AA50789-FAA6-6447-B4AD-24E5FEDD488A}" destId="{5843FA16-0F8F-2149-8B94-E349D63B3405}" srcOrd="1" destOrd="0" parTransId="{A183608E-3C4B-2B40-AD8D-EAB415B7D5CB}" sibTransId="{30813B87-BE4C-F04D-9A71-84238F9104A0}"/>
    <dgm:cxn modelId="{298D0826-1049-7046-BFAB-0F068B62F27C}" type="presOf" srcId="{3156582E-FFE3-B548-88E5-23339B68750A}" destId="{6D561802-B1AB-A547-B1C6-BA9BCCFD6CD3}" srcOrd="1" destOrd="0" presId="urn:microsoft.com/office/officeart/2005/8/layout/venn1"/>
    <dgm:cxn modelId="{A75476D9-42DB-304F-9DAA-6089DECC7424}" type="presOf" srcId="{0AA50789-FAA6-6447-B4AD-24E5FEDD488A}" destId="{37F00F41-5200-3449-AFF7-CE4F00B407A4}" srcOrd="0" destOrd="0" presId="urn:microsoft.com/office/officeart/2005/8/layout/venn1"/>
    <dgm:cxn modelId="{21BBD3ED-8BED-C145-AFB6-FF5D7BA7FA26}" type="presOf" srcId="{5843FA16-0F8F-2149-8B94-E349D63B3405}" destId="{B1D58D4E-65AC-214E-984F-44398C899EFA}" srcOrd="1" destOrd="0" presId="urn:microsoft.com/office/officeart/2005/8/layout/venn1"/>
    <dgm:cxn modelId="{CCAB21D8-28BA-534F-9336-23EE25FB21EA}" srcId="{0AA50789-FAA6-6447-B4AD-24E5FEDD488A}" destId="{3156582E-FFE3-B548-88E5-23339B68750A}" srcOrd="0" destOrd="0" parTransId="{5AAF0009-B7D8-9A4F-9B4C-87E912E2C8B1}" sibTransId="{33408A0E-FBB9-3A40-A4E9-B2F41A668E34}"/>
    <dgm:cxn modelId="{36E1F376-FE3D-DE4D-9F73-7FEF5F927E70}" type="presOf" srcId="{3156582E-FFE3-B548-88E5-23339B68750A}" destId="{061908DC-ACD6-0848-B879-4A5B08951224}" srcOrd="0" destOrd="0" presId="urn:microsoft.com/office/officeart/2005/8/layout/venn1"/>
    <dgm:cxn modelId="{E1D9D530-A1F1-DE4F-A786-B84B4E816BD5}" type="presParOf" srcId="{37F00F41-5200-3449-AFF7-CE4F00B407A4}" destId="{061908DC-ACD6-0848-B879-4A5B08951224}" srcOrd="0" destOrd="0" presId="urn:microsoft.com/office/officeart/2005/8/layout/venn1"/>
    <dgm:cxn modelId="{DBCBB919-74C4-5342-A5E9-3599C446897D}" type="presParOf" srcId="{37F00F41-5200-3449-AFF7-CE4F00B407A4}" destId="{6D561802-B1AB-A547-B1C6-BA9BCCFD6CD3}" srcOrd="1" destOrd="0" presId="urn:microsoft.com/office/officeart/2005/8/layout/venn1"/>
    <dgm:cxn modelId="{3C25D3E3-5F96-DF42-BBD7-CC332AA6CB1B}" type="presParOf" srcId="{37F00F41-5200-3449-AFF7-CE4F00B407A4}" destId="{F97A6F95-221B-334B-A719-5A3FBD71FB0E}" srcOrd="2" destOrd="0" presId="urn:microsoft.com/office/officeart/2005/8/layout/venn1"/>
    <dgm:cxn modelId="{B450425C-8423-4D42-8B54-D6C844C6EDF5}" type="presParOf" srcId="{37F00F41-5200-3449-AFF7-CE4F00B407A4}" destId="{B1D58D4E-65AC-214E-984F-44398C899EFA}" srcOrd="3" destOrd="0" presId="urn:microsoft.com/office/officeart/2005/8/layout/venn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1908DC-ACD6-0848-B879-4A5B08951224}">
      <dsp:nvSpPr>
        <dsp:cNvPr id="0" name=""/>
        <dsp:cNvSpPr/>
      </dsp:nvSpPr>
      <dsp:spPr>
        <a:xfrm>
          <a:off x="596277" y="4283"/>
          <a:ext cx="1566233" cy="1566233"/>
        </a:xfrm>
        <a:prstGeom prst="ellipse">
          <a:avLst/>
        </a:prstGeom>
        <a:solidFill>
          <a:schemeClr val="accent4">
            <a:shade val="80000"/>
            <a:alpha val="50000"/>
            <a:hueOff val="0"/>
            <a:satOff val="0"/>
            <a:lumOff val="0"/>
            <a:alphaOff val="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US" sz="1400" i="1" kern="1200"/>
            <a:t>the what</a:t>
          </a:r>
          <a:r>
            <a:rPr lang="en-US" sz="1400" kern="1200"/>
            <a:t>: </a:t>
          </a:r>
          <a:r>
            <a:rPr lang="en-US" sz="1050" kern="1200"/>
            <a:t>'psychologically near' attributes of freedom</a:t>
          </a:r>
        </a:p>
      </dsp:txBody>
      <dsp:txXfrm>
        <a:off x="814985" y="188976"/>
        <a:ext cx="903053" cy="1196848"/>
      </dsp:txXfrm>
    </dsp:sp>
    <dsp:sp modelId="{F97A6F95-221B-334B-A719-5A3FBD71FB0E}">
      <dsp:nvSpPr>
        <dsp:cNvPr id="0" name=""/>
        <dsp:cNvSpPr/>
      </dsp:nvSpPr>
      <dsp:spPr>
        <a:xfrm>
          <a:off x="1725093" y="4283"/>
          <a:ext cx="1566233" cy="1566233"/>
        </a:xfrm>
        <a:prstGeom prst="ellipse">
          <a:avLst/>
        </a:prstGeom>
        <a:solidFill>
          <a:schemeClr val="accent4">
            <a:shade val="80000"/>
            <a:alpha val="50000"/>
            <a:hueOff val="-217751"/>
            <a:satOff val="-6066"/>
            <a:lumOff val="34658"/>
            <a:alphaOff val="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US" sz="1400" i="1" kern="1200"/>
            <a:t>the how</a:t>
          </a:r>
          <a:r>
            <a:rPr lang="en-US" sz="1400" kern="1200"/>
            <a:t>: </a:t>
          </a:r>
          <a:r>
            <a:rPr lang="en-US" sz="1050" kern="1200"/>
            <a:t>reflective</a:t>
          </a:r>
          <a:r>
            <a:rPr lang="en-US" sz="1400" kern="1200"/>
            <a:t> </a:t>
          </a:r>
          <a:r>
            <a:rPr lang="en-US" sz="1050" kern="1200"/>
            <a:t>values to explain why freedom</a:t>
          </a:r>
        </a:p>
      </dsp:txBody>
      <dsp:txXfrm>
        <a:off x="2169565" y="188976"/>
        <a:ext cx="903053" cy="1196848"/>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48FEA2-B876-8E40-8E8D-4CCC18B17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TM01017816</Template>
  <TotalTime>0</TotalTime>
  <Pages>42</Pages>
  <Words>7308</Words>
  <Characters>41659</Characters>
  <Application>Microsoft Macintosh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Manager/>
  <Company>Microsoft Corporation</Company>
  <LinksUpToDate>false</LinksUpToDate>
  <CharactersWithSpaces>48870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dc:creator>
  <cp:keywords/>
  <dc:description/>
  <cp:lastModifiedBy>Anne</cp:lastModifiedBy>
  <cp:revision>4</cp:revision>
  <cp:lastPrinted>2015-08-18T18:56:00Z</cp:lastPrinted>
  <dcterms:created xsi:type="dcterms:W3CDTF">2015-08-18T18:56:00Z</dcterms:created>
  <dcterms:modified xsi:type="dcterms:W3CDTF">2015-08-18T22:50:00Z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TC010178161033</vt:lpwstr>
  </property>
</Properties>
</file>